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E151B" w14:textId="231F277B" w:rsidR="00595FC4" w:rsidRPr="00D10C2F" w:rsidRDefault="009C0D7D" w:rsidP="00D10C2F">
      <w:pPr>
        <w:jc w:val="center"/>
        <w:rPr>
          <w:b/>
        </w:rPr>
      </w:pPr>
      <w:r w:rsidRPr="00D10C2F">
        <w:rPr>
          <w:b/>
        </w:rPr>
        <w:t>Novel method for the f</w:t>
      </w:r>
      <w:r w:rsidR="00595FC4" w:rsidRPr="00D10C2F">
        <w:rPr>
          <w:b/>
        </w:rPr>
        <w:t>ati</w:t>
      </w:r>
      <w:r w:rsidR="0004444A" w:rsidRPr="00D10C2F">
        <w:rPr>
          <w:b/>
        </w:rPr>
        <w:t xml:space="preserve">gue </w:t>
      </w:r>
      <w:r w:rsidRPr="00D10C2F">
        <w:rPr>
          <w:b/>
        </w:rPr>
        <w:t>strength assessment</w:t>
      </w:r>
      <w:r w:rsidR="0004444A" w:rsidRPr="00D10C2F">
        <w:rPr>
          <w:b/>
        </w:rPr>
        <w:t xml:space="preserve"> of </w:t>
      </w:r>
      <w:r w:rsidR="00595FC4" w:rsidRPr="00D10C2F">
        <w:rPr>
          <w:b/>
        </w:rPr>
        <w:t>heavy section</w:t>
      </w:r>
      <w:r w:rsidRPr="00D10C2F">
        <w:rPr>
          <w:b/>
        </w:rPr>
        <w:t>s made by</w:t>
      </w:r>
      <w:r w:rsidR="00595FC4" w:rsidRPr="00D10C2F">
        <w:rPr>
          <w:b/>
        </w:rPr>
        <w:t xml:space="preserve"> ductile</w:t>
      </w:r>
      <w:r w:rsidRPr="00D10C2F">
        <w:rPr>
          <w:b/>
        </w:rPr>
        <w:t xml:space="preserve"> cast </w:t>
      </w:r>
      <w:r w:rsidR="00595FC4" w:rsidRPr="00D10C2F">
        <w:rPr>
          <w:b/>
        </w:rPr>
        <w:t xml:space="preserve">iron </w:t>
      </w:r>
      <w:r w:rsidRPr="00D10C2F">
        <w:rPr>
          <w:b/>
        </w:rPr>
        <w:t>in presence of solidification defects</w:t>
      </w:r>
    </w:p>
    <w:p w14:paraId="732B71E4" w14:textId="77777777" w:rsidR="00ED1174" w:rsidRPr="008C3DA1" w:rsidRDefault="00ED1174" w:rsidP="00AA328C">
      <w:pPr>
        <w:spacing w:line="240" w:lineRule="auto"/>
      </w:pPr>
    </w:p>
    <w:p w14:paraId="33162237" w14:textId="056C790F" w:rsidR="00ED1174" w:rsidRPr="008C3DA1" w:rsidRDefault="00ED1174" w:rsidP="00D10C2F">
      <w:pPr>
        <w:jc w:val="center"/>
        <w:rPr>
          <w:lang w:val="it-IT"/>
        </w:rPr>
      </w:pPr>
      <w:r w:rsidRPr="008C3DA1">
        <w:rPr>
          <w:lang w:val="it-IT"/>
        </w:rPr>
        <w:t>T. Borsato</w:t>
      </w:r>
      <w:r w:rsidRPr="008C3DA1">
        <w:rPr>
          <w:vertAlign w:val="superscript"/>
          <w:lang w:val="it-IT"/>
        </w:rPr>
        <w:t>a</w:t>
      </w:r>
      <w:r w:rsidRPr="008C3DA1">
        <w:rPr>
          <w:lang w:val="it-IT"/>
        </w:rPr>
        <w:t>, P. Ferro</w:t>
      </w:r>
      <w:r w:rsidRPr="008C3DA1">
        <w:rPr>
          <w:vertAlign w:val="superscript"/>
          <w:lang w:val="it-IT"/>
        </w:rPr>
        <w:t>a</w:t>
      </w:r>
      <w:r w:rsidRPr="008C3DA1">
        <w:rPr>
          <w:lang w:val="it-IT"/>
        </w:rPr>
        <w:t>, F. Berto</w:t>
      </w:r>
      <w:r w:rsidRPr="008C3DA1">
        <w:rPr>
          <w:vertAlign w:val="superscript"/>
          <w:lang w:val="it-IT"/>
        </w:rPr>
        <w:t>b</w:t>
      </w:r>
    </w:p>
    <w:p w14:paraId="33256E4F" w14:textId="77777777" w:rsidR="00304B8B" w:rsidRPr="00B72077" w:rsidRDefault="00304B8B" w:rsidP="00D10C2F">
      <w:pPr>
        <w:rPr>
          <w:vertAlign w:val="superscript"/>
          <w:lang w:val="it-IT"/>
        </w:rPr>
      </w:pPr>
    </w:p>
    <w:p w14:paraId="59B7A4B6" w14:textId="62DC2933" w:rsidR="00ED1174" w:rsidRPr="00122415" w:rsidRDefault="00ED1174" w:rsidP="00D10C2F">
      <w:pPr>
        <w:rPr>
          <w:sz w:val="20"/>
        </w:rPr>
      </w:pPr>
      <w:r w:rsidRPr="00122415">
        <w:rPr>
          <w:sz w:val="20"/>
          <w:vertAlign w:val="superscript"/>
        </w:rPr>
        <w:t xml:space="preserve">a </w:t>
      </w:r>
      <w:r w:rsidRPr="00122415">
        <w:rPr>
          <w:sz w:val="20"/>
        </w:rPr>
        <w:t>University of Padova, Department of Engineering and Management, Stradella S. Nicola 3, 36100, Vicenza, Italy</w:t>
      </w:r>
    </w:p>
    <w:p w14:paraId="7536B9B9" w14:textId="3E058BF0" w:rsidR="00ED1174" w:rsidRPr="00122415" w:rsidRDefault="00ED1174" w:rsidP="00D10C2F">
      <w:pPr>
        <w:rPr>
          <w:sz w:val="20"/>
        </w:rPr>
      </w:pPr>
      <w:r w:rsidRPr="00122415">
        <w:rPr>
          <w:sz w:val="20"/>
          <w:vertAlign w:val="superscript"/>
        </w:rPr>
        <w:t>b</w:t>
      </w:r>
      <w:r w:rsidRPr="00122415">
        <w:rPr>
          <w:sz w:val="20"/>
        </w:rPr>
        <w:t xml:space="preserve"> NTNU, Department of Engineering Design and Materials, Richard Birkelands vei 2b, 7491, Trondheim – Norway</w:t>
      </w:r>
    </w:p>
    <w:p w14:paraId="04345A27" w14:textId="77777777" w:rsidR="00ED1174" w:rsidRPr="008C3DA1" w:rsidRDefault="00ED1174" w:rsidP="00D10C2F"/>
    <w:p w14:paraId="789C92E4" w14:textId="77777777" w:rsidR="00ED1174" w:rsidRPr="008C3DA1" w:rsidRDefault="00ED1174" w:rsidP="00D10C2F">
      <w:r w:rsidRPr="008C3DA1">
        <w:t>Corresponding author: Dr. Thomas Borsato</w:t>
      </w:r>
    </w:p>
    <w:p w14:paraId="29BC26DF" w14:textId="77777777" w:rsidR="00ED1174" w:rsidRPr="008C3DA1" w:rsidRDefault="00ED1174" w:rsidP="00D10C2F">
      <w:r w:rsidRPr="008C3DA1">
        <w:t xml:space="preserve">E-mail: </w:t>
      </w:r>
      <w:hyperlink r:id="rId8" w:history="1">
        <w:r w:rsidRPr="008C3DA1">
          <w:rPr>
            <w:rStyle w:val="Collegamentoipertestuale"/>
            <w:color w:val="auto"/>
          </w:rPr>
          <w:t>borsato@gest.unipd.it</w:t>
        </w:r>
      </w:hyperlink>
    </w:p>
    <w:p w14:paraId="322BFE2C" w14:textId="77777777" w:rsidR="00ED1174" w:rsidRPr="008C3DA1" w:rsidRDefault="00ED1174" w:rsidP="00D10C2F">
      <w:r w:rsidRPr="008C3DA1">
        <w:t xml:space="preserve">Tel.: +39 338 9405316 </w:t>
      </w:r>
    </w:p>
    <w:p w14:paraId="1D675C52" w14:textId="77777777" w:rsidR="00ED1174" w:rsidRPr="008C3DA1" w:rsidRDefault="00ED1174" w:rsidP="00D10C2F"/>
    <w:p w14:paraId="422AC377" w14:textId="0557F4B6" w:rsidR="00ED1174" w:rsidRPr="006F0931" w:rsidRDefault="00ED1174" w:rsidP="00D10C2F">
      <w:pPr>
        <w:rPr>
          <w:b/>
        </w:rPr>
      </w:pPr>
      <w:r w:rsidRPr="006F0931">
        <w:rPr>
          <w:b/>
        </w:rPr>
        <w:t>Abstract</w:t>
      </w:r>
    </w:p>
    <w:p w14:paraId="567B5980" w14:textId="1D794601" w:rsidR="00F80A48" w:rsidRPr="008C3DA1" w:rsidRDefault="00F80A48" w:rsidP="00D10C2F">
      <w:r w:rsidRPr="008C3DA1">
        <w:t>The fatigue strength of ferritic, pearlitic and solution strengthened ferritic ductile irons</w:t>
      </w:r>
      <w:r w:rsidR="00E35568" w:rsidRPr="008C3DA1">
        <w:t xml:space="preserve"> taken from heavy sections and</w:t>
      </w:r>
      <w:r w:rsidRPr="008C3DA1">
        <w:t xml:space="preserve"> characterized by long solidification times has been assessed. </w:t>
      </w:r>
      <w:r w:rsidR="000D6C2B">
        <w:t>Starting from the idea of Murakami and c</w:t>
      </w:r>
      <w:r w:rsidR="00D92924">
        <w:t>o</w:t>
      </w:r>
      <w:r w:rsidR="000D6C2B">
        <w:t>-workers, a</w:t>
      </w:r>
      <w:r w:rsidR="000D6C2B" w:rsidRPr="008C3DA1">
        <w:t xml:space="preserve"> </w:t>
      </w:r>
      <w:r w:rsidRPr="008C3DA1">
        <w:t>new model for the prediction of the fatigue strength is proposed</w:t>
      </w:r>
      <w:r w:rsidRPr="008C3DA1">
        <w:rPr>
          <w:rFonts w:eastAsiaTheme="minorEastAsia"/>
          <w:iCs/>
        </w:rPr>
        <w:t xml:space="preserve">. It allows </w:t>
      </w:r>
      <w:r w:rsidR="00E35568" w:rsidRPr="008C3DA1">
        <w:rPr>
          <w:rFonts w:eastAsiaTheme="minorEastAsia"/>
          <w:iCs/>
        </w:rPr>
        <w:t>a sound</w:t>
      </w:r>
      <w:r w:rsidRPr="008C3DA1">
        <w:rPr>
          <w:rFonts w:eastAsiaTheme="minorEastAsia"/>
          <w:iCs/>
        </w:rPr>
        <w:t xml:space="preserve"> fatigue assessment </w:t>
      </w:r>
      <w:r w:rsidRPr="008C3DA1">
        <w:t xml:space="preserve">of the fatigue strength of as-cast ductile irons containing solidification defects, such as low nodule count, exploded, chunky and spiky graphite or microshrinkage porosities. </w:t>
      </w:r>
      <w:r w:rsidR="00E35568" w:rsidRPr="008C3DA1">
        <w:t xml:space="preserve">The new developed </w:t>
      </w:r>
      <w:r w:rsidR="0023469F" w:rsidRPr="008C3DA1">
        <w:t>equation</w:t>
      </w:r>
      <w:r w:rsidR="00E35568" w:rsidRPr="008C3DA1">
        <w:t xml:space="preserve"> validated by means of an extensive benchmarking with data</w:t>
      </w:r>
      <w:r w:rsidR="0023469F" w:rsidRPr="008C3DA1">
        <w:t xml:space="preserve"> taken from the literature has </w:t>
      </w:r>
      <w:r w:rsidR="00E35568" w:rsidRPr="008C3DA1">
        <w:t>shown a very high potential for applications to t</w:t>
      </w:r>
      <w:r w:rsidR="00193CE6" w:rsidRPr="008C3DA1">
        <w:t>h</w:t>
      </w:r>
      <w:r w:rsidR="00E35568" w:rsidRPr="008C3DA1">
        <w:t>ick walled components.</w:t>
      </w:r>
    </w:p>
    <w:p w14:paraId="74B28595" w14:textId="77777777" w:rsidR="00ED1174" w:rsidRPr="008C3DA1" w:rsidRDefault="00ED1174" w:rsidP="00D10C2F"/>
    <w:p w14:paraId="4068D850" w14:textId="3C6FDBB5" w:rsidR="00ED1174" w:rsidRPr="008C3DA1" w:rsidRDefault="00ED1174" w:rsidP="00D10C2F">
      <w:r w:rsidRPr="008C3DA1">
        <w:rPr>
          <w:b/>
        </w:rPr>
        <w:t xml:space="preserve">Keywords: </w:t>
      </w:r>
      <w:r w:rsidR="00F039D3" w:rsidRPr="00F039D3">
        <w:t xml:space="preserve">Fatigue; </w:t>
      </w:r>
      <w:r w:rsidR="008104B3">
        <w:t xml:space="preserve">Defect assessment, Nodular iron, </w:t>
      </w:r>
      <w:r w:rsidR="00196369">
        <w:t>Mechanical properties, Fatigue life prediction.</w:t>
      </w:r>
    </w:p>
    <w:p w14:paraId="113F3D99" w14:textId="79DA3C0D" w:rsidR="00ED1174" w:rsidRDefault="00ED1174" w:rsidP="00D10C2F"/>
    <w:p w14:paraId="7DA881FB" w14:textId="77777777" w:rsidR="00226857" w:rsidRPr="004F3821" w:rsidRDefault="00226857" w:rsidP="00226857">
      <w:pPr>
        <w:rPr>
          <w:b/>
          <w:szCs w:val="24"/>
        </w:rPr>
      </w:pPr>
      <w:r w:rsidRPr="004F3821">
        <w:rPr>
          <w:b/>
          <w:szCs w:val="24"/>
        </w:rPr>
        <w:t>Nomenclature</w:t>
      </w:r>
    </w:p>
    <w:p w14:paraId="448F81F4" w14:textId="77777777" w:rsidR="00226857" w:rsidRPr="004F3821" w:rsidRDefault="009430AF" w:rsidP="00226857">
      <w:pPr>
        <w:rPr>
          <w:rFonts w:eastAsiaTheme="minorEastAsia"/>
          <w:szCs w:val="24"/>
        </w:rPr>
      </w:pPr>
      <m:oMath>
        <m:rad>
          <m:radPr>
            <m:degHide m:val="1"/>
            <m:ctrlPr>
              <w:rPr>
                <w:rFonts w:ascii="Cambria Math" w:hAnsi="Cambria Math"/>
                <w:i/>
                <w:szCs w:val="24"/>
              </w:rPr>
            </m:ctrlPr>
          </m:radPr>
          <m:deg/>
          <m:e>
            <m:r>
              <w:rPr>
                <w:rFonts w:ascii="Cambria Math" w:hAnsi="Cambria Math"/>
                <w:szCs w:val="24"/>
              </w:rPr>
              <m:t>area</m:t>
            </m:r>
          </m:e>
        </m:rad>
      </m:oMath>
      <w:r w:rsidR="00226857" w:rsidRPr="004F3821">
        <w:rPr>
          <w:rFonts w:eastAsiaTheme="minorEastAsia"/>
          <w:szCs w:val="24"/>
        </w:rPr>
        <w:t xml:space="preserve"> = geometrical parameter of the defect</w:t>
      </w:r>
    </w:p>
    <w:p w14:paraId="50794C93" w14:textId="77777777" w:rsidR="00226857" w:rsidRDefault="009430AF" w:rsidP="00226857">
      <w:pPr>
        <w:rPr>
          <w:rFonts w:eastAsiaTheme="minorEastAsia" w:cs="Times New Roman"/>
          <w:szCs w:val="24"/>
        </w:rPr>
      </w:pPr>
      <m:oMath>
        <m:sSub>
          <m:sSubPr>
            <m:ctrlPr>
              <w:rPr>
                <w:rFonts w:ascii="Cambria Math" w:hAnsi="Cambria Math"/>
                <w:i/>
                <w:iCs/>
                <w:kern w:val="24"/>
                <w:szCs w:val="24"/>
              </w:rPr>
            </m:ctrlPr>
          </m:sSubPr>
          <m:e>
            <m:rad>
              <m:radPr>
                <m:degHide m:val="1"/>
                <m:ctrlPr>
                  <w:rPr>
                    <w:rFonts w:ascii="Cambria Math" w:hAnsi="Cambria Math"/>
                    <w:i/>
                    <w:iCs/>
                    <w:kern w:val="24"/>
                    <w:szCs w:val="24"/>
                  </w:rPr>
                </m:ctrlPr>
              </m:radPr>
              <m:deg/>
              <m:e>
                <m:r>
                  <w:rPr>
                    <w:rFonts w:ascii="Cambria Math" w:eastAsia="Calibri" w:hAnsi="Cambria Math"/>
                    <w:kern w:val="24"/>
                    <w:szCs w:val="24"/>
                  </w:rPr>
                  <m:t>area</m:t>
                </m:r>
              </m:e>
            </m:rad>
          </m:e>
          <m:sub>
            <m:r>
              <w:rPr>
                <w:rFonts w:ascii="Cambria Math" w:hAnsi="Cambria Math"/>
                <w:kern w:val="24"/>
                <w:szCs w:val="24"/>
              </w:rPr>
              <m:t>max</m:t>
            </m:r>
          </m:sub>
        </m:sSub>
      </m:oMath>
      <w:r w:rsidR="00226857" w:rsidRPr="004F3821">
        <w:rPr>
          <w:rFonts w:eastAsiaTheme="minorEastAsia"/>
          <w:iCs/>
          <w:kern w:val="24"/>
          <w:szCs w:val="24"/>
        </w:rPr>
        <w:t>= dimension of the maximum defect occurring in the material</w:t>
      </w:r>
      <w:r w:rsidR="00226857" w:rsidRPr="00FC3369">
        <w:rPr>
          <w:rFonts w:eastAsiaTheme="minorEastAsia" w:cs="Times New Roman"/>
          <w:szCs w:val="24"/>
        </w:rPr>
        <w:t xml:space="preserve"> </w:t>
      </w:r>
    </w:p>
    <w:p w14:paraId="587B828F" w14:textId="77777777" w:rsidR="00226857" w:rsidRPr="006E5005" w:rsidRDefault="00226857" w:rsidP="00226857">
      <w:pPr>
        <w:rPr>
          <w:rFonts w:eastAsiaTheme="minorEastAsia" w:cs="Times New Roman"/>
          <w:szCs w:val="24"/>
        </w:rPr>
      </w:pPr>
      <w:r w:rsidRPr="006E5005">
        <w:rPr>
          <w:rFonts w:eastAsiaTheme="minorEastAsia" w:cs="Times New Roman"/>
          <w:szCs w:val="24"/>
        </w:rPr>
        <w:t>F</w:t>
      </w:r>
      <w:r w:rsidRPr="006E5005">
        <w:rPr>
          <w:rFonts w:eastAsiaTheme="minorEastAsia" w:cs="Times New Roman"/>
          <w:szCs w:val="24"/>
          <w:vertAlign w:val="subscript"/>
        </w:rPr>
        <w:t>loc</w:t>
      </w:r>
      <w:r w:rsidRPr="006E5005">
        <w:rPr>
          <w:rFonts w:eastAsiaTheme="minorEastAsia" w:cs="Times New Roman"/>
          <w:szCs w:val="24"/>
        </w:rPr>
        <w:t xml:space="preserve"> = parameter that takes into account the position of the defects in the specimens</w:t>
      </w:r>
    </w:p>
    <w:p w14:paraId="154C9C04" w14:textId="77777777" w:rsidR="00226857" w:rsidRPr="004F3821" w:rsidRDefault="00226857" w:rsidP="00226857">
      <w:pPr>
        <w:rPr>
          <w:rFonts w:eastAsiaTheme="minorEastAsia"/>
          <w:szCs w:val="24"/>
        </w:rPr>
      </w:pPr>
      <w:r>
        <w:rPr>
          <w:rFonts w:eastAsiaTheme="minorEastAsia"/>
          <w:iCs/>
          <w:kern w:val="24"/>
          <w:szCs w:val="24"/>
        </w:rPr>
        <w:t>HB = Brinell Hardness</w:t>
      </w:r>
    </w:p>
    <w:p w14:paraId="370A06CB" w14:textId="77777777" w:rsidR="00226857" w:rsidRDefault="00226857" w:rsidP="00226857">
      <w:pPr>
        <w:rPr>
          <w:rFonts w:eastAsiaTheme="minorEastAsia"/>
          <w:iCs/>
          <w:kern w:val="24"/>
          <w:szCs w:val="24"/>
        </w:rPr>
      </w:pPr>
      <w:r>
        <w:rPr>
          <w:rFonts w:eastAsiaTheme="minorEastAsia"/>
          <w:iCs/>
          <w:kern w:val="24"/>
          <w:szCs w:val="24"/>
        </w:rPr>
        <w:t>HV = Vickers Hardness</w:t>
      </w:r>
    </w:p>
    <w:p w14:paraId="16B35C36" w14:textId="77777777" w:rsidR="00226857" w:rsidRPr="00B12200" w:rsidRDefault="00226857" w:rsidP="00226857">
      <w:pPr>
        <w:rPr>
          <w:rFonts w:asciiTheme="minorHAnsi" w:hAnsiTheme="minorHAnsi"/>
          <w:szCs w:val="24"/>
        </w:rPr>
      </w:pPr>
      <w:r w:rsidRPr="00BB544C">
        <w:rPr>
          <w:rFonts w:cs="Times New Roman"/>
          <w:szCs w:val="24"/>
        </w:rPr>
        <w:t>R</w:t>
      </w:r>
      <w:r>
        <w:rPr>
          <w:rFonts w:cs="Times New Roman"/>
          <w:szCs w:val="24"/>
          <w:vertAlign w:val="subscript"/>
        </w:rPr>
        <w:t xml:space="preserve"> </w:t>
      </w:r>
      <w:r w:rsidRPr="00B12200">
        <w:rPr>
          <w:rFonts w:cs="Times New Roman"/>
          <w:szCs w:val="24"/>
        </w:rPr>
        <w:t>=</w:t>
      </w:r>
      <w:r>
        <w:rPr>
          <w:rFonts w:cs="Times New Roman"/>
          <w:szCs w:val="24"/>
        </w:rPr>
        <w:t xml:space="preserve"> nominal stress ratio</w:t>
      </w:r>
    </w:p>
    <w:p w14:paraId="79E53B83" w14:textId="77777777" w:rsidR="00226857" w:rsidRDefault="00226857" w:rsidP="00226857">
      <w:pPr>
        <w:rPr>
          <w:rFonts w:cs="Times New Roman"/>
          <w:lang w:eastAsia="it-IT"/>
        </w:rPr>
      </w:pPr>
      <m:oMath>
        <m:r>
          <w:rPr>
            <w:rFonts w:ascii="Cambria Math" w:hAnsi="Cambria Math"/>
            <w:szCs w:val="24"/>
          </w:rPr>
          <m:t>α</m:t>
        </m:r>
      </m:oMath>
      <w:r w:rsidRPr="00BB544C">
        <w:rPr>
          <w:rFonts w:eastAsiaTheme="minorEastAsia" w:cs="Times New Roman"/>
          <w:szCs w:val="24"/>
        </w:rPr>
        <w:t xml:space="preserve"> =</w:t>
      </w:r>
      <w:r>
        <w:rPr>
          <w:rFonts w:eastAsiaTheme="minorEastAsia" w:cs="Times New Roman"/>
          <w:szCs w:val="24"/>
        </w:rPr>
        <w:t xml:space="preserve"> </w:t>
      </w:r>
      <w:r w:rsidRPr="00FD5332">
        <w:rPr>
          <w:rFonts w:eastAsiaTheme="minorEastAsia" w:cs="Times New Roman"/>
          <w:szCs w:val="24"/>
        </w:rPr>
        <w:t>material parameter</w:t>
      </w:r>
      <w:r w:rsidRPr="00FC3369">
        <w:rPr>
          <w:rFonts w:cs="Times New Roman"/>
          <w:lang w:eastAsia="it-IT"/>
        </w:rPr>
        <w:t xml:space="preserve"> </w:t>
      </w:r>
    </w:p>
    <w:p w14:paraId="6A28FDC2" w14:textId="77777777" w:rsidR="00226857" w:rsidRPr="004F3821" w:rsidRDefault="009430AF" w:rsidP="00226857">
      <w:pPr>
        <w:rPr>
          <w:rFonts w:eastAsiaTheme="minorEastAsia"/>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th</m:t>
            </m:r>
          </m:sub>
        </m:sSub>
      </m:oMath>
      <w:r w:rsidR="00226857" w:rsidRPr="004F3821">
        <w:rPr>
          <w:rFonts w:eastAsiaTheme="minorEastAsia"/>
          <w:szCs w:val="24"/>
        </w:rPr>
        <w:t xml:space="preserve"> = threshold Stress Intensity Factor range</w:t>
      </w:r>
    </w:p>
    <w:p w14:paraId="419BEE58" w14:textId="77777777" w:rsidR="00226857" w:rsidRPr="004921CA" w:rsidRDefault="00226857" w:rsidP="00226857">
      <w:pPr>
        <w:jc w:val="left"/>
        <w:rPr>
          <w:rFonts w:cs="Times New Roman"/>
          <w:lang w:eastAsia="it-IT"/>
        </w:rPr>
      </w:pPr>
      <w:r w:rsidRPr="00572DB3">
        <w:rPr>
          <w:rFonts w:cs="Times New Roman"/>
          <w:lang w:eastAsia="it-IT"/>
        </w:rPr>
        <w:t>ε</w:t>
      </w:r>
      <w:r w:rsidRPr="004921CA">
        <w:rPr>
          <w:rFonts w:cs="Times New Roman"/>
          <w:vertAlign w:val="subscript"/>
          <w:lang w:eastAsia="it-IT"/>
        </w:rPr>
        <w:t>R</w:t>
      </w:r>
      <w:r w:rsidRPr="004921CA">
        <w:rPr>
          <w:rFonts w:cs="Times New Roman"/>
          <w:lang w:eastAsia="it-IT"/>
        </w:rPr>
        <w:t xml:space="preserve"> = elongation at fracture</w:t>
      </w:r>
    </w:p>
    <w:p w14:paraId="16136AE8" w14:textId="77777777" w:rsidR="00226857" w:rsidRPr="00BB544C" w:rsidRDefault="00226857" w:rsidP="00226857">
      <w:pPr>
        <w:rPr>
          <w:szCs w:val="24"/>
        </w:rPr>
      </w:pPr>
      <w:r w:rsidRPr="00BB544C">
        <w:rPr>
          <w:rFonts w:ascii="Symbol" w:hAnsi="Symbol" w:cs="Times New Roman"/>
          <w:szCs w:val="24"/>
        </w:rPr>
        <w:t></w:t>
      </w:r>
      <w:r w:rsidRPr="00BB544C">
        <w:rPr>
          <w:rFonts w:cs="Times New Roman"/>
          <w:szCs w:val="24"/>
          <w:vertAlign w:val="subscript"/>
        </w:rPr>
        <w:t xml:space="preserve">a </w:t>
      </w:r>
      <w:r w:rsidRPr="00BB544C">
        <w:rPr>
          <w:rFonts w:cs="Times New Roman"/>
          <w:szCs w:val="24"/>
        </w:rPr>
        <w:t xml:space="preserve"> = stress amplitude</w:t>
      </w:r>
    </w:p>
    <w:p w14:paraId="01F8FDF5" w14:textId="77777777" w:rsidR="00226857" w:rsidRPr="00FD5332" w:rsidRDefault="009430AF" w:rsidP="00226857">
      <w:pPr>
        <w:rPr>
          <w:rFonts w:eastAsiaTheme="minorEastAsia" w:cs="Times New Roman"/>
          <w:szCs w:val="24"/>
          <w:u w:val="single"/>
        </w:rPr>
      </w:pPr>
      <m:oMath>
        <m:sSub>
          <m:sSubPr>
            <m:ctrlPr>
              <w:rPr>
                <w:rFonts w:ascii="Cambria Math" w:hAnsi="Cambria Math"/>
                <w:i/>
                <w:szCs w:val="24"/>
              </w:rPr>
            </m:ctrlPr>
          </m:sSubPr>
          <m:e>
            <m:r>
              <m:rPr>
                <m:sty m:val="p"/>
              </m:rPr>
              <w:rPr>
                <w:rFonts w:ascii="Cambria Math" w:eastAsia="Times New Roman" w:hAnsi="Cambria Math" w:cs="Times New Roman"/>
                <w:szCs w:val="24"/>
                <w:lang w:eastAsia="it-IT"/>
              </w:rPr>
              <m:t>σ</m:t>
            </m:r>
          </m:e>
          <m:sub>
            <m:r>
              <w:rPr>
                <w:rFonts w:ascii="Cambria Math" w:hAnsi="Cambria Math"/>
                <w:szCs w:val="24"/>
              </w:rPr>
              <m:t>a exp</m:t>
            </m:r>
          </m:sub>
        </m:sSub>
      </m:oMath>
      <w:r w:rsidR="00226857" w:rsidRPr="00FD5332">
        <w:rPr>
          <w:rFonts w:eastAsiaTheme="minorEastAsia" w:cs="Times New Roman"/>
          <w:szCs w:val="24"/>
        </w:rPr>
        <w:t xml:space="preserve">= </w:t>
      </w:r>
      <w:r w:rsidR="00226857">
        <w:rPr>
          <w:rFonts w:eastAsiaTheme="minorEastAsia" w:cs="Times New Roman"/>
          <w:szCs w:val="24"/>
        </w:rPr>
        <w:t>experimental fatigue strength</w:t>
      </w:r>
    </w:p>
    <w:p w14:paraId="483351E8" w14:textId="77777777" w:rsidR="00226857" w:rsidRDefault="009430AF" w:rsidP="00226857">
      <w:pPr>
        <w:rPr>
          <w:rFonts w:eastAsiaTheme="minorEastAsia" w:cs="Times New Roman"/>
          <w:iCs/>
          <w:kern w:val="24"/>
          <w:szCs w:val="24"/>
        </w:rPr>
      </w:pPr>
      <m:oMath>
        <m:sSub>
          <m:sSubPr>
            <m:ctrlPr>
              <w:rPr>
                <w:rFonts w:ascii="Cambria Math" w:eastAsiaTheme="minorEastAsia" w:hAnsi="Cambria Math"/>
                <w:iCs/>
                <w:kern w:val="24"/>
                <w:szCs w:val="24"/>
              </w:rPr>
            </m:ctrlPr>
          </m:sSubPr>
          <m:e>
            <m:r>
              <w:rPr>
                <w:rFonts w:ascii="Cambria Math" w:hAnsi="Cambria Math"/>
                <w:kern w:val="24"/>
                <w:szCs w:val="24"/>
              </w:rPr>
              <m:t>σ</m:t>
            </m:r>
          </m:e>
          <m:sub>
            <m:r>
              <w:rPr>
                <w:rFonts w:ascii="Cambria Math" w:hAnsi="Cambria Math"/>
                <w:kern w:val="24"/>
                <w:szCs w:val="24"/>
              </w:rPr>
              <m:t>UTS</m:t>
            </m:r>
          </m:sub>
        </m:sSub>
      </m:oMath>
      <w:r w:rsidR="00226857" w:rsidRPr="00FD5332">
        <w:rPr>
          <w:rFonts w:eastAsiaTheme="minorEastAsia" w:cs="Times New Roman"/>
          <w:iCs/>
          <w:kern w:val="24"/>
          <w:szCs w:val="24"/>
        </w:rPr>
        <w:t xml:space="preserve"> = ultimate tensile strength</w:t>
      </w:r>
    </w:p>
    <w:p w14:paraId="73DA0A12" w14:textId="77777777" w:rsidR="00226857" w:rsidRDefault="009430AF" w:rsidP="00226857">
      <w:pPr>
        <w:rPr>
          <w:rFonts w:eastAsiaTheme="minorEastAsia" w:cs="Times New Roman"/>
          <w:iCs/>
          <w:szCs w:val="24"/>
        </w:rPr>
      </w:pPr>
      <m:oMath>
        <m:sSub>
          <m:sSubPr>
            <m:ctrlPr>
              <w:rPr>
                <w:rFonts w:ascii="Cambria Math" w:hAnsi="Cambria Math"/>
                <w:iCs/>
                <w:szCs w:val="24"/>
              </w:rPr>
            </m:ctrlPr>
          </m:sSubPr>
          <m:e>
            <m:r>
              <w:rPr>
                <w:rFonts w:ascii="Cambria Math" w:hAnsi="Cambria Math"/>
                <w:szCs w:val="24"/>
              </w:rPr>
              <m:t>σ</m:t>
            </m:r>
          </m:e>
          <m:sub>
            <m:r>
              <w:rPr>
                <w:rFonts w:ascii="Cambria Math" w:hAnsi="Cambria Math"/>
                <w:szCs w:val="24"/>
              </w:rPr>
              <m:t>y</m:t>
            </m:r>
            <m:r>
              <m:rPr>
                <m:sty m:val="p"/>
              </m:rPr>
              <w:rPr>
                <w:rFonts w:ascii="Cambria Math" w:hAnsi="Cambria Math"/>
                <w:szCs w:val="24"/>
              </w:rPr>
              <m:t xml:space="preserve"> 0.2%</m:t>
            </m:r>
          </m:sub>
        </m:sSub>
      </m:oMath>
      <w:r w:rsidR="00226857" w:rsidRPr="00FD5332">
        <w:rPr>
          <w:rFonts w:eastAsiaTheme="minorEastAsia" w:cs="Times New Roman"/>
          <w:iCs/>
          <w:szCs w:val="24"/>
        </w:rPr>
        <w:t>= yield stress</w:t>
      </w:r>
    </w:p>
    <w:p w14:paraId="0EC14EC0" w14:textId="77777777" w:rsidR="00226857" w:rsidRPr="009D23E7" w:rsidRDefault="00226857" w:rsidP="00226857">
      <w:pPr>
        <w:rPr>
          <w:rFonts w:cs="Times New Roman"/>
          <w:szCs w:val="24"/>
        </w:rPr>
      </w:pPr>
      <w:r w:rsidRPr="009D23E7">
        <w:rPr>
          <w:rFonts w:cs="Times New Roman"/>
          <w:szCs w:val="24"/>
        </w:rPr>
        <w:t>A = first estimation parameter</w:t>
      </w:r>
    </w:p>
    <w:p w14:paraId="28F6D91E" w14:textId="77777777" w:rsidR="00226857" w:rsidRPr="009D23E7" w:rsidRDefault="00226857" w:rsidP="00226857">
      <w:pPr>
        <w:rPr>
          <w:rFonts w:cs="Times New Roman"/>
          <w:szCs w:val="24"/>
        </w:rPr>
      </w:pPr>
      <w:r w:rsidRPr="009D23E7">
        <w:rPr>
          <w:rFonts w:cs="Times New Roman"/>
          <w:szCs w:val="24"/>
        </w:rPr>
        <w:t>B = second estimation parameter</w:t>
      </w:r>
    </w:p>
    <w:p w14:paraId="2ED058CD" w14:textId="77777777" w:rsidR="00226857" w:rsidRPr="008C3DA1" w:rsidRDefault="00226857" w:rsidP="00D10C2F"/>
    <w:p w14:paraId="0BC324D7" w14:textId="6B71FED5" w:rsidR="00A14466" w:rsidRPr="006F0931" w:rsidRDefault="00590FBC" w:rsidP="00D10C2F">
      <w:pPr>
        <w:rPr>
          <w:b/>
        </w:rPr>
      </w:pPr>
      <w:r w:rsidRPr="006F0931">
        <w:rPr>
          <w:b/>
        </w:rPr>
        <w:t xml:space="preserve">1. </w:t>
      </w:r>
      <w:r w:rsidR="007E2647" w:rsidRPr="006F0931">
        <w:rPr>
          <w:b/>
        </w:rPr>
        <w:t>Introduction</w:t>
      </w:r>
    </w:p>
    <w:p w14:paraId="5868F072" w14:textId="507F497D" w:rsidR="00B3398A" w:rsidRPr="008C3DA1" w:rsidRDefault="0084541D" w:rsidP="00D10C2F">
      <w:r>
        <w:t>Over</w:t>
      </w:r>
      <w:r w:rsidRPr="008C3DA1">
        <w:t xml:space="preserve"> </w:t>
      </w:r>
      <w:r w:rsidR="008D5DE4" w:rsidRPr="008C3DA1">
        <w:t xml:space="preserve">the last years, the production of heavy </w:t>
      </w:r>
      <w:r w:rsidR="004554BA" w:rsidRPr="00D10C2F">
        <w:t>section</w:t>
      </w:r>
      <w:r w:rsidR="004554BA" w:rsidRPr="008C3DA1">
        <w:t xml:space="preserve"> ductile cast iron components with structural functions </w:t>
      </w:r>
      <w:r w:rsidR="008D5DE4" w:rsidRPr="008C3DA1">
        <w:t>increased</w:t>
      </w:r>
      <w:r w:rsidR="004554BA" w:rsidRPr="008C3DA1">
        <w:t xml:space="preserve"> </w:t>
      </w:r>
      <w:r w:rsidR="009C48B5" w:rsidRPr="008C3DA1">
        <w:t>thanks</w:t>
      </w:r>
      <w:r w:rsidR="004554BA" w:rsidRPr="008C3DA1">
        <w:t xml:space="preserve"> to the relatively low </w:t>
      </w:r>
      <w:r w:rsidR="007C63DA" w:rsidRPr="008C3DA1">
        <w:t xml:space="preserve">manufacturing </w:t>
      </w:r>
      <w:r w:rsidR="004554BA" w:rsidRPr="008C3DA1">
        <w:t>cost, excellent castability and good combination of mechanical properties</w:t>
      </w:r>
      <w:r w:rsidR="00687F4A" w:rsidRPr="008C3DA1">
        <w:t xml:space="preserve">. </w:t>
      </w:r>
      <w:r w:rsidR="00600C13" w:rsidRPr="008C3DA1">
        <w:t xml:space="preserve">Examples of the use of these materials are windmill parts, automotive and agricultural parts, big engine blocks, </w:t>
      </w:r>
      <w:r w:rsidR="009C48B5" w:rsidRPr="008C3DA1">
        <w:t xml:space="preserve">parts of </w:t>
      </w:r>
      <w:r w:rsidR="00600C13" w:rsidRPr="008C3DA1">
        <w:t>hydraulic press</w:t>
      </w:r>
      <w:r w:rsidR="009C48B5" w:rsidRPr="008C3DA1">
        <w:t>es</w:t>
      </w:r>
      <w:r w:rsidR="00600C13" w:rsidRPr="008C3DA1">
        <w:t>.</w:t>
      </w:r>
    </w:p>
    <w:p w14:paraId="4CDD22ED" w14:textId="4B400D8D" w:rsidR="00B3398A" w:rsidRPr="008C3DA1" w:rsidRDefault="00C01110" w:rsidP="00D10C2F">
      <w:r w:rsidRPr="008C3DA1">
        <w:t>The typical microstructure of</w:t>
      </w:r>
      <w:r w:rsidR="00E40EBE" w:rsidRPr="008C3DA1">
        <w:t xml:space="preserve"> </w:t>
      </w:r>
      <w:r w:rsidRPr="008C3DA1">
        <w:t xml:space="preserve">ductile cast irons </w:t>
      </w:r>
      <w:r w:rsidR="0084541D">
        <w:t>is characterized by</w:t>
      </w:r>
      <w:r w:rsidRPr="008C3DA1">
        <w:t xml:space="preserve"> spheroidal graphite particles dispersed within a metal matrix that can be, depending on the chemical composition of the alloy, ferritic, pearlitic or ferritic/pearlitic. </w:t>
      </w:r>
      <w:r w:rsidR="0055169F" w:rsidRPr="008C3DA1">
        <w:t>It is well known that the ferritic matrix gives higher ductility and toughness, while the pearlitic one is characterized</w:t>
      </w:r>
      <w:r w:rsidR="00562029" w:rsidRPr="008C3DA1">
        <w:t xml:space="preserve"> by </w:t>
      </w:r>
      <w:r w:rsidR="00193CE6" w:rsidRPr="008C3DA1">
        <w:t xml:space="preserve">a </w:t>
      </w:r>
      <w:r w:rsidR="00562029" w:rsidRPr="008C3DA1">
        <w:t>high</w:t>
      </w:r>
      <w:r w:rsidR="00DE7D29" w:rsidRPr="008C3DA1">
        <w:t>er</w:t>
      </w:r>
      <w:r w:rsidR="00562029" w:rsidRPr="008C3DA1">
        <w:t xml:space="preserve"> strength.</w:t>
      </w:r>
      <w:r w:rsidR="0074737D" w:rsidRPr="008C3DA1">
        <w:t xml:space="preserve"> Recently, ductile irons with ferritic matrix strengthened by </w:t>
      </w:r>
      <w:r w:rsidR="00345A4B" w:rsidRPr="008C3DA1">
        <w:t xml:space="preserve">solid solution </w:t>
      </w:r>
      <w:r w:rsidR="0089499C" w:rsidRPr="008C3DA1">
        <w:t xml:space="preserve">through </w:t>
      </w:r>
      <w:r w:rsidR="0074737D" w:rsidRPr="008C3DA1">
        <w:t>the addition of</w:t>
      </w:r>
      <w:r w:rsidR="00DC408D" w:rsidRPr="008C3DA1">
        <w:t xml:space="preserve"> balanced amount</w:t>
      </w:r>
      <w:r w:rsidR="00345A4B" w:rsidRPr="008C3DA1">
        <w:t xml:space="preserve"> </w:t>
      </w:r>
      <w:r w:rsidR="00DC408D" w:rsidRPr="008C3DA1">
        <w:t xml:space="preserve">of </w:t>
      </w:r>
      <w:r w:rsidR="00345A4B" w:rsidRPr="008C3DA1">
        <w:t>silicon</w:t>
      </w:r>
      <w:r w:rsidR="0074737D" w:rsidRPr="008C3DA1">
        <w:t xml:space="preserve"> have been introduced in the standard UNI EN 1563</w:t>
      </w:r>
      <w:r w:rsidR="00E31F4C" w:rsidRPr="00064B08">
        <w:rPr>
          <w:color w:val="FF0000"/>
          <w:vertAlign w:val="superscript"/>
        </w:rPr>
        <w:t>1</w:t>
      </w:r>
      <w:r w:rsidR="00A375AE" w:rsidRPr="008C3DA1">
        <w:t>. The new types of materials are characterized by a good combination of strength and ductility</w:t>
      </w:r>
      <w:r w:rsidR="00DC408D" w:rsidRPr="008C3DA1">
        <w:t xml:space="preserve"> and a high ratio between yield stress and ultimate tensile stress</w:t>
      </w:r>
      <w:r w:rsidR="00A375AE" w:rsidRPr="008C3DA1">
        <w:t>.</w:t>
      </w:r>
    </w:p>
    <w:p w14:paraId="5A91ABF2" w14:textId="073B67B6" w:rsidR="007A2437" w:rsidRPr="008C3DA1" w:rsidRDefault="00260427" w:rsidP="00D10C2F">
      <w:r w:rsidRPr="008C3DA1">
        <w:t xml:space="preserve">By increasing </w:t>
      </w:r>
      <w:r w:rsidR="007A2437" w:rsidRPr="008C3DA1">
        <w:t>the thickness of the components, the solidification time</w:t>
      </w:r>
      <w:r w:rsidR="00057162" w:rsidRPr="008C3DA1">
        <w:t>s</w:t>
      </w:r>
      <w:r w:rsidR="007A2437" w:rsidRPr="008C3DA1">
        <w:t xml:space="preserve"> will increase </w:t>
      </w:r>
      <w:r w:rsidR="00734AEA" w:rsidRPr="008C3DA1">
        <w:t xml:space="preserve">with the increased risk of </w:t>
      </w:r>
      <w:r w:rsidR="002E2E9B" w:rsidRPr="008C3DA1">
        <w:t>finding</w:t>
      </w:r>
      <w:r w:rsidR="00206E7D" w:rsidRPr="008C3DA1">
        <w:t xml:space="preserve"> coarse </w:t>
      </w:r>
      <w:r w:rsidR="009E4008" w:rsidRPr="008C3DA1">
        <w:t>grains</w:t>
      </w:r>
      <w:r w:rsidR="00206E7D" w:rsidRPr="008C3DA1">
        <w:t xml:space="preserve"> and</w:t>
      </w:r>
      <w:r w:rsidR="002E2E9B" w:rsidRPr="008C3DA1">
        <w:t xml:space="preserve"> anomalous </w:t>
      </w:r>
      <w:r w:rsidR="00E31F4C" w:rsidRPr="008C3DA1">
        <w:t>structures</w:t>
      </w:r>
      <w:r w:rsidR="00E31F4C" w:rsidRPr="00064B08">
        <w:rPr>
          <w:color w:val="FF0000"/>
          <w:vertAlign w:val="superscript"/>
        </w:rPr>
        <w:t>2</w:t>
      </w:r>
      <w:r w:rsidR="002E2E9B" w:rsidRPr="008C3DA1">
        <w:t>.</w:t>
      </w:r>
      <w:r w:rsidR="002B6CC9" w:rsidRPr="008C3DA1">
        <w:t xml:space="preserve"> </w:t>
      </w:r>
      <w:r w:rsidR="00782933" w:rsidRPr="008C3DA1">
        <w:t>In particular, the nodularity and the nodule count will decrease, while the dimensions of graphite particles will increase.</w:t>
      </w:r>
      <w:r w:rsidR="008D6C50" w:rsidRPr="008C3DA1">
        <w:t xml:space="preserve"> Furthermore,</w:t>
      </w:r>
      <w:r w:rsidR="00A31F0F" w:rsidRPr="008C3DA1">
        <w:t xml:space="preserve"> the greater the casting dimensions,</w:t>
      </w:r>
      <w:r w:rsidR="00CE2793" w:rsidRPr="008C3DA1">
        <w:t xml:space="preserve"> </w:t>
      </w:r>
      <w:r w:rsidR="008D6C50" w:rsidRPr="008C3DA1">
        <w:t>the</w:t>
      </w:r>
      <w:r w:rsidR="002E27B8" w:rsidRPr="008C3DA1">
        <w:t xml:space="preserve"> greater</w:t>
      </w:r>
      <w:r w:rsidR="008D6C50" w:rsidRPr="008C3DA1">
        <w:t xml:space="preserve"> </w:t>
      </w:r>
      <w:r w:rsidR="002E27B8" w:rsidRPr="008C3DA1">
        <w:t xml:space="preserve">the </w:t>
      </w:r>
      <w:r w:rsidR="008D6C50" w:rsidRPr="008C3DA1">
        <w:t>probability of finding</w:t>
      </w:r>
      <w:r w:rsidR="00AE15F6" w:rsidRPr="008C3DA1">
        <w:t xml:space="preserve"> </w:t>
      </w:r>
      <w:r w:rsidR="008D6C50" w:rsidRPr="008C3DA1">
        <w:t xml:space="preserve">degenerated graphite (exploded, chunky or spiky), </w:t>
      </w:r>
      <w:r w:rsidR="000C2D04" w:rsidRPr="008C3DA1">
        <w:t xml:space="preserve">large </w:t>
      </w:r>
      <w:r w:rsidR="008D6C50" w:rsidRPr="008C3DA1">
        <w:t>microshrinkage porosities, non-metallic inclu</w:t>
      </w:r>
      <w:r w:rsidR="00CE2793" w:rsidRPr="008C3DA1">
        <w:t>sions or undesired segregations</w:t>
      </w:r>
      <w:r w:rsidR="00016865" w:rsidRPr="00064B08">
        <w:rPr>
          <w:color w:val="FF0000"/>
          <w:vertAlign w:val="superscript"/>
        </w:rPr>
        <w:t>3</w:t>
      </w:r>
      <w:r w:rsidR="00E31F4C" w:rsidRPr="00064B08">
        <w:rPr>
          <w:color w:val="FF0000"/>
          <w:vertAlign w:val="superscript"/>
        </w:rPr>
        <w:t>,4</w:t>
      </w:r>
      <w:r w:rsidR="008D6C50" w:rsidRPr="008C3DA1">
        <w:t>.</w:t>
      </w:r>
    </w:p>
    <w:p w14:paraId="217E588E" w14:textId="13E2A75D" w:rsidR="00DC2E11" w:rsidRPr="008C3DA1" w:rsidRDefault="003052E9" w:rsidP="00D10C2F">
      <w:r w:rsidRPr="008C3DA1">
        <w:t>These defects</w:t>
      </w:r>
      <w:r w:rsidR="0046536D" w:rsidRPr="008C3DA1">
        <w:t xml:space="preserve">, </w:t>
      </w:r>
      <w:r w:rsidR="002E27B8" w:rsidRPr="008C3DA1">
        <w:t xml:space="preserve">which </w:t>
      </w:r>
      <w:r w:rsidR="0046536D" w:rsidRPr="008C3DA1">
        <w:t>negatively affect the mechanical properties of the materials,</w:t>
      </w:r>
      <w:r w:rsidRPr="008C3DA1">
        <w:t xml:space="preserve"> can be avoided only partially</w:t>
      </w:r>
      <w:r w:rsidR="00250C01" w:rsidRPr="008C3DA1">
        <w:t xml:space="preserve"> through </w:t>
      </w:r>
      <w:r w:rsidR="003147F8" w:rsidRPr="008C3DA1">
        <w:t>the optimization of the production process (casting temperature, spheroidization</w:t>
      </w:r>
      <w:r w:rsidR="00093A91" w:rsidRPr="008C3DA1">
        <w:t xml:space="preserve"> or</w:t>
      </w:r>
      <w:r w:rsidR="003147F8" w:rsidRPr="008C3DA1">
        <w:t xml:space="preserve"> inoculation</w:t>
      </w:r>
      <w:r w:rsidR="00093A91" w:rsidRPr="008C3DA1">
        <w:t xml:space="preserve"> process</w:t>
      </w:r>
      <w:r w:rsidR="003147F8" w:rsidRPr="008C3DA1">
        <w:t xml:space="preserve">, </w:t>
      </w:r>
      <w:r w:rsidR="00AC66F6" w:rsidRPr="008C3DA1">
        <w:t xml:space="preserve">addition of </w:t>
      </w:r>
      <w:r w:rsidR="00944296" w:rsidRPr="008C3DA1">
        <w:t>balanced amount of elements</w:t>
      </w:r>
      <w:r w:rsidR="00FA61A8" w:rsidRPr="008C3DA1">
        <w:t xml:space="preserve"> (Sb, </w:t>
      </w:r>
      <w:r w:rsidR="001D4518" w:rsidRPr="008C3DA1">
        <w:t xml:space="preserve">Bi, </w:t>
      </w:r>
      <w:r w:rsidR="00FA61A8" w:rsidRPr="008C3DA1">
        <w:t>Ce</w:t>
      </w:r>
      <w:r w:rsidR="00944296" w:rsidRPr="008C3DA1">
        <w:t>,</w:t>
      </w:r>
      <w:r w:rsidR="00AC66F6" w:rsidRPr="008C3DA1">
        <w:t xml:space="preserve"> </w:t>
      </w:r>
      <w:r w:rsidR="003147F8" w:rsidRPr="008C3DA1">
        <w:t>etc</w:t>
      </w:r>
      <w:r w:rsidR="002E27B8" w:rsidRPr="008C3DA1">
        <w:t>.</w:t>
      </w:r>
      <w:r w:rsidR="003147F8" w:rsidRPr="008C3DA1">
        <w:t>)</w:t>
      </w:r>
      <w:r w:rsidR="00915791">
        <w:t>)</w:t>
      </w:r>
      <w:r w:rsidR="00E31F4C" w:rsidRPr="00064B08">
        <w:rPr>
          <w:color w:val="FF0000"/>
          <w:vertAlign w:val="superscript"/>
        </w:rPr>
        <w:t>5</w:t>
      </w:r>
      <w:r w:rsidR="008304A4">
        <w:rPr>
          <w:color w:val="FF0000"/>
          <w:vertAlign w:val="superscript"/>
        </w:rPr>
        <w:t>-</w:t>
      </w:r>
      <w:r w:rsidR="00E31F4C" w:rsidRPr="00064B08">
        <w:rPr>
          <w:color w:val="FF0000"/>
          <w:vertAlign w:val="superscript"/>
        </w:rPr>
        <w:t>7</w:t>
      </w:r>
      <w:r w:rsidRPr="00064B08">
        <w:t>.</w:t>
      </w:r>
      <w:r w:rsidR="000E5B71" w:rsidRPr="008C3DA1">
        <w:t xml:space="preserve"> </w:t>
      </w:r>
      <w:r w:rsidR="0046536D" w:rsidRPr="008C3DA1">
        <w:t>Consequently</w:t>
      </w:r>
      <w:r w:rsidR="00EA4E3B" w:rsidRPr="008C3DA1">
        <w:t>,</w:t>
      </w:r>
      <w:r w:rsidR="00C83671" w:rsidRPr="008C3DA1">
        <w:t xml:space="preserve"> in thick walled components, some defects are unavoidable.</w:t>
      </w:r>
    </w:p>
    <w:p w14:paraId="0717F9CF" w14:textId="42D1EDEA" w:rsidR="00E34C8F" w:rsidRPr="008C3DA1" w:rsidRDefault="00B56931" w:rsidP="00D10C2F">
      <w:r w:rsidRPr="008C3DA1">
        <w:t xml:space="preserve">In many works </w:t>
      </w:r>
      <w:r w:rsidR="002E27B8" w:rsidRPr="008C3DA1">
        <w:t xml:space="preserve">found </w:t>
      </w:r>
      <w:r w:rsidRPr="008C3DA1">
        <w:t>in literature</w:t>
      </w:r>
      <w:r w:rsidR="004A2927" w:rsidRPr="00064B08">
        <w:rPr>
          <w:color w:val="FF0000"/>
          <w:vertAlign w:val="superscript"/>
        </w:rPr>
        <w:t>8-12</w:t>
      </w:r>
      <w:r w:rsidRPr="008C3DA1">
        <w:t xml:space="preserve">, </w:t>
      </w:r>
      <w:r w:rsidR="001E1641" w:rsidRPr="008C3DA1">
        <w:t>various types of</w:t>
      </w:r>
      <w:r w:rsidRPr="008C3DA1">
        <w:t xml:space="preserve"> solidification defects have been studied, in order to evaluate their influence on the static and fatigue resistance of </w:t>
      </w:r>
      <w:r w:rsidR="008361A5" w:rsidRPr="008C3DA1">
        <w:t>the components</w:t>
      </w:r>
      <w:r w:rsidR="00B468C1" w:rsidRPr="008C3DA1">
        <w:t>.</w:t>
      </w:r>
      <w:r w:rsidR="00A15969" w:rsidRPr="008C3DA1">
        <w:t xml:space="preserve"> </w:t>
      </w:r>
      <w:r w:rsidR="001E7366" w:rsidRPr="008C3DA1">
        <w:t>The ultimate tensile strength and the elongation at failure are lowered by solidification defects, while hardness and yield stress are less affected. Moreover</w:t>
      </w:r>
      <w:r w:rsidR="00A15969" w:rsidRPr="008C3DA1">
        <w:t>, it was found</w:t>
      </w:r>
      <w:r w:rsidR="00633BD0" w:rsidRPr="008C3DA1">
        <w:t xml:space="preserve"> that the more the graphite deviates from the </w:t>
      </w:r>
      <w:r w:rsidR="00633BD0" w:rsidRPr="008C3DA1">
        <w:lastRenderedPageBreak/>
        <w:t>spheroidal shape, the lower is the strength and the ductility.</w:t>
      </w:r>
      <w:r w:rsidR="00E85BE6" w:rsidRPr="008C3DA1">
        <w:t xml:space="preserve"> </w:t>
      </w:r>
      <w:r w:rsidR="001E7366" w:rsidRPr="008C3DA1">
        <w:t>Finally</w:t>
      </w:r>
      <w:r w:rsidR="00935118" w:rsidRPr="008C3DA1">
        <w:t>, it was demonstrated</w:t>
      </w:r>
      <w:r w:rsidR="00A15969" w:rsidRPr="008C3DA1">
        <w:t xml:space="preserve"> that defects are preferential crack initiation sites</w:t>
      </w:r>
      <w:r w:rsidR="000467E2" w:rsidRPr="008C3DA1">
        <w:t xml:space="preserve"> during fatigue loadings</w:t>
      </w:r>
      <w:r w:rsidR="004B0A18" w:rsidRPr="008C3DA1">
        <w:t xml:space="preserve">. </w:t>
      </w:r>
    </w:p>
    <w:p w14:paraId="3DD732D8" w14:textId="0AA0F0D2" w:rsidR="00D37BDA" w:rsidRPr="008C3DA1" w:rsidRDefault="008D7E40" w:rsidP="00D10C2F">
      <w:r w:rsidRPr="008C3DA1">
        <w:t>Canzar</w:t>
      </w:r>
      <w:r w:rsidR="00016865" w:rsidRPr="00064B08">
        <w:rPr>
          <w:color w:val="FF0000"/>
          <w:vertAlign w:val="superscript"/>
        </w:rPr>
        <w:t>1</w:t>
      </w:r>
      <w:r w:rsidR="006B57B9" w:rsidRPr="00064B08">
        <w:rPr>
          <w:color w:val="FF0000"/>
          <w:vertAlign w:val="superscript"/>
        </w:rPr>
        <w:t>3</w:t>
      </w:r>
      <w:r w:rsidRPr="008C3DA1">
        <w:t xml:space="preserve"> show</w:t>
      </w:r>
      <w:r w:rsidR="003E63C2" w:rsidRPr="008C3DA1">
        <w:t>ed experimentally</w:t>
      </w:r>
      <w:r w:rsidRPr="008C3DA1">
        <w:t xml:space="preserve"> that size, shape and distribution of the graphite nodules play a </w:t>
      </w:r>
      <w:r w:rsidR="00193CE6" w:rsidRPr="008C3DA1">
        <w:t xml:space="preserve">major </w:t>
      </w:r>
      <w:r w:rsidRPr="008C3DA1">
        <w:t xml:space="preserve">role in the crack initiation and propagation process. It </w:t>
      </w:r>
      <w:r w:rsidR="00A532E3" w:rsidRPr="008C3DA1">
        <w:t>was also</w:t>
      </w:r>
      <w:r w:rsidRPr="008C3DA1">
        <w:t xml:space="preserve"> shown that the large</w:t>
      </w:r>
      <w:r w:rsidR="00C104C8" w:rsidRPr="008C3DA1">
        <w:t>st</w:t>
      </w:r>
      <w:r w:rsidRPr="008C3DA1">
        <w:t xml:space="preserve"> irregularly shaped nodules reduce </w:t>
      </w:r>
      <w:r w:rsidR="00193CE6" w:rsidRPr="008C3DA1">
        <w:t xml:space="preserve">the </w:t>
      </w:r>
      <w:r w:rsidRPr="008C3DA1">
        <w:t xml:space="preserve">fracture toughness and </w:t>
      </w:r>
      <w:r w:rsidR="00193CE6" w:rsidRPr="008C3DA1">
        <w:t xml:space="preserve">the </w:t>
      </w:r>
      <w:r w:rsidRPr="008C3DA1">
        <w:t>fatigue strength.</w:t>
      </w:r>
    </w:p>
    <w:p w14:paraId="03C66E9A" w14:textId="4021B706" w:rsidR="006B3C4D" w:rsidRPr="008C3DA1" w:rsidRDefault="006B3C4D" w:rsidP="00D10C2F">
      <w:r w:rsidRPr="008C3DA1">
        <w:t>Iacoviello</w:t>
      </w:r>
      <w:r w:rsidR="00EA02D2" w:rsidRPr="008C3DA1">
        <w:t xml:space="preserve"> et al.</w:t>
      </w:r>
      <w:r w:rsidR="006B57B9" w:rsidRPr="00064B08">
        <w:rPr>
          <w:color w:val="FF0000"/>
          <w:vertAlign w:val="superscript"/>
        </w:rPr>
        <w:t>14</w:t>
      </w:r>
      <w:r w:rsidR="00016865" w:rsidRPr="00064B08">
        <w:rPr>
          <w:color w:val="FF0000"/>
          <w:vertAlign w:val="superscript"/>
        </w:rPr>
        <w:t>-</w:t>
      </w:r>
      <w:r w:rsidR="006B57B9" w:rsidRPr="00064B08">
        <w:rPr>
          <w:color w:val="FF0000"/>
          <w:vertAlign w:val="superscript"/>
        </w:rPr>
        <w:t>20</w:t>
      </w:r>
      <w:r w:rsidRPr="008C3DA1">
        <w:t xml:space="preserve"> studied the influence of microstructure on the fatigue crack propagation resistance of different types of ductile cast iron with various matrix structure.</w:t>
      </w:r>
      <w:r w:rsidR="00606046" w:rsidRPr="008C3DA1">
        <w:t xml:space="preserve"> They found that graphite particles do not only act as crack arresters but, depending on matrix microstruct</w:t>
      </w:r>
      <w:r w:rsidR="007F4DCE" w:rsidRPr="008C3DA1">
        <w:t xml:space="preserve">ure, they can also increase the </w:t>
      </w:r>
      <w:r w:rsidR="00606046" w:rsidRPr="008C3DA1">
        <w:t>fatigue crack propagation resistance by means of an increase of the crack closure effect.</w:t>
      </w:r>
      <w:r w:rsidR="00E73CB9" w:rsidRPr="008C3DA1">
        <w:t xml:space="preserve"> </w:t>
      </w:r>
    </w:p>
    <w:p w14:paraId="6E8DAD29" w14:textId="54477EAA" w:rsidR="000A0482" w:rsidRPr="008C3DA1" w:rsidRDefault="00A41849" w:rsidP="00D10C2F">
      <w:r w:rsidRPr="008C3DA1">
        <w:t>Nadot et al.</w:t>
      </w:r>
      <w:r w:rsidRPr="00064B08">
        <w:rPr>
          <w:color w:val="FF0000"/>
          <w:vertAlign w:val="superscript"/>
        </w:rPr>
        <w:t>21</w:t>
      </w:r>
      <w:r w:rsidR="004D6F6C" w:rsidRPr="00064B08">
        <w:rPr>
          <w:color w:val="FF0000"/>
          <w:vertAlign w:val="superscript"/>
        </w:rPr>
        <w:t>,22</w:t>
      </w:r>
      <w:r w:rsidR="000A0482" w:rsidRPr="008C3DA1">
        <w:t xml:space="preserve"> observed that crack initiation point is a single microporosity in proximity of the specimen surface. They also found that in uniaxial fatigue tests, the fatigue limit is much more sensitive to surface defects than internal defects. These results </w:t>
      </w:r>
      <w:r w:rsidR="00C104C8" w:rsidRPr="008C3DA1">
        <w:t xml:space="preserve">were </w:t>
      </w:r>
      <w:r w:rsidR="000A0482" w:rsidRPr="008C3DA1">
        <w:t>confirmed in other works</w:t>
      </w:r>
      <w:r w:rsidRPr="00064B08">
        <w:rPr>
          <w:color w:val="FF0000"/>
          <w:vertAlign w:val="superscript"/>
        </w:rPr>
        <w:t>23</w:t>
      </w:r>
      <w:r w:rsidR="004D6F6C" w:rsidRPr="00064B08">
        <w:rPr>
          <w:color w:val="FF0000"/>
          <w:vertAlign w:val="superscript"/>
        </w:rPr>
        <w:t>,24</w:t>
      </w:r>
      <w:r w:rsidR="00645E7A">
        <w:t xml:space="preserve"> </w:t>
      </w:r>
      <w:r w:rsidR="000A0482" w:rsidRPr="008C3DA1">
        <w:t xml:space="preserve">where it </w:t>
      </w:r>
      <w:r w:rsidR="004B0900" w:rsidRPr="008C3DA1">
        <w:t>was</w:t>
      </w:r>
      <w:r w:rsidR="000A0482" w:rsidRPr="008C3DA1">
        <w:t xml:space="preserve"> observed that microshrinkage cavities strongly influence the fatigue behaviour of ductile </w:t>
      </w:r>
      <w:r w:rsidR="00193CE6" w:rsidRPr="008C3DA1">
        <w:t>cast irons</w:t>
      </w:r>
      <w:r w:rsidR="000A0482" w:rsidRPr="008C3DA1">
        <w:t>.</w:t>
      </w:r>
    </w:p>
    <w:p w14:paraId="4C38E5F8" w14:textId="1D47E2BE" w:rsidR="0018642C" w:rsidRPr="008C3DA1" w:rsidRDefault="0018642C" w:rsidP="00D10C2F">
      <w:r w:rsidRPr="008C3DA1">
        <w:t>In Ref.</w:t>
      </w:r>
      <w:r w:rsidR="001E739F" w:rsidRPr="00064B08">
        <w:rPr>
          <w:color w:val="FF0000"/>
          <w:vertAlign w:val="superscript"/>
        </w:rPr>
        <w:t>2</w:t>
      </w:r>
      <w:r w:rsidR="004D6F6C" w:rsidRPr="00064B08">
        <w:rPr>
          <w:color w:val="FF0000"/>
          <w:vertAlign w:val="superscript"/>
        </w:rPr>
        <w:t>5</w:t>
      </w:r>
      <w:r w:rsidR="001E739F" w:rsidRPr="00064B08">
        <w:rPr>
          <w:color w:val="FF0000"/>
          <w:vertAlign w:val="superscript"/>
        </w:rPr>
        <w:t>-</w:t>
      </w:r>
      <w:r w:rsidR="004D6F6C" w:rsidRPr="00064B08">
        <w:rPr>
          <w:color w:val="FF0000"/>
          <w:vertAlign w:val="superscript"/>
        </w:rPr>
        <w:t>30</w:t>
      </w:r>
      <w:r w:rsidRPr="008C3DA1">
        <w:t xml:space="preserve"> several fatigue tests have been performed on specimens taken from different </w:t>
      </w:r>
      <w:r w:rsidR="004B0900" w:rsidRPr="008C3DA1">
        <w:t xml:space="preserve">zones </w:t>
      </w:r>
      <w:r w:rsidRPr="008C3DA1">
        <w:t xml:space="preserve">within a wind turbine </w:t>
      </w:r>
      <w:r w:rsidR="00EB3EE5" w:rsidRPr="008C3DA1">
        <w:t>component</w:t>
      </w:r>
      <w:r w:rsidRPr="008C3DA1">
        <w:t xml:space="preserve">. It has been found that crack initiation is influenced above all by microshrinkage porosities while </w:t>
      </w:r>
      <w:r w:rsidR="00B321A1" w:rsidRPr="008C3DA1">
        <w:t xml:space="preserve">crack </w:t>
      </w:r>
      <w:r w:rsidRPr="008C3DA1">
        <w:t>propagation is influenced by the microstructure.</w:t>
      </w:r>
    </w:p>
    <w:p w14:paraId="3DDB4079" w14:textId="123A8A49" w:rsidR="00C83671" w:rsidRPr="008C3DA1" w:rsidRDefault="002F7E57" w:rsidP="00D10C2F">
      <w:r w:rsidRPr="008C3DA1">
        <w:t>Some researchers investigated the effect of chunky graphite on the mechanical and fatigue properties of heavy section ferritic ductile cast irons</w:t>
      </w:r>
      <w:r w:rsidR="000E4062" w:rsidRPr="00064B08">
        <w:rPr>
          <w:color w:val="FF0000"/>
          <w:vertAlign w:val="superscript"/>
        </w:rPr>
        <w:t>3</w:t>
      </w:r>
      <w:r w:rsidR="00770216" w:rsidRPr="00064B08">
        <w:rPr>
          <w:color w:val="FF0000"/>
          <w:vertAlign w:val="superscript"/>
        </w:rPr>
        <w:t>1</w:t>
      </w:r>
      <w:r w:rsidR="000E4062" w:rsidRPr="00064B08">
        <w:rPr>
          <w:color w:val="FF0000"/>
          <w:vertAlign w:val="superscript"/>
        </w:rPr>
        <w:t>-3</w:t>
      </w:r>
      <w:r w:rsidR="00770216" w:rsidRPr="00064B08">
        <w:rPr>
          <w:color w:val="FF0000"/>
          <w:vertAlign w:val="superscript"/>
        </w:rPr>
        <w:t>3</w:t>
      </w:r>
      <w:r w:rsidRPr="008C3DA1">
        <w:t xml:space="preserve">. They found that this type of degenerated graphite </w:t>
      </w:r>
      <w:r w:rsidR="00B321A1" w:rsidRPr="008C3DA1">
        <w:t xml:space="preserve">morphology </w:t>
      </w:r>
      <w:r w:rsidRPr="008C3DA1">
        <w:t>negatively affects the mechanical properties</w:t>
      </w:r>
      <w:r w:rsidR="00EA1977" w:rsidRPr="008C3DA1">
        <w:t xml:space="preserve"> of the material; in particular</w:t>
      </w:r>
      <w:r w:rsidR="002355DC" w:rsidRPr="008C3DA1">
        <w:t xml:space="preserve"> it</w:t>
      </w:r>
      <w:r w:rsidR="00EA1977" w:rsidRPr="008C3DA1">
        <w:t xml:space="preserve"> reduces the ultimate tensile strength and mostly the elongation </w:t>
      </w:r>
      <w:r w:rsidR="00193CE6" w:rsidRPr="008C3DA1">
        <w:t xml:space="preserve">to </w:t>
      </w:r>
      <w:r w:rsidR="00EA1977" w:rsidRPr="008C3DA1">
        <w:t>failure, without affect</w:t>
      </w:r>
      <w:r w:rsidR="00B321A1" w:rsidRPr="008C3DA1">
        <w:t>ing</w:t>
      </w:r>
      <w:r w:rsidR="00EA1977" w:rsidRPr="008C3DA1">
        <w:t xml:space="preserve"> the yield strength </w:t>
      </w:r>
      <w:r w:rsidR="00193CE6" w:rsidRPr="008C3DA1">
        <w:t xml:space="preserve">and </w:t>
      </w:r>
      <w:r w:rsidR="00EA1977" w:rsidRPr="008C3DA1">
        <w:t>the hardness.</w:t>
      </w:r>
      <w:r w:rsidR="00F83896" w:rsidRPr="008C3DA1">
        <w:t xml:space="preserve"> </w:t>
      </w:r>
      <w:r w:rsidR="00431ADB" w:rsidRPr="008C3DA1">
        <w:t xml:space="preserve">Moreover, it was found that </w:t>
      </w:r>
      <w:r w:rsidR="00336877" w:rsidRPr="008C3DA1">
        <w:t xml:space="preserve">also </w:t>
      </w:r>
      <w:r w:rsidR="00431ADB" w:rsidRPr="008C3DA1">
        <w:t xml:space="preserve">the fatigue </w:t>
      </w:r>
      <w:r w:rsidR="00193CE6" w:rsidRPr="008C3DA1">
        <w:t xml:space="preserve">strength </w:t>
      </w:r>
      <w:r w:rsidR="00431ADB" w:rsidRPr="008C3DA1">
        <w:t>is lowered by the presence of chunky graphite</w:t>
      </w:r>
      <w:r w:rsidR="007F1E4A" w:rsidRPr="008C3DA1">
        <w:t xml:space="preserve">; </w:t>
      </w:r>
      <w:r w:rsidR="001B361F" w:rsidRPr="008C3DA1">
        <w:t xml:space="preserve">while </w:t>
      </w:r>
      <w:r w:rsidR="007F1E4A" w:rsidRPr="008C3DA1">
        <w:t>the graphite spheroids act as crack arresters, in the presence of chunky graphite, the cracks passes easily through the branched and interconnected graphite particles</w:t>
      </w:r>
      <w:r w:rsidR="001B361F" w:rsidRPr="008C3DA1">
        <w:t>, lowering the fatigue strength of the material</w:t>
      </w:r>
      <w:r w:rsidR="007F1E4A" w:rsidRPr="008C3DA1">
        <w:t>.</w:t>
      </w:r>
      <w:r w:rsidR="006806FB" w:rsidRPr="008C3DA1">
        <w:t xml:space="preserve"> Simi</w:t>
      </w:r>
      <w:r w:rsidR="00D91831" w:rsidRPr="008C3DA1">
        <w:t xml:space="preserve">lar conclusions have been </w:t>
      </w:r>
      <w:r w:rsidR="004B5088" w:rsidRPr="008C3DA1">
        <w:t>achieved</w:t>
      </w:r>
      <w:r w:rsidR="006806FB" w:rsidRPr="008C3DA1">
        <w:t xml:space="preserve"> </w:t>
      </w:r>
      <w:r w:rsidR="00193CE6" w:rsidRPr="008C3DA1">
        <w:t>whe</w:t>
      </w:r>
      <w:r w:rsidR="004C3477">
        <w:t>n</w:t>
      </w:r>
      <w:r w:rsidR="00193CE6" w:rsidRPr="008C3DA1">
        <w:t xml:space="preserve"> </w:t>
      </w:r>
      <w:r w:rsidR="006806FB" w:rsidRPr="008C3DA1">
        <w:t>solution strengthened ferritic ductile cast irons have been investigated</w:t>
      </w:r>
      <w:r w:rsidR="00645E7A" w:rsidRPr="00064B08">
        <w:rPr>
          <w:color w:val="FF0000"/>
          <w:vertAlign w:val="superscript"/>
        </w:rPr>
        <w:t>3</w:t>
      </w:r>
      <w:r w:rsidR="00770216" w:rsidRPr="00064B08">
        <w:rPr>
          <w:color w:val="FF0000"/>
          <w:vertAlign w:val="superscript"/>
        </w:rPr>
        <w:t>4</w:t>
      </w:r>
      <w:r w:rsidR="006806FB" w:rsidRPr="008C3DA1">
        <w:t>.</w:t>
      </w:r>
    </w:p>
    <w:p w14:paraId="1F453295" w14:textId="7FCBD6A4" w:rsidR="00BC4612" w:rsidRPr="008C3DA1" w:rsidRDefault="002873BB" w:rsidP="00D10C2F">
      <w:r w:rsidRPr="008C3DA1">
        <w:t xml:space="preserve">In other </w:t>
      </w:r>
      <w:r w:rsidR="00770216" w:rsidRPr="008C3DA1">
        <w:t>works</w:t>
      </w:r>
      <w:r w:rsidR="00770216" w:rsidRPr="00064B08">
        <w:rPr>
          <w:color w:val="FF0000"/>
          <w:vertAlign w:val="superscript"/>
        </w:rPr>
        <w:t>35</w:t>
      </w:r>
      <w:r w:rsidR="00930C0F" w:rsidRPr="00064B08">
        <w:rPr>
          <w:color w:val="FF0000"/>
          <w:vertAlign w:val="superscript"/>
        </w:rPr>
        <w:t>,3</w:t>
      </w:r>
      <w:r w:rsidR="00770216" w:rsidRPr="00064B08">
        <w:rPr>
          <w:color w:val="FF0000"/>
          <w:vertAlign w:val="superscript"/>
        </w:rPr>
        <w:t>6</w:t>
      </w:r>
      <w:r w:rsidRPr="008C3DA1">
        <w:t xml:space="preserve">, it </w:t>
      </w:r>
      <w:r w:rsidR="00BE5E35" w:rsidRPr="008C3DA1">
        <w:t>was</w:t>
      </w:r>
      <w:r w:rsidR="00044DFD" w:rsidRPr="008C3DA1">
        <w:t xml:space="preserve"> observed that</w:t>
      </w:r>
      <w:r w:rsidRPr="008C3DA1">
        <w:t xml:space="preserve"> </w:t>
      </w:r>
      <w:r w:rsidR="00044DFD" w:rsidRPr="008C3DA1">
        <w:t>microshrinkage cavities, near the surface of the specimens, were the cause of the fatigue failure</w:t>
      </w:r>
      <w:r w:rsidR="00C9674C" w:rsidRPr="008C3DA1">
        <w:t xml:space="preserve"> of heavy section pearlitic ductile iron castings</w:t>
      </w:r>
      <w:r w:rsidR="00C91526" w:rsidRPr="008C3DA1">
        <w:t>. It was also shown that a combined effect between microshrinkage and degenerated graphite</w:t>
      </w:r>
      <w:r w:rsidR="00BE6D86" w:rsidRPr="008C3DA1">
        <w:t xml:space="preserve"> (spiky)</w:t>
      </w:r>
      <w:r w:rsidR="00C91526" w:rsidRPr="008C3DA1">
        <w:t xml:space="preserve"> could exist when they are both present</w:t>
      </w:r>
      <w:r w:rsidR="00B321A1" w:rsidRPr="008C3DA1">
        <w:t xml:space="preserve"> in the alloy.</w:t>
      </w:r>
    </w:p>
    <w:p w14:paraId="3CB242B0" w14:textId="4E7BAEDE" w:rsidR="00992462" w:rsidRPr="008C3DA1" w:rsidRDefault="004E1279" w:rsidP="00D10C2F">
      <w:r w:rsidRPr="008C3DA1">
        <w:t xml:space="preserve">One of the most used method for the estimation of the fatigue strength of </w:t>
      </w:r>
      <w:r w:rsidR="00193CE6" w:rsidRPr="008C3DA1">
        <w:t xml:space="preserve">specimens </w:t>
      </w:r>
      <w:r w:rsidR="00546AA0" w:rsidRPr="008C3DA1">
        <w:t xml:space="preserve">containing </w:t>
      </w:r>
      <w:r w:rsidR="00193CE6" w:rsidRPr="008C3DA1">
        <w:t xml:space="preserve">defects </w:t>
      </w:r>
      <w:r w:rsidR="00546AA0" w:rsidRPr="008C3DA1">
        <w:t>is the criterion proposed by Murakami</w:t>
      </w:r>
      <w:r w:rsidR="0019593E" w:rsidRPr="008C3DA1">
        <w:t xml:space="preserve"> and </w:t>
      </w:r>
      <w:r w:rsidR="00770216" w:rsidRPr="008C3DA1">
        <w:t>Endo</w:t>
      </w:r>
      <w:r w:rsidR="00770216" w:rsidRPr="00064B08">
        <w:rPr>
          <w:color w:val="FF0000"/>
          <w:vertAlign w:val="superscript"/>
        </w:rPr>
        <w:t>37</w:t>
      </w:r>
      <w:r w:rsidR="000D233D" w:rsidRPr="00064B08">
        <w:rPr>
          <w:color w:val="FF0000"/>
          <w:vertAlign w:val="superscript"/>
        </w:rPr>
        <w:t>,3</w:t>
      </w:r>
      <w:r w:rsidR="00770216" w:rsidRPr="00064B08">
        <w:rPr>
          <w:color w:val="FF0000"/>
          <w:vertAlign w:val="superscript"/>
        </w:rPr>
        <w:t>8</w:t>
      </w:r>
      <w:r w:rsidR="00546AA0" w:rsidRPr="008C3DA1">
        <w:t>.</w:t>
      </w:r>
      <w:r w:rsidR="0071197A" w:rsidRPr="008C3DA1">
        <w:t xml:space="preserve"> According to </w:t>
      </w:r>
      <w:r w:rsidR="00D70247" w:rsidRPr="008C3DA1">
        <w:t>thi</w:t>
      </w:r>
      <w:r w:rsidR="00E22BC5" w:rsidRPr="008C3DA1">
        <w:t>s</w:t>
      </w:r>
      <w:r w:rsidR="00D70247" w:rsidRPr="008C3DA1">
        <w:t xml:space="preserve"> </w:t>
      </w:r>
      <w:r w:rsidR="0071197A" w:rsidRPr="008C3DA1">
        <w:t>model, the fatigue limit of materials containing small defects can be evaluated</w:t>
      </w:r>
      <w:r w:rsidR="00D70247" w:rsidRPr="008C3DA1">
        <w:t xml:space="preserve"> by</w:t>
      </w:r>
      <w:r w:rsidR="0071197A" w:rsidRPr="008C3DA1">
        <w:t xml:space="preserve"> using an equation that takes into account a material parameter and a defect parameter.</w:t>
      </w:r>
      <w:r w:rsidR="00DF725C" w:rsidRPr="008C3DA1">
        <w:t xml:space="preserve"> </w:t>
      </w:r>
    </w:p>
    <w:p w14:paraId="1DB53B7F" w14:textId="62D7CCA2" w:rsidR="00A610C5" w:rsidRPr="008C3DA1" w:rsidRDefault="00C045F4" w:rsidP="00D10C2F">
      <w:r w:rsidRPr="008C3DA1">
        <w:lastRenderedPageBreak/>
        <w:t xml:space="preserve">Starting from the </w:t>
      </w:r>
      <w:r w:rsidR="000078A1" w:rsidRPr="008C3DA1">
        <w:t xml:space="preserve">relationship </w:t>
      </w:r>
      <m:oMath>
        <m:sSub>
          <m:sSubPr>
            <m:ctrlPr>
              <w:rPr>
                <w:rFonts w:ascii="Cambria Math" w:hAnsi="Cambria Math"/>
                <w:i/>
              </w:rPr>
            </m:ctrlPr>
          </m:sSubPr>
          <m:e>
            <m:r>
              <w:rPr>
                <w:rFonts w:ascii="Cambria Math" w:hAnsi="Cambria Math"/>
              </w:rPr>
              <m:t>∆K</m:t>
            </m:r>
          </m:e>
          <m:sub>
            <m:r>
              <w:rPr>
                <w:rFonts w:ascii="Cambria Math" w:hAnsi="Cambria Math"/>
              </w:rPr>
              <m:t>th</m:t>
            </m:r>
          </m:sub>
        </m:sSub>
        <m:r>
          <w:rPr>
            <w:rFonts w:ascii="Cambria Math" w:hAnsi="Cambria Math"/>
          </w:rPr>
          <m:t>∝</m:t>
        </m:r>
        <m:sSup>
          <m:sSupPr>
            <m:ctrlPr>
              <w:rPr>
                <w:rFonts w:ascii="Cambria Math" w:hAnsi="Cambria Math"/>
                <w:i/>
              </w:rPr>
            </m:ctrlPr>
          </m:sSupPr>
          <m:e>
            <m:rad>
              <m:radPr>
                <m:degHide m:val="1"/>
                <m:ctrlPr>
                  <w:rPr>
                    <w:rFonts w:ascii="Cambria Math" w:hAnsi="Cambria Math"/>
                    <w:i/>
                  </w:rPr>
                </m:ctrlPr>
              </m:radPr>
              <m:deg/>
              <m:e>
                <m:r>
                  <w:rPr>
                    <w:rFonts w:ascii="Cambria Math" w:hAnsi="Cambria Math"/>
                  </w:rPr>
                  <m:t>area</m:t>
                </m:r>
              </m:e>
            </m:rad>
          </m:e>
          <m:sup>
            <m:f>
              <m:fPr>
                <m:type m:val="skw"/>
                <m:ctrlPr>
                  <w:rPr>
                    <w:rFonts w:ascii="Cambria Math" w:hAnsi="Cambria Math"/>
                    <w:i/>
                  </w:rPr>
                </m:ctrlPr>
              </m:fPr>
              <m:num>
                <m:r>
                  <w:rPr>
                    <w:rFonts w:ascii="Cambria Math" w:hAnsi="Cambria Math"/>
                  </w:rPr>
                  <m:t>1</m:t>
                </m:r>
              </m:num>
              <m:den>
                <m:r>
                  <w:rPr>
                    <w:rFonts w:ascii="Cambria Math" w:hAnsi="Cambria Math"/>
                  </w:rPr>
                  <m:t>3</m:t>
                </m:r>
              </m:den>
            </m:f>
          </m:sup>
        </m:sSup>
      </m:oMath>
      <w:r w:rsidRPr="008C3DA1">
        <w:rPr>
          <w:rFonts w:eastAsiaTheme="minorEastAsia"/>
        </w:rPr>
        <w:t xml:space="preserve">, </w:t>
      </w:r>
      <w:r w:rsidR="00D53A53" w:rsidRPr="008C3DA1">
        <w:t xml:space="preserve">the </w:t>
      </w:r>
      <w:r w:rsidR="0012423C" w:rsidRPr="008C3DA1">
        <w:t>fatigue resistance</w:t>
      </w:r>
      <w:r w:rsidR="00D70247" w:rsidRPr="008C3DA1">
        <w:t xml:space="preserve"> (</w:t>
      </w:r>
      <w:r w:rsidR="00D70247" w:rsidRPr="008C3DA1">
        <w:rPr>
          <w:rFonts w:ascii="Symbol" w:hAnsi="Symbol" w:cs="Times New Roman"/>
        </w:rPr>
        <w:t></w:t>
      </w:r>
      <w:r w:rsidR="00D70247" w:rsidRPr="008C3DA1">
        <w:rPr>
          <w:vertAlign w:val="subscript"/>
        </w:rPr>
        <w:t>a</w:t>
      </w:r>
      <w:r w:rsidR="00D70247" w:rsidRPr="008C3DA1">
        <w:t>) was proposed to have the following expression:</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377"/>
        <w:gridCol w:w="1126"/>
      </w:tblGrid>
      <w:tr w:rsidR="00235E50" w:rsidRPr="008C3DA1" w14:paraId="782F4C2B" w14:textId="77777777" w:rsidTr="00235E50">
        <w:tc>
          <w:tcPr>
            <w:tcW w:w="589" w:type="pct"/>
            <w:vAlign w:val="center"/>
          </w:tcPr>
          <w:p w14:paraId="4CB83DA5" w14:textId="77777777" w:rsidR="00BC55F9" w:rsidRPr="008C3DA1" w:rsidRDefault="00BC55F9" w:rsidP="00D10C2F"/>
        </w:tc>
        <w:tc>
          <w:tcPr>
            <w:tcW w:w="3827" w:type="pct"/>
            <w:vAlign w:val="center"/>
          </w:tcPr>
          <w:p w14:paraId="5321B9DB" w14:textId="77777777" w:rsidR="00BC55F9" w:rsidRPr="008C3DA1" w:rsidRDefault="009430AF" w:rsidP="00D10C2F">
            <m:oMathPara>
              <m:oMathParaPr>
                <m:jc m:val="center"/>
              </m:oMathParaPr>
              <m:oMath>
                <m:sSub>
                  <m:sSubPr>
                    <m:ctrlPr>
                      <w:rPr>
                        <w:rFonts w:ascii="Cambria Math" w:hAnsi="Cambria Math"/>
                      </w:rPr>
                    </m:ctrlPr>
                  </m:sSubPr>
                  <m:e>
                    <m:r>
                      <w:rPr>
                        <w:rFonts w:ascii="Cambria Math" w:hAnsi="Cambria Math"/>
                      </w:rPr>
                      <m:t>σ</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loc</m:t>
                    </m:r>
                  </m:sub>
                </m:sSub>
                <m:f>
                  <m:fPr>
                    <m:ctrlPr>
                      <w:rPr>
                        <w:rFonts w:ascii="Cambria Math" w:hAnsi="Cambria Math"/>
                      </w:rPr>
                    </m:ctrlPr>
                  </m:fPr>
                  <m:num>
                    <m:r>
                      <m:rPr>
                        <m:sty m:val="p"/>
                      </m:rPr>
                      <w:rPr>
                        <w:rFonts w:ascii="Cambria Math" w:hAnsi="Cambria Math"/>
                      </w:rPr>
                      <m:t>(</m:t>
                    </m:r>
                    <m:r>
                      <w:rPr>
                        <w:rFonts w:ascii="Cambria Math" w:hAnsi="Cambria Math"/>
                      </w:rPr>
                      <m:t>HV</m:t>
                    </m:r>
                    <m:r>
                      <m:rPr>
                        <m:sty m:val="p"/>
                      </m:rPr>
                      <w:rPr>
                        <w:rFonts w:ascii="Cambria Math" w:hAnsi="Cambria Math"/>
                      </w:rPr>
                      <m:t>+120)</m:t>
                    </m:r>
                  </m:num>
                  <m:den>
                    <m:sSup>
                      <m:sSupPr>
                        <m:ctrlPr>
                          <w:rPr>
                            <w:rFonts w:ascii="Cambria Math" w:hAnsi="Cambria Math"/>
                          </w:rPr>
                        </m:ctrlPr>
                      </m:sSupPr>
                      <m:e>
                        <m:rad>
                          <m:radPr>
                            <m:degHide m:val="1"/>
                            <m:ctrlPr>
                              <w:rPr>
                                <w:rFonts w:ascii="Cambria Math" w:hAnsi="Cambria Math"/>
                              </w:rPr>
                            </m:ctrlPr>
                          </m:radPr>
                          <m:deg/>
                          <m:e>
                            <m:r>
                              <w:rPr>
                                <w:rFonts w:ascii="Cambria Math" w:hAnsi="Cambria Math"/>
                              </w:rPr>
                              <m:t>area</m:t>
                            </m:r>
                          </m:e>
                        </m:rad>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sup>
                    </m:s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r>
                              <w:rPr>
                                <w:rFonts w:ascii="Cambria Math" w:hAnsi="Cambria Math"/>
                              </w:rPr>
                              <m:t>R</m:t>
                            </m:r>
                          </m:num>
                          <m:den>
                            <m:r>
                              <m:rPr>
                                <m:sty m:val="p"/>
                              </m:rPr>
                              <w:rPr>
                                <w:rFonts w:ascii="Cambria Math" w:hAnsi="Cambria Math"/>
                              </w:rPr>
                              <m:t>2</m:t>
                            </m:r>
                          </m:den>
                        </m:f>
                      </m:e>
                    </m:d>
                  </m:e>
                  <m:sup>
                    <m:r>
                      <w:rPr>
                        <w:rFonts w:ascii="Cambria Math" w:hAnsi="Cambria Math"/>
                      </w:rPr>
                      <m:t>α</m:t>
                    </m:r>
                  </m:sup>
                </m:sSup>
              </m:oMath>
            </m:oMathPara>
          </w:p>
        </w:tc>
        <w:tc>
          <w:tcPr>
            <w:tcW w:w="584" w:type="pct"/>
            <w:vAlign w:val="center"/>
          </w:tcPr>
          <w:p w14:paraId="4FE3FB5F" w14:textId="77777777" w:rsidR="00BC55F9" w:rsidRPr="008C3DA1" w:rsidRDefault="00BC55F9" w:rsidP="00D10C2F">
            <w:r w:rsidRPr="008C3DA1">
              <w:t>(1)</w:t>
            </w:r>
          </w:p>
        </w:tc>
      </w:tr>
    </w:tbl>
    <w:p w14:paraId="4989F399" w14:textId="4ED3E692" w:rsidR="00790140" w:rsidRPr="008C3DA1" w:rsidRDefault="00D70247" w:rsidP="00D10C2F">
      <w:pPr>
        <w:rPr>
          <w:rFonts w:eastAsiaTheme="minorEastAsia"/>
        </w:rPr>
      </w:pPr>
      <w:r w:rsidRPr="008C3DA1">
        <w:t>In Eq. (1) HV is the</w:t>
      </w:r>
      <w:r w:rsidR="007B4023" w:rsidRPr="008C3DA1">
        <w:t xml:space="preserve"> Vickers Hardness</w:t>
      </w:r>
      <w:r w:rsidR="00255DE6" w:rsidRPr="008C3DA1">
        <w:t xml:space="preserve"> of the matrix</w:t>
      </w:r>
      <w:r w:rsidR="007B4023" w:rsidRPr="008C3DA1">
        <w:t xml:space="preserve"> and √area </w:t>
      </w:r>
      <w:r w:rsidR="00EC4427" w:rsidRPr="008C3DA1">
        <w:t>is a parameter</w:t>
      </w:r>
      <w:r w:rsidR="007B4023" w:rsidRPr="008C3DA1">
        <w:t xml:space="preserve"> representative </w:t>
      </w:r>
      <w:r w:rsidR="00EC4427" w:rsidRPr="008C3DA1">
        <w:t xml:space="preserve">of </w:t>
      </w:r>
      <w:r w:rsidR="00193CE6" w:rsidRPr="008C3DA1">
        <w:t xml:space="preserve">the </w:t>
      </w:r>
      <w:r w:rsidR="00EC4427" w:rsidRPr="008C3DA1">
        <w:t>material</w:t>
      </w:r>
      <w:r w:rsidR="007B4023" w:rsidRPr="008C3DA1">
        <w:t xml:space="preserve"> defects and cracks</w:t>
      </w:r>
      <w:r w:rsidR="00AB20FB" w:rsidRPr="008C3DA1">
        <w:t xml:space="preserve">. √area </w:t>
      </w:r>
      <w:r w:rsidR="00B258CE" w:rsidRPr="008C3DA1">
        <w:t xml:space="preserve">is </w:t>
      </w:r>
      <w:r w:rsidR="00AB20FB" w:rsidRPr="008C3DA1">
        <w:t>defined as the square root of the area obtained by projecting small defect or crack onto a plane perpendicular to the maximum principal stress.</w:t>
      </w:r>
      <w:r w:rsidR="00233236" w:rsidRPr="008C3DA1">
        <w:t xml:space="preserve"> </w:t>
      </w:r>
      <m:oMath>
        <m:sSub>
          <m:sSubPr>
            <m:ctrlPr>
              <w:rPr>
                <w:rFonts w:ascii="Cambria Math" w:hAnsi="Cambria Math"/>
              </w:rPr>
            </m:ctrlPr>
          </m:sSubPr>
          <m:e>
            <m:r>
              <w:rPr>
                <w:rFonts w:ascii="Cambria Math" w:hAnsi="Cambria Math"/>
              </w:rPr>
              <m:t>F</m:t>
            </m:r>
          </m:e>
          <m:sub>
            <m:r>
              <w:rPr>
                <w:rFonts w:ascii="Cambria Math" w:hAnsi="Cambria Math"/>
              </w:rPr>
              <m:t>loc</m:t>
            </m:r>
          </m:sub>
        </m:sSub>
      </m:oMath>
      <w:r w:rsidR="000078A1" w:rsidRPr="008C3DA1">
        <w:rPr>
          <w:rFonts w:eastAsiaTheme="minorEastAsia"/>
        </w:rPr>
        <w:t xml:space="preserve"> </w:t>
      </w:r>
      <w:r w:rsidR="00E9193F" w:rsidRPr="008C3DA1">
        <w:rPr>
          <w:rFonts w:eastAsiaTheme="minorEastAsia"/>
        </w:rPr>
        <w:t>is a parameter that takes into account the position of the defects in the specimens</w:t>
      </w:r>
      <w:r w:rsidR="007954CC">
        <w:rPr>
          <w:rFonts w:eastAsiaTheme="minorEastAsia"/>
        </w:rPr>
        <w:t>.</w:t>
      </w:r>
      <w:r w:rsidR="00E9193F" w:rsidRPr="008C3DA1">
        <w:rPr>
          <w:rFonts w:eastAsiaTheme="minorEastAsia"/>
        </w:rPr>
        <w:t xml:space="preserve"> </w:t>
      </w:r>
      <w:r w:rsidR="007954CC">
        <w:rPr>
          <w:rFonts w:eastAsiaTheme="minorEastAsia"/>
        </w:rPr>
        <w:t>I</w:t>
      </w:r>
      <w:r w:rsidR="00E9193F" w:rsidRPr="008C3DA1">
        <w:rPr>
          <w:rFonts w:eastAsiaTheme="minorEastAsia"/>
        </w:rPr>
        <w:t>t is equal to 1.43 for a surface defect, 1.41 for a defect just below the surface and 1.56 for an interior defect.</w:t>
      </w:r>
      <w:r w:rsidR="008871D6" w:rsidRPr="008C3DA1">
        <w:rPr>
          <w:rFonts w:eastAsiaTheme="minorEastAsia"/>
        </w:rPr>
        <w:t xml:space="preserve"> R is the load ratio, and </w:t>
      </w:r>
      <m:oMath>
        <m:r>
          <w:rPr>
            <w:rFonts w:ascii="Cambria Math" w:hAnsi="Cambria Math"/>
          </w:rPr>
          <m:t>α</m:t>
        </m:r>
      </m:oMath>
      <w:r w:rsidR="008871D6" w:rsidRPr="008C3DA1">
        <w:rPr>
          <w:rFonts w:eastAsiaTheme="minorEastAsia"/>
        </w:rPr>
        <w:t xml:space="preserve"> </w:t>
      </w:r>
      <w:r w:rsidR="00EC4427" w:rsidRPr="008C3DA1">
        <w:rPr>
          <w:rFonts w:eastAsiaTheme="minorEastAsia"/>
        </w:rPr>
        <w:t xml:space="preserve">is a material parameter that can be calculated by using the following </w:t>
      </w:r>
      <w:r w:rsidR="00694274" w:rsidRPr="008C3DA1">
        <w:rPr>
          <w:rFonts w:eastAsiaTheme="minorEastAsia"/>
        </w:rPr>
        <w:t>equation</w:t>
      </w:r>
      <w:r w:rsidR="00694274" w:rsidRPr="00064B08">
        <w:rPr>
          <w:rFonts w:eastAsiaTheme="minorEastAsia"/>
          <w:color w:val="FF0000"/>
          <w:vertAlign w:val="superscript"/>
        </w:rPr>
        <w:t>38</w:t>
      </w:r>
      <w:r w:rsidR="00694274" w:rsidRPr="008C3DA1">
        <w:rPr>
          <w:rFonts w:eastAsiaTheme="minorEastAsia"/>
        </w:rPr>
        <w:t xml:space="preserve"> </w:t>
      </w:r>
      <w:r w:rsidR="00DE2AE2" w:rsidRPr="008C3DA1">
        <w:rPr>
          <w:rFonts w:eastAsiaTheme="minorEastAsia"/>
        </w:rPr>
        <w:t>(for steels)</w:t>
      </w:r>
      <w:r w:rsidR="00EC4427" w:rsidRPr="008C3DA1">
        <w:rPr>
          <w:rFonts w:eastAsiaTheme="minorEastAsia"/>
        </w:rPr>
        <w:t>:</w:t>
      </w:r>
      <w:r w:rsidR="008127BE">
        <w:rPr>
          <w:rFonts w:eastAsiaTheme="minorEastAsia"/>
        </w:rPr>
        <w:t xml:space="preserve"> </w:t>
      </w:r>
      <m:oMath>
        <m:r>
          <w:rPr>
            <w:rFonts w:ascii="Cambria Math" w:hAnsi="Cambria Math"/>
          </w:rPr>
          <m:t>α=</m:t>
        </m:r>
        <m:r>
          <m:rPr>
            <m:sty m:val="p"/>
          </m:rPr>
          <w:rPr>
            <w:rFonts w:ascii="Cambria Math" w:hAnsi="Cambria Math"/>
          </w:rPr>
          <m:t>0.226+</m:t>
        </m:r>
        <m:r>
          <w:rPr>
            <w:rFonts w:ascii="Cambria Math" w:hAnsi="Cambria Math"/>
          </w:rPr>
          <m:t>HV</m:t>
        </m:r>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00F64C3F" w:rsidRPr="008C3DA1">
        <w:rPr>
          <w:rFonts w:eastAsiaTheme="minorEastAsia"/>
        </w:rPr>
        <w:t>.</w:t>
      </w:r>
      <w:r w:rsidR="00FD4B36" w:rsidRPr="008C3DA1">
        <w:rPr>
          <w:rFonts w:eastAsiaTheme="minorEastAsia"/>
        </w:rPr>
        <w:t xml:space="preserve"> </w:t>
      </w:r>
    </w:p>
    <w:p w14:paraId="2EF2D405" w14:textId="7F7B326F" w:rsidR="00D657AF" w:rsidRPr="008C3DA1" w:rsidRDefault="00D657AF" w:rsidP="00D657AF">
      <w:pPr>
        <w:rPr>
          <w:rFonts w:eastAsiaTheme="minorEastAsia"/>
        </w:rPr>
      </w:pPr>
      <w:r w:rsidRPr="008C3DA1">
        <w:t>In the case of ductile cast irons</w:t>
      </w:r>
      <w:r w:rsidR="009B5800" w:rsidRPr="00064B08">
        <w:rPr>
          <w:color w:val="FF0000"/>
          <w:vertAlign w:val="superscript"/>
        </w:rPr>
        <w:t>39</w:t>
      </w:r>
      <w:r w:rsidRPr="008C3DA1">
        <w:t xml:space="preserve">, </w:t>
      </w:r>
      <m:oMath>
        <m:r>
          <w:rPr>
            <w:rFonts w:ascii="Cambria Math" w:hAnsi="Cambria Math"/>
          </w:rPr>
          <m:t>α</m:t>
        </m:r>
      </m:oMath>
      <w:r w:rsidRPr="008C3DA1">
        <w:rPr>
          <w:rFonts w:eastAsiaTheme="minorEastAsia"/>
        </w:rPr>
        <w:t xml:space="preserve"> has been defined as </w:t>
      </w:r>
      <m:oMath>
        <m:r>
          <w:rPr>
            <w:rFonts w:ascii="Cambria Math" w:hAnsi="Cambria Math"/>
          </w:rPr>
          <m:t xml:space="preserve">α=0.371+HV ∙ </m:t>
        </m:r>
        <m:sSup>
          <m:sSupPr>
            <m:ctrlPr>
              <w:rPr>
                <w:rFonts w:ascii="Cambria Math" w:hAnsi="Cambria Math"/>
                <w:i/>
              </w:rPr>
            </m:ctrlPr>
          </m:sSupPr>
          <m:e>
            <m:r>
              <w:rPr>
                <w:rFonts w:ascii="Cambria Math" w:hAnsi="Cambria Math"/>
              </w:rPr>
              <m:t>10</m:t>
            </m:r>
          </m:e>
          <m:sup>
            <m:r>
              <w:rPr>
                <w:rFonts w:ascii="Cambria Math" w:hAnsi="Cambria Math"/>
              </w:rPr>
              <m:t>-4</m:t>
            </m:r>
          </m:sup>
        </m:sSup>
      </m:oMath>
      <w:r w:rsidRPr="008C3DA1">
        <w:rPr>
          <w:rFonts w:eastAsiaTheme="minorEastAsia"/>
        </w:rPr>
        <w:t>.</w:t>
      </w:r>
    </w:p>
    <w:p w14:paraId="4C5316AA" w14:textId="35A07CB0" w:rsidR="009003A4" w:rsidRPr="008C3DA1" w:rsidRDefault="001E1D45" w:rsidP="00D10C2F">
      <w:r w:rsidRPr="008C3DA1">
        <w:rPr>
          <w:rFonts w:eastAsiaTheme="minorEastAsia"/>
        </w:rPr>
        <w:t>It was found</w:t>
      </w:r>
      <w:r w:rsidR="000B55A7" w:rsidRPr="008C3DA1">
        <w:rPr>
          <w:rFonts w:eastAsiaTheme="minorEastAsia"/>
        </w:rPr>
        <w:t xml:space="preserve"> </w:t>
      </w:r>
      <w:r w:rsidRPr="008C3DA1">
        <w:rPr>
          <w:rFonts w:eastAsiaTheme="minorEastAsia"/>
        </w:rPr>
        <w:t xml:space="preserve">that </w:t>
      </w:r>
      <w:r w:rsidR="00B962F2" w:rsidRPr="008C3DA1">
        <w:t>the largest defect, such as the maximum size of graphite particle</w:t>
      </w:r>
      <w:r w:rsidR="000949CC" w:rsidRPr="008C3DA1">
        <w:t>,</w:t>
      </w:r>
      <w:r w:rsidR="00B962F2" w:rsidRPr="008C3DA1">
        <w:t xml:space="preserve"> </w:t>
      </w:r>
      <w:r w:rsidR="000949CC" w:rsidRPr="008C3DA1">
        <w:t>artificial notches, or</w:t>
      </w:r>
      <w:r w:rsidR="00B962F2" w:rsidRPr="008C3DA1">
        <w:t xml:space="preserve"> casting defect (e.g., micro-shrinkage cavity) play a dominant role in determining fatigue strength of ductile cast irons</w:t>
      </w:r>
      <w:r w:rsidR="005443A9" w:rsidRPr="00064B08">
        <w:rPr>
          <w:rFonts w:eastAsiaTheme="minorEastAsia"/>
          <w:color w:val="FF0000"/>
          <w:vertAlign w:val="superscript"/>
        </w:rPr>
        <w:t>3</w:t>
      </w:r>
      <w:r w:rsidR="00147D2A" w:rsidRPr="00064B08">
        <w:rPr>
          <w:rFonts w:eastAsiaTheme="minorEastAsia"/>
          <w:color w:val="FF0000"/>
          <w:vertAlign w:val="superscript"/>
        </w:rPr>
        <w:t>9</w:t>
      </w:r>
      <w:r w:rsidR="005443A9" w:rsidRPr="00064B08">
        <w:rPr>
          <w:rFonts w:eastAsiaTheme="minorEastAsia"/>
          <w:color w:val="FF0000"/>
          <w:vertAlign w:val="superscript"/>
        </w:rPr>
        <w:t>-4</w:t>
      </w:r>
      <w:r w:rsidR="00147D2A" w:rsidRPr="00064B08">
        <w:rPr>
          <w:rFonts w:eastAsiaTheme="minorEastAsia"/>
          <w:color w:val="FF0000"/>
          <w:vertAlign w:val="superscript"/>
        </w:rPr>
        <w:t>3</w:t>
      </w:r>
      <w:r w:rsidR="00B962F2" w:rsidRPr="008C3DA1">
        <w:t>.</w:t>
      </w:r>
      <w:r w:rsidR="001F4AE3" w:rsidRPr="008C3DA1">
        <w:t xml:space="preserve"> </w:t>
      </w:r>
      <w:r w:rsidR="0008618A" w:rsidRPr="008C3DA1">
        <w:t xml:space="preserve">It was also found </w:t>
      </w:r>
      <w:r w:rsidR="009003A4" w:rsidRPr="008C3DA1">
        <w:t>that the fatigue limit is</w:t>
      </w:r>
      <w:r w:rsidR="0094635F" w:rsidRPr="008C3DA1">
        <w:t xml:space="preserve"> not a limit stress for nucleation but rather </w:t>
      </w:r>
      <w:r w:rsidR="009003A4" w:rsidRPr="008C3DA1">
        <w:t xml:space="preserve">the threshold stress for </w:t>
      </w:r>
      <w:r w:rsidR="0094635F" w:rsidRPr="008C3DA1">
        <w:t>non-</w:t>
      </w:r>
      <w:r w:rsidR="009003A4" w:rsidRPr="008C3DA1">
        <w:t>propagation of a small crack emanating from a graphite</w:t>
      </w:r>
      <w:r w:rsidR="0094635F" w:rsidRPr="008C3DA1">
        <w:t xml:space="preserve"> particle</w:t>
      </w:r>
      <w:r w:rsidR="009003A4" w:rsidRPr="008C3DA1">
        <w:t xml:space="preserve"> </w:t>
      </w:r>
      <w:r w:rsidR="001F4AE3" w:rsidRPr="008C3DA1">
        <w:t>or</w:t>
      </w:r>
      <w:r w:rsidR="009003A4" w:rsidRPr="008C3DA1">
        <w:t xml:space="preserve"> defect.</w:t>
      </w:r>
      <w:r w:rsidR="00DA1A90" w:rsidRPr="008C3DA1">
        <w:t xml:space="preserve"> For this reason, small defects are similar to cracks.</w:t>
      </w:r>
      <w:r w:rsidR="00023D14" w:rsidRPr="008C3DA1">
        <w:t xml:space="preserve"> </w:t>
      </w:r>
    </w:p>
    <w:p w14:paraId="55861BA5" w14:textId="656AD518" w:rsidR="00755E09" w:rsidRPr="008C3DA1" w:rsidRDefault="002E164B" w:rsidP="00D10C2F">
      <w:r>
        <w:t>Deguchi</w:t>
      </w:r>
      <w:r w:rsidR="00E82F96" w:rsidRPr="008C3DA1">
        <w:t xml:space="preserve"> et al.</w:t>
      </w:r>
      <w:r w:rsidR="00826542" w:rsidRPr="00064B08">
        <w:rPr>
          <w:color w:val="FF0000"/>
          <w:vertAlign w:val="superscript"/>
        </w:rPr>
        <w:t>4</w:t>
      </w:r>
      <w:r w:rsidR="00045B32" w:rsidRPr="00064B08">
        <w:rPr>
          <w:color w:val="FF0000"/>
          <w:vertAlign w:val="superscript"/>
        </w:rPr>
        <w:t>4</w:t>
      </w:r>
      <w:r w:rsidR="00826542" w:rsidRPr="00064B08">
        <w:rPr>
          <w:color w:val="FF0000"/>
          <w:vertAlign w:val="superscript"/>
        </w:rPr>
        <w:t>-4</w:t>
      </w:r>
      <w:r w:rsidR="00045B32" w:rsidRPr="00064B08">
        <w:rPr>
          <w:color w:val="FF0000"/>
          <w:vertAlign w:val="superscript"/>
        </w:rPr>
        <w:t>5</w:t>
      </w:r>
      <w:r w:rsidR="009E026B" w:rsidRPr="008C3DA1">
        <w:t xml:space="preserve"> investigated the effects of </w:t>
      </w:r>
      <w:r w:rsidR="00E81134" w:rsidRPr="008C3DA1">
        <w:t xml:space="preserve">artificial </w:t>
      </w:r>
      <w:r w:rsidR="009E026B" w:rsidRPr="008C3DA1">
        <w:t>small defects</w:t>
      </w:r>
      <w:r w:rsidR="009121DC" w:rsidRPr="008C3DA1">
        <w:t xml:space="preserve"> </w:t>
      </w:r>
      <w:r w:rsidR="00846E68" w:rsidRPr="008C3DA1">
        <w:t xml:space="preserve">on the ferritic/pearlitic ductile cast irons. </w:t>
      </w:r>
      <w:r w:rsidR="00BA448C" w:rsidRPr="008C3DA1">
        <w:t>They observed that</w:t>
      </w:r>
      <w:r w:rsidR="00BD675D" w:rsidRPr="008C3DA1">
        <w:t>, i</w:t>
      </w:r>
      <w:r w:rsidR="00E4504D" w:rsidRPr="008C3DA1">
        <w:t xml:space="preserve">n the case of two phases matrix, the </w:t>
      </w:r>
      <w:r w:rsidR="00BA448C" w:rsidRPr="008C3DA1">
        <w:t xml:space="preserve">measurement of the </w:t>
      </w:r>
      <w:r w:rsidR="004A00EF" w:rsidRPr="008C3DA1">
        <w:t xml:space="preserve">correct </w:t>
      </w:r>
      <w:r w:rsidR="00E4504D" w:rsidRPr="008C3DA1">
        <w:t xml:space="preserve">Vickers hardness </w:t>
      </w:r>
      <w:r w:rsidR="00BA448C" w:rsidRPr="008C3DA1">
        <w:t xml:space="preserve">of the matrix is </w:t>
      </w:r>
      <w:r w:rsidR="004A00EF" w:rsidRPr="008C3DA1">
        <w:t>quite difficult</w:t>
      </w:r>
      <w:r w:rsidR="00FA0546" w:rsidRPr="008C3DA1">
        <w:t>.</w:t>
      </w:r>
      <w:r w:rsidR="00480096" w:rsidRPr="008C3DA1">
        <w:t xml:space="preserve"> It follows that</w:t>
      </w:r>
      <w:r w:rsidR="00346D62" w:rsidRPr="008C3DA1">
        <w:t xml:space="preserve"> </w:t>
      </w:r>
      <w:r w:rsidR="00BD675D" w:rsidRPr="008C3DA1">
        <w:t>the previous equation</w:t>
      </w:r>
      <w:r w:rsidR="0083507E">
        <w:t xml:space="preserve"> (Eq. 1)</w:t>
      </w:r>
      <w:r w:rsidR="00BD675D" w:rsidRPr="008C3DA1">
        <w:t xml:space="preserve"> could not be used in order </w:t>
      </w:r>
      <w:r w:rsidR="003263EE" w:rsidRPr="008C3DA1">
        <w:t>to</w:t>
      </w:r>
      <w:r w:rsidR="00BD675D" w:rsidRPr="008C3DA1">
        <w:t xml:space="preserve"> evaluate the fatigue resistance of ferritic/pearlitic ductile irons.</w:t>
      </w:r>
      <w:r w:rsidR="001D58A8" w:rsidRPr="008C3DA1">
        <w:t xml:space="preserve"> In this case, the following</w:t>
      </w:r>
      <w:r w:rsidR="00755E09" w:rsidRPr="008C3DA1">
        <w:t xml:space="preserve"> new expression has been proposed:</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377"/>
        <w:gridCol w:w="1126"/>
      </w:tblGrid>
      <w:tr w:rsidR="002024BF" w:rsidRPr="008C3DA1" w14:paraId="0CADC1C9" w14:textId="77777777" w:rsidTr="002024BF">
        <w:tc>
          <w:tcPr>
            <w:tcW w:w="589" w:type="pct"/>
            <w:vAlign w:val="center"/>
          </w:tcPr>
          <w:p w14:paraId="14DF5A04" w14:textId="77777777" w:rsidR="002024BF" w:rsidRPr="008C3DA1" w:rsidRDefault="002024BF" w:rsidP="00D10C2F"/>
        </w:tc>
        <w:tc>
          <w:tcPr>
            <w:tcW w:w="3827" w:type="pct"/>
            <w:vAlign w:val="center"/>
          </w:tcPr>
          <w:p w14:paraId="578D1375" w14:textId="77777777" w:rsidR="002024BF" w:rsidRPr="008C3DA1" w:rsidRDefault="009430AF" w:rsidP="00D10C2F">
            <m:oMathPara>
              <m:oMathParaPr>
                <m:jc m:val="center"/>
              </m:oMathParaPr>
              <m:oMath>
                <m:sSub>
                  <m:sSubPr>
                    <m:ctrlPr>
                      <w:rPr>
                        <w:rFonts w:ascii="Cambria Math" w:eastAsiaTheme="minorEastAsia" w:hAnsi="Cambria Math"/>
                        <w:iCs/>
                      </w:rPr>
                    </m:ctrlPr>
                  </m:sSubPr>
                  <m:e>
                    <m:r>
                      <w:rPr>
                        <w:rFonts w:ascii="Cambria Math" w:hAnsi="Cambria Math"/>
                      </w:rPr>
                      <m:t>σ</m:t>
                    </m:r>
                  </m:e>
                  <m:sub>
                    <m:r>
                      <w:rPr>
                        <w:rFonts w:ascii="Cambria Math" w:hAnsi="Cambria Math"/>
                      </w:rPr>
                      <m:t>a</m:t>
                    </m:r>
                  </m:sub>
                </m:sSub>
                <m:r>
                  <m:rPr>
                    <m:sty m:val="p"/>
                  </m:rPr>
                  <w:rPr>
                    <w:rFonts w:ascii="Cambria Math" w:hAnsi="Cambria Math"/>
                  </w:rPr>
                  <m:t>=</m:t>
                </m:r>
                <m:sSub>
                  <m:sSubPr>
                    <m:ctrlPr>
                      <w:rPr>
                        <w:rFonts w:ascii="Cambria Math" w:eastAsiaTheme="minorEastAsia" w:hAnsi="Cambria Math"/>
                        <w:iCs/>
                      </w:rPr>
                    </m:ctrlPr>
                  </m:sSubPr>
                  <m:e>
                    <m:r>
                      <w:rPr>
                        <w:rFonts w:ascii="Cambria Math" w:hAnsi="Cambria Math"/>
                      </w:rPr>
                      <m:t>F</m:t>
                    </m:r>
                  </m:e>
                  <m:sub>
                    <m:r>
                      <w:rPr>
                        <w:rFonts w:ascii="Cambria Math" w:hAnsi="Cambria Math"/>
                      </w:rPr>
                      <m:t>loc</m:t>
                    </m:r>
                  </m:sub>
                </m:sSub>
                <m:f>
                  <m:fPr>
                    <m:ctrlPr>
                      <w:rPr>
                        <w:rFonts w:ascii="Cambria Math" w:eastAsiaTheme="minorEastAsia" w:hAnsi="Cambria Math"/>
                        <w:iCs/>
                      </w:rPr>
                    </m:ctrlPr>
                  </m:fPr>
                  <m:num>
                    <m:d>
                      <m:dPr>
                        <m:ctrlPr>
                          <w:rPr>
                            <w:rFonts w:ascii="Cambria Math" w:eastAsiaTheme="minorEastAsia" w:hAnsi="Cambria Math"/>
                            <w:iCs/>
                          </w:rPr>
                        </m:ctrlPr>
                      </m:dPr>
                      <m:e>
                        <m:r>
                          <m:rPr>
                            <m:sty m:val="p"/>
                          </m:rPr>
                          <w:rPr>
                            <w:rFonts w:ascii="Cambria Math" w:hAnsi="Cambria Math"/>
                          </w:rPr>
                          <m:t xml:space="preserve">0.34 </m:t>
                        </m:r>
                        <m:sSub>
                          <m:sSubPr>
                            <m:ctrlPr>
                              <w:rPr>
                                <w:rFonts w:ascii="Cambria Math" w:eastAsiaTheme="minorEastAsia" w:hAnsi="Cambria Math"/>
                                <w:iCs/>
                                <w:kern w:val="24"/>
                              </w:rPr>
                            </m:ctrlPr>
                          </m:sSubPr>
                          <m:e>
                            <m:r>
                              <w:rPr>
                                <w:rFonts w:ascii="Cambria Math" w:hAnsi="Cambria Math"/>
                                <w:kern w:val="24"/>
                              </w:rPr>
                              <m:t>σ</m:t>
                            </m:r>
                          </m:e>
                          <m:sub>
                            <m:r>
                              <w:rPr>
                                <w:rFonts w:ascii="Cambria Math" w:hAnsi="Cambria Math"/>
                                <w:kern w:val="24"/>
                              </w:rPr>
                              <m:t>UTS</m:t>
                            </m:r>
                          </m:sub>
                        </m:sSub>
                        <m:r>
                          <m:rPr>
                            <m:sty m:val="p"/>
                          </m:rPr>
                          <w:rPr>
                            <w:rFonts w:ascii="Cambria Math" w:hAnsi="Cambria Math"/>
                          </w:rPr>
                          <m:t>+170</m:t>
                        </m:r>
                      </m:e>
                    </m:d>
                  </m:num>
                  <m:den>
                    <m:sSup>
                      <m:sSupPr>
                        <m:ctrlPr>
                          <w:rPr>
                            <w:rFonts w:ascii="Cambria Math" w:eastAsiaTheme="minorEastAsia" w:hAnsi="Cambria Math"/>
                            <w:iCs/>
                          </w:rPr>
                        </m:ctrlPr>
                      </m:sSupPr>
                      <m:e>
                        <m:rad>
                          <m:radPr>
                            <m:degHide m:val="1"/>
                            <m:ctrlPr>
                              <w:rPr>
                                <w:rFonts w:ascii="Cambria Math" w:eastAsiaTheme="minorEastAsia" w:hAnsi="Cambria Math"/>
                                <w:iCs/>
                              </w:rPr>
                            </m:ctrlPr>
                          </m:radPr>
                          <m:deg/>
                          <m:e>
                            <m:r>
                              <w:rPr>
                                <w:rFonts w:ascii="Cambria Math" w:hAnsi="Cambria Math"/>
                              </w:rPr>
                              <m:t>area</m:t>
                            </m:r>
                          </m:e>
                        </m:rad>
                      </m:e>
                      <m:sup>
                        <m:f>
                          <m:fPr>
                            <m:type m:val="skw"/>
                            <m:ctrlPr>
                              <w:rPr>
                                <w:rFonts w:ascii="Cambria Math" w:eastAsiaTheme="minorEastAsia" w:hAnsi="Cambria Math"/>
                                <w:iCs/>
                              </w:rPr>
                            </m:ctrlPr>
                          </m:fPr>
                          <m:num>
                            <m:r>
                              <m:rPr>
                                <m:sty m:val="p"/>
                              </m:rPr>
                              <w:rPr>
                                <w:rFonts w:ascii="Cambria Math" w:hAnsi="Cambria Math"/>
                              </w:rPr>
                              <m:t>1</m:t>
                            </m:r>
                          </m:num>
                          <m:den>
                            <m:r>
                              <m:rPr>
                                <m:sty m:val="p"/>
                              </m:rPr>
                              <w:rPr>
                                <w:rFonts w:ascii="Cambria Math" w:hAnsi="Cambria Math"/>
                              </w:rPr>
                              <m:t>6</m:t>
                            </m:r>
                          </m:den>
                        </m:f>
                      </m:sup>
                    </m:sSup>
                  </m:den>
                </m:f>
                <m:sSup>
                  <m:sSupPr>
                    <m:ctrlPr>
                      <w:rPr>
                        <w:rFonts w:ascii="Cambria Math" w:eastAsiaTheme="minorEastAsia" w:hAnsi="Cambria Math"/>
                        <w:iCs/>
                      </w:rPr>
                    </m:ctrlPr>
                  </m:sSupPr>
                  <m:e>
                    <m:d>
                      <m:dPr>
                        <m:ctrlPr>
                          <w:rPr>
                            <w:rFonts w:ascii="Cambria Math" w:eastAsiaTheme="minorEastAsia" w:hAnsi="Cambria Math"/>
                            <w:iCs/>
                          </w:rPr>
                        </m:ctrlPr>
                      </m:dPr>
                      <m:e>
                        <m:f>
                          <m:fPr>
                            <m:ctrlPr>
                              <w:rPr>
                                <w:rFonts w:ascii="Cambria Math" w:eastAsiaTheme="minorEastAsia" w:hAnsi="Cambria Math"/>
                                <w:iCs/>
                              </w:rPr>
                            </m:ctrlPr>
                          </m:fPr>
                          <m:num>
                            <m:r>
                              <m:rPr>
                                <m:sty m:val="p"/>
                              </m:rPr>
                              <w:rPr>
                                <w:rFonts w:ascii="Cambria Math" w:hAnsi="Cambria Math"/>
                              </w:rPr>
                              <m:t>1-</m:t>
                            </m:r>
                            <m:r>
                              <w:rPr>
                                <w:rFonts w:ascii="Cambria Math" w:hAnsi="Cambria Math"/>
                              </w:rPr>
                              <m:t>R</m:t>
                            </m:r>
                          </m:num>
                          <m:den>
                            <m:r>
                              <m:rPr>
                                <m:sty m:val="p"/>
                              </m:rPr>
                              <w:rPr>
                                <w:rFonts w:ascii="Cambria Math" w:hAnsi="Cambria Math"/>
                              </w:rPr>
                              <m:t>2</m:t>
                            </m:r>
                          </m:den>
                        </m:f>
                      </m:e>
                    </m:d>
                  </m:e>
                  <m:sup>
                    <m:r>
                      <w:rPr>
                        <w:rFonts w:ascii="Cambria Math" w:hAnsi="Cambria Math"/>
                      </w:rPr>
                      <m:t>α</m:t>
                    </m:r>
                  </m:sup>
                </m:sSup>
              </m:oMath>
            </m:oMathPara>
          </w:p>
        </w:tc>
        <w:tc>
          <w:tcPr>
            <w:tcW w:w="584" w:type="pct"/>
            <w:vAlign w:val="center"/>
          </w:tcPr>
          <w:p w14:paraId="5A305EB2" w14:textId="77777777" w:rsidR="002024BF" w:rsidRPr="008C3DA1" w:rsidRDefault="00E96C1D" w:rsidP="00D10C2F">
            <w:r w:rsidRPr="008C3DA1">
              <w:t>(2</w:t>
            </w:r>
            <w:r w:rsidR="002024BF" w:rsidRPr="008C3DA1">
              <w:t>)</w:t>
            </w:r>
          </w:p>
        </w:tc>
      </w:tr>
    </w:tbl>
    <w:p w14:paraId="00EFFDD0" w14:textId="19FB7FCC" w:rsidR="00D32B3E" w:rsidRPr="008C3DA1" w:rsidRDefault="001D58A8" w:rsidP="00D10C2F">
      <w:r w:rsidRPr="008C3DA1">
        <w:t>Where the ultimate tensile strength</w:t>
      </w:r>
      <w:r w:rsidR="00205623" w:rsidRPr="008C3DA1">
        <w:t xml:space="preserve"> </w:t>
      </w:r>
      <m:oMath>
        <m:r>
          <m:rPr>
            <m:sty m:val="p"/>
          </m:rPr>
          <w:rPr>
            <w:rFonts w:ascii="Cambria Math" w:hAnsi="Cambria Math"/>
          </w:rPr>
          <m:t xml:space="preserve"> </m:t>
        </m:r>
        <m:sSub>
          <m:sSubPr>
            <m:ctrlPr>
              <w:rPr>
                <w:rFonts w:ascii="Cambria Math" w:hAnsi="Cambria Math"/>
                <w:i/>
                <w:kern w:val="24"/>
              </w:rPr>
            </m:ctrlPr>
          </m:sSubPr>
          <m:e>
            <m:r>
              <w:rPr>
                <w:rFonts w:ascii="Cambria Math" w:hAnsi="Cambria Math"/>
                <w:kern w:val="24"/>
              </w:rPr>
              <m:t>σ</m:t>
            </m:r>
          </m:e>
          <m:sub>
            <m:r>
              <w:rPr>
                <w:rFonts w:ascii="Cambria Math" w:hAnsi="Cambria Math"/>
                <w:kern w:val="24"/>
              </w:rPr>
              <m:t>UTS</m:t>
            </m:r>
          </m:sub>
        </m:sSub>
      </m:oMath>
      <w:r w:rsidR="00D121D1" w:rsidRPr="008C3DA1">
        <w:rPr>
          <w:kern w:val="24"/>
        </w:rPr>
        <w:t xml:space="preserve"> is used as material parameter</w:t>
      </w:r>
      <w:r w:rsidR="00AD63EE" w:rsidRPr="008C3DA1">
        <w:rPr>
          <w:kern w:val="24"/>
        </w:rPr>
        <w:t xml:space="preserve">. </w:t>
      </w:r>
      <m:oMath>
        <m:rad>
          <m:radPr>
            <m:degHide m:val="1"/>
            <m:ctrlPr>
              <w:rPr>
                <w:rFonts w:ascii="Cambria Math" w:hAnsi="Cambria Math"/>
                <w:i/>
              </w:rPr>
            </m:ctrlPr>
          </m:radPr>
          <m:deg/>
          <m:e>
            <m:r>
              <w:rPr>
                <w:rFonts w:ascii="Cambria Math" w:hAnsi="Cambria Math"/>
              </w:rPr>
              <m:t>area</m:t>
            </m:r>
          </m:e>
        </m:rad>
      </m:oMath>
      <w:r w:rsidR="00C64EF2">
        <w:t xml:space="preserve"> is the dimension of the artificial defect, which </w:t>
      </w:r>
      <w:r w:rsidR="00FF1C39">
        <w:t>is</w:t>
      </w:r>
      <w:r w:rsidR="00C64EF2">
        <w:t xml:space="preserve"> not related to the solidification conditions, microstructure and mechani</w:t>
      </w:r>
      <w:r w:rsidR="009D0B14">
        <w:t>cal properties of the material</w:t>
      </w:r>
      <w:r w:rsidR="00C64EF2">
        <w:t>.</w:t>
      </w:r>
      <w:r w:rsidR="00C64EF2">
        <w:rPr>
          <w:kern w:val="24"/>
        </w:rPr>
        <w:t xml:space="preserve"> </w:t>
      </w:r>
      <w:r w:rsidR="00AD63EE" w:rsidRPr="008C3DA1">
        <w:t xml:space="preserve">Two values of </w:t>
      </w:r>
      <m:oMath>
        <m:r>
          <w:rPr>
            <w:rFonts w:ascii="Cambria Math" w:hAnsi="Cambria Math"/>
          </w:rPr>
          <m:t>α</m:t>
        </m:r>
      </m:oMath>
      <w:r w:rsidR="00AD63EE" w:rsidRPr="008C3DA1">
        <w:t xml:space="preserve"> parameter were found</w:t>
      </w:r>
      <w:r w:rsidR="000E12D7" w:rsidRPr="008C3DA1">
        <w:t>:</w:t>
      </w:r>
      <w:r w:rsidR="00AD63EE" w:rsidRPr="008C3DA1">
        <w:t xml:space="preserve"> 0.557 </w:t>
      </w:r>
      <w:r w:rsidR="000E12D7" w:rsidRPr="008C3DA1">
        <w:t xml:space="preserve">(by </w:t>
      </w:r>
      <w:r w:rsidR="000836CD" w:rsidRPr="008C3DA1">
        <w:t xml:space="preserve">using circumferential notched </w:t>
      </w:r>
      <w:r w:rsidR="00262786" w:rsidRPr="008C3DA1">
        <w:t>specimens</w:t>
      </w:r>
      <w:r w:rsidR="00262786" w:rsidRPr="00064B08">
        <w:rPr>
          <w:color w:val="FF0000"/>
          <w:vertAlign w:val="superscript"/>
        </w:rPr>
        <w:t>46</w:t>
      </w:r>
      <w:r w:rsidR="000E12D7" w:rsidRPr="008C3DA1">
        <w:t>)</w:t>
      </w:r>
      <w:r w:rsidR="00AD63EE" w:rsidRPr="008C3DA1">
        <w:t xml:space="preserve"> and 0.476 </w:t>
      </w:r>
      <w:r w:rsidR="000E12D7" w:rsidRPr="008C3DA1">
        <w:t xml:space="preserve">(by </w:t>
      </w:r>
      <w:r w:rsidR="000836CD" w:rsidRPr="008C3DA1">
        <w:t>using specimens with drilled holes</w:t>
      </w:r>
      <w:r w:rsidR="000E12D7" w:rsidRPr="00064B08">
        <w:rPr>
          <w:color w:val="FF0000"/>
          <w:vertAlign w:val="superscript"/>
        </w:rPr>
        <w:t>4</w:t>
      </w:r>
      <w:r w:rsidR="00262786">
        <w:rPr>
          <w:color w:val="FF0000"/>
          <w:vertAlign w:val="superscript"/>
        </w:rPr>
        <w:t>7</w:t>
      </w:r>
      <w:r w:rsidR="000E12D7" w:rsidRPr="008C3DA1">
        <w:t>)</w:t>
      </w:r>
      <w:r w:rsidR="00AD63EE" w:rsidRPr="008C3DA1">
        <w:t>.</w:t>
      </w:r>
      <w:r w:rsidR="00C51CEA" w:rsidRPr="008C3DA1">
        <w:t xml:space="preserve"> </w:t>
      </w:r>
      <w:r w:rsidR="00C126C9" w:rsidRPr="008C3DA1">
        <w:t xml:space="preserve">Moreover, the fatigue strength of smooth specimens was </w:t>
      </w:r>
      <w:r w:rsidR="00E53615" w:rsidRPr="008C3DA1">
        <w:t>described by using the following expression</w:t>
      </w:r>
      <w:r w:rsidR="006275A1" w:rsidRPr="008C3DA1">
        <w:t>:</w:t>
      </w:r>
      <w:r w:rsidR="00C126C9" w:rsidRPr="008C3DA1">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377"/>
        <w:gridCol w:w="1126"/>
      </w:tblGrid>
      <w:tr w:rsidR="006275A1" w:rsidRPr="008C3DA1" w14:paraId="78ACDA01" w14:textId="77777777" w:rsidTr="008D5DE4">
        <w:tc>
          <w:tcPr>
            <w:tcW w:w="589" w:type="pct"/>
            <w:vAlign w:val="center"/>
          </w:tcPr>
          <w:p w14:paraId="11E8B41C" w14:textId="77777777" w:rsidR="006275A1" w:rsidRPr="008C3DA1" w:rsidRDefault="006275A1" w:rsidP="00D10C2F"/>
        </w:tc>
        <w:tc>
          <w:tcPr>
            <w:tcW w:w="3827" w:type="pct"/>
            <w:vAlign w:val="center"/>
          </w:tcPr>
          <w:p w14:paraId="27525BB5" w14:textId="77777777" w:rsidR="006275A1" w:rsidRPr="008C3DA1" w:rsidRDefault="009430AF" w:rsidP="00D10C2F">
            <m:oMathPara>
              <m:oMathParaPr>
                <m:jc m:val="center"/>
              </m:oMathParaPr>
              <m:oMath>
                <m:sSub>
                  <m:sSubPr>
                    <m:ctrlPr>
                      <w:rPr>
                        <w:rFonts w:ascii="Cambria Math" w:eastAsiaTheme="minorEastAsia" w:hAnsi="Cambria Math"/>
                        <w:iCs/>
                      </w:rPr>
                    </m:ctrlPr>
                  </m:sSubPr>
                  <m:e>
                    <m:r>
                      <w:rPr>
                        <w:rFonts w:ascii="Cambria Math" w:hAnsi="Cambria Math"/>
                      </w:rPr>
                      <m:t>σ</m:t>
                    </m:r>
                  </m:e>
                  <m:sub>
                    <m:r>
                      <w:rPr>
                        <w:rFonts w:ascii="Cambria Math" w:hAnsi="Cambria Math"/>
                      </w:rPr>
                      <m:t>a</m:t>
                    </m:r>
                  </m:sub>
                </m:sSub>
                <m:r>
                  <m:rPr>
                    <m:sty m:val="p"/>
                  </m:rPr>
                  <w:rPr>
                    <w:rFonts w:ascii="Cambria Math" w:hAnsi="Cambria Math"/>
                  </w:rPr>
                  <m:t xml:space="preserve">=0.25 </m:t>
                </m:r>
                <m:sSub>
                  <m:sSubPr>
                    <m:ctrlPr>
                      <w:rPr>
                        <w:rFonts w:ascii="Cambria Math" w:eastAsiaTheme="minorEastAsia" w:hAnsi="Cambria Math"/>
                        <w:iCs/>
                        <w:kern w:val="24"/>
                      </w:rPr>
                    </m:ctrlPr>
                  </m:sSubPr>
                  <m:e>
                    <m:r>
                      <w:rPr>
                        <w:rFonts w:ascii="Cambria Math" w:hAnsi="Cambria Math"/>
                        <w:kern w:val="24"/>
                      </w:rPr>
                      <m:t>σ</m:t>
                    </m:r>
                  </m:e>
                  <m:sub>
                    <m:r>
                      <w:rPr>
                        <w:rFonts w:ascii="Cambria Math" w:hAnsi="Cambria Math"/>
                        <w:kern w:val="24"/>
                      </w:rPr>
                      <m:t>UTS</m:t>
                    </m:r>
                  </m:sub>
                </m:sSub>
                <m:r>
                  <m:rPr>
                    <m:sty m:val="p"/>
                  </m:rPr>
                  <w:rPr>
                    <w:rFonts w:ascii="Cambria Math" w:hAnsi="Cambria Math"/>
                  </w:rPr>
                  <m:t>+110</m:t>
                </m:r>
              </m:oMath>
            </m:oMathPara>
          </w:p>
        </w:tc>
        <w:tc>
          <w:tcPr>
            <w:tcW w:w="584" w:type="pct"/>
            <w:vAlign w:val="center"/>
          </w:tcPr>
          <w:p w14:paraId="1D950350" w14:textId="77777777" w:rsidR="006275A1" w:rsidRPr="008C3DA1" w:rsidRDefault="006275A1" w:rsidP="00D10C2F">
            <w:r w:rsidRPr="008C3DA1">
              <w:t>(3)</w:t>
            </w:r>
          </w:p>
        </w:tc>
      </w:tr>
    </w:tbl>
    <w:p w14:paraId="1A345AEE" w14:textId="7E44A8C6" w:rsidR="00843AAC" w:rsidRPr="008C3DA1" w:rsidRDefault="005F6531" w:rsidP="00D10C2F">
      <w:r w:rsidRPr="008C3DA1">
        <w:t xml:space="preserve">It was also </w:t>
      </w:r>
      <w:r w:rsidR="00DB2D19" w:rsidRPr="008C3DA1">
        <w:t xml:space="preserve">observed that exists a </w:t>
      </w:r>
      <w:r w:rsidR="00692231" w:rsidRPr="008C3DA1">
        <w:t xml:space="preserve">minimum </w:t>
      </w:r>
      <w:r w:rsidR="00DB2D19" w:rsidRPr="008C3DA1">
        <w:t>critical size of the defect</w:t>
      </w:r>
      <w:r w:rsidR="00723081" w:rsidRPr="008C3DA1">
        <w:t xml:space="preserve"> below which</w:t>
      </w:r>
      <w:r w:rsidR="00DB2D19" w:rsidRPr="008C3DA1">
        <w:t xml:space="preserve"> the fatigue strength</w:t>
      </w:r>
      <w:r w:rsidR="00723081" w:rsidRPr="008C3DA1">
        <w:t xml:space="preserve"> is not affected</w:t>
      </w:r>
      <w:r w:rsidR="00DB2D19" w:rsidRPr="008C3DA1">
        <w:t>.</w:t>
      </w:r>
      <w:r w:rsidR="000A17D6">
        <w:t xml:space="preserve"> </w:t>
      </w:r>
      <w:r w:rsidR="000A17D6" w:rsidRPr="000A17D6">
        <w:rPr>
          <w:highlight w:val="yellow"/>
        </w:rPr>
        <w:t xml:space="preserve">The concept of a minimum critical size of defect, below which the fatigue strength is not affected, </w:t>
      </w:r>
      <w:r w:rsidR="0043694F">
        <w:rPr>
          <w:highlight w:val="yellow"/>
        </w:rPr>
        <w:t>has been</w:t>
      </w:r>
      <w:r w:rsidR="0043694F" w:rsidRPr="000A17D6">
        <w:rPr>
          <w:highlight w:val="yellow"/>
        </w:rPr>
        <w:t xml:space="preserve"> </w:t>
      </w:r>
      <w:r w:rsidR="000A17D6" w:rsidRPr="000A17D6">
        <w:rPr>
          <w:highlight w:val="yellow"/>
        </w:rPr>
        <w:t>extensively discussed by Atzori and Lazzarin</w:t>
      </w:r>
      <w:r w:rsidR="0043694F" w:rsidRPr="00064B08">
        <w:rPr>
          <w:color w:val="FF0000"/>
          <w:highlight w:val="yellow"/>
          <w:vertAlign w:val="superscript"/>
        </w:rPr>
        <w:t>48</w:t>
      </w:r>
      <w:r w:rsidR="000A17D6">
        <w:t>.</w:t>
      </w:r>
    </w:p>
    <w:p w14:paraId="65911062" w14:textId="1B0C0EC2" w:rsidR="00F85988" w:rsidRPr="008C3DA1" w:rsidRDefault="007954CC" w:rsidP="00D10C2F">
      <w:r>
        <w:lastRenderedPageBreak/>
        <w:t>It is important to observe that t</w:t>
      </w:r>
      <w:r w:rsidR="00C120F7" w:rsidRPr="008C3DA1">
        <w:t>he proposed methods consider as</w:t>
      </w:r>
      <w:r w:rsidR="000302EE" w:rsidRPr="008C3DA1">
        <w:t>-</w:t>
      </w:r>
      <w:r w:rsidR="00C120F7" w:rsidRPr="008C3DA1">
        <w:t>cast ductile irons with artificial defects (notches or holes) that have been intentionally machined on the specimens</w:t>
      </w:r>
      <w:r w:rsidR="000E12D7" w:rsidRPr="008C3DA1">
        <w:t>;</w:t>
      </w:r>
      <w:r w:rsidR="000302EE" w:rsidRPr="008C3DA1">
        <w:t xml:space="preserve"> </w:t>
      </w:r>
      <w:r w:rsidR="00DA0AD5">
        <w:t>really</w:t>
      </w:r>
      <w:r w:rsidR="000E12D7" w:rsidRPr="008C3DA1">
        <w:t>,</w:t>
      </w:r>
      <w:r w:rsidR="000302EE" w:rsidRPr="008C3DA1">
        <w:t xml:space="preserve"> they are not intrinsic material defects</w:t>
      </w:r>
      <w:r w:rsidR="00C120F7" w:rsidRPr="008C3DA1">
        <w:t xml:space="preserve">. </w:t>
      </w:r>
      <w:r w:rsidR="00015381" w:rsidRPr="008C3DA1">
        <w:t>As described above, with increasing the dimensions of the castings, the solidification time increase</w:t>
      </w:r>
      <w:r w:rsidR="00E53615" w:rsidRPr="008C3DA1">
        <w:t>s</w:t>
      </w:r>
      <w:r w:rsidR="00015381" w:rsidRPr="008C3DA1">
        <w:t xml:space="preserve"> with </w:t>
      </w:r>
      <w:r w:rsidR="00E53615" w:rsidRPr="008C3DA1">
        <w:t xml:space="preserve">a much higher </w:t>
      </w:r>
      <w:r w:rsidR="00015381" w:rsidRPr="008C3DA1">
        <w:t>probability</w:t>
      </w:r>
      <w:r w:rsidR="00166B0E" w:rsidRPr="008C3DA1">
        <w:t xml:space="preserve"> of finding </w:t>
      </w:r>
      <w:r w:rsidR="00E747FA" w:rsidRPr="008C3DA1">
        <w:t>solidification defects of large</w:t>
      </w:r>
      <w:r w:rsidR="00E53615" w:rsidRPr="008C3DA1">
        <w:t>r</w:t>
      </w:r>
      <w:r w:rsidR="00E747FA" w:rsidRPr="008C3DA1">
        <w:t xml:space="preserve"> dimensions.</w:t>
      </w:r>
      <w:r w:rsidR="003D6F2D" w:rsidRPr="008C3DA1">
        <w:t xml:space="preserve"> </w:t>
      </w:r>
      <w:r w:rsidR="00DC1286" w:rsidRPr="008C3DA1">
        <w:t xml:space="preserve">Consequently, </w:t>
      </w:r>
      <w:r w:rsidR="00DA0AD5">
        <w:t>the casting defects are intrinsically linked with the matrix</w:t>
      </w:r>
      <w:r w:rsidR="00D30AF0">
        <w:t xml:space="preserve"> microstructure arising fro</w:t>
      </w:r>
      <w:r w:rsidR="00251C72">
        <w:t>m</w:t>
      </w:r>
      <w:r w:rsidR="00D30AF0">
        <w:t xml:space="preserve"> the solidification.</w:t>
      </w:r>
    </w:p>
    <w:p w14:paraId="092E7B16" w14:textId="50514FDE" w:rsidR="00166B0E" w:rsidRPr="008C3DA1" w:rsidRDefault="00B340B2" w:rsidP="00D10C2F">
      <w:r w:rsidRPr="008C3DA1">
        <w:t>In this study,</w:t>
      </w:r>
      <w:r w:rsidR="00427D5F" w:rsidRPr="008C3DA1">
        <w:t xml:space="preserve"> </w:t>
      </w:r>
      <w:r w:rsidR="00CD0983" w:rsidRPr="008C3DA1">
        <w:t>the</w:t>
      </w:r>
      <w:r w:rsidRPr="008C3DA1">
        <w:t xml:space="preserve"> fatigue resistance of ferritic, pearlitic and solution strengthened ferritic ductile irons, characterized by long solidification times</w:t>
      </w:r>
      <w:r w:rsidR="00F52337" w:rsidRPr="008C3DA1">
        <w:t xml:space="preserve"> </w:t>
      </w:r>
      <w:r w:rsidRPr="008C3DA1">
        <w:t>ha</w:t>
      </w:r>
      <w:r w:rsidR="00427D5F" w:rsidRPr="008C3DA1">
        <w:t xml:space="preserve">s been </w:t>
      </w:r>
      <w:r w:rsidR="000E12D7" w:rsidRPr="008C3DA1">
        <w:t>assessed</w:t>
      </w:r>
      <w:r w:rsidRPr="008C3DA1">
        <w:t>.</w:t>
      </w:r>
      <w:r w:rsidR="00427D5F" w:rsidRPr="008C3DA1">
        <w:t xml:space="preserve"> </w:t>
      </w:r>
      <w:r w:rsidR="000E12D7" w:rsidRPr="008C3DA1">
        <w:t>It</w:t>
      </w:r>
      <w:r w:rsidR="00392DF5" w:rsidRPr="008C3DA1">
        <w:t xml:space="preserve"> is propose</w:t>
      </w:r>
      <w:r w:rsidR="000E12D7" w:rsidRPr="008C3DA1">
        <w:t>d</w:t>
      </w:r>
      <w:r w:rsidR="00392DF5" w:rsidRPr="008C3DA1">
        <w:t xml:space="preserve"> a new </w:t>
      </w:r>
      <w:r w:rsidR="000E12D7" w:rsidRPr="008C3DA1">
        <w:t>model</w:t>
      </w:r>
      <w:r w:rsidR="000417C2" w:rsidRPr="008C3DA1">
        <w:t xml:space="preserve">, based on the </w:t>
      </w:r>
      <m:oMath>
        <m:rad>
          <m:radPr>
            <m:degHide m:val="1"/>
            <m:ctrlPr>
              <w:rPr>
                <w:rFonts w:ascii="Cambria Math" w:eastAsiaTheme="minorEastAsia" w:hAnsi="Cambria Math"/>
                <w:i/>
                <w:iCs/>
              </w:rPr>
            </m:ctrlPr>
          </m:radPr>
          <m:deg/>
          <m:e>
            <m:r>
              <w:rPr>
                <w:rFonts w:ascii="Cambria Math" w:hAnsi="Cambria Math"/>
              </w:rPr>
              <m:t>area</m:t>
            </m:r>
          </m:e>
        </m:rad>
      </m:oMath>
      <w:r w:rsidR="000417C2" w:rsidRPr="008C3DA1">
        <w:rPr>
          <w:rFonts w:eastAsiaTheme="minorEastAsia"/>
          <w:iCs/>
        </w:rPr>
        <w:t xml:space="preserve"> parameter,</w:t>
      </w:r>
      <w:r w:rsidR="00392DF5" w:rsidRPr="008C3DA1">
        <w:t xml:space="preserve"> for the prediction of the fatigue resistance of </w:t>
      </w:r>
      <w:r w:rsidR="005D6639" w:rsidRPr="008C3DA1">
        <w:t xml:space="preserve">as-cast </w:t>
      </w:r>
      <w:r w:rsidR="00392DF5" w:rsidRPr="008C3DA1">
        <w:t xml:space="preserve">ductile irons containing </w:t>
      </w:r>
      <w:r w:rsidR="005D6639" w:rsidRPr="008C3DA1">
        <w:t>solidification defects, such as</w:t>
      </w:r>
      <w:r w:rsidR="00E12295" w:rsidRPr="008C3DA1">
        <w:t xml:space="preserve"> low nodule count,</w:t>
      </w:r>
      <w:r w:rsidR="00CC7AFF" w:rsidRPr="008C3DA1">
        <w:t xml:space="preserve"> exploded,</w:t>
      </w:r>
      <w:r w:rsidR="005D6639" w:rsidRPr="008C3DA1">
        <w:t xml:space="preserve"> chunky </w:t>
      </w:r>
      <w:r w:rsidR="00CC7AFF" w:rsidRPr="008C3DA1">
        <w:t>and</w:t>
      </w:r>
      <w:r w:rsidR="005D6639" w:rsidRPr="008C3DA1">
        <w:t xml:space="preserve"> spiky graphite or microshrinkage porosities.</w:t>
      </w:r>
      <w:r w:rsidR="00CB0697" w:rsidRPr="008C3DA1">
        <w:t xml:space="preserve"> </w:t>
      </w:r>
      <w:r w:rsidR="00EF4920">
        <w:t>It takes into account the strong linking between solidification microstructure and fatigue resistance lowering defects.</w:t>
      </w:r>
    </w:p>
    <w:p w14:paraId="3C9472F5" w14:textId="5EC0B23A" w:rsidR="000E12D7" w:rsidRDefault="000E12D7" w:rsidP="00D10C2F"/>
    <w:p w14:paraId="1D1D6CE5" w14:textId="0A000D6B" w:rsidR="00987ACC" w:rsidRPr="006F0931" w:rsidRDefault="00987ACC" w:rsidP="00D10C2F">
      <w:pPr>
        <w:rPr>
          <w:b/>
        </w:rPr>
      </w:pPr>
      <w:r w:rsidRPr="006F0931">
        <w:rPr>
          <w:b/>
        </w:rPr>
        <w:t>2. Materials and Methods</w:t>
      </w:r>
    </w:p>
    <w:p w14:paraId="1D0FEC82" w14:textId="699A3D91" w:rsidR="00FD56B2" w:rsidRPr="008C3DA1" w:rsidRDefault="00A859C3" w:rsidP="00D10C2F">
      <w:r w:rsidRPr="008C3DA1">
        <w:t>Different grades of ductile irons have been considered in the analysis; traditional ferritic (GJS 400-18), pearlitic (GJS 700-2) and new generation solution strengthened ferritic ductile iron</w:t>
      </w:r>
      <w:r w:rsidR="007931A2">
        <w:t>s</w:t>
      </w:r>
      <w:r w:rsidRPr="008C3DA1">
        <w:t xml:space="preserve"> (SSF DI) with silicon contents greater than 3.2wt%.</w:t>
      </w:r>
      <w:r w:rsidR="0092263A" w:rsidRPr="008C3DA1">
        <w:t xml:space="preserve"> Heavy section castings with various solidification times have been </w:t>
      </w:r>
      <w:r w:rsidR="00FB7BA7" w:rsidRPr="008C3DA1">
        <w:t>analysed</w:t>
      </w:r>
      <w:r w:rsidR="0092263A" w:rsidRPr="008C3DA1">
        <w:t>.</w:t>
      </w:r>
      <w:r w:rsidR="00743CC9" w:rsidRPr="008C3DA1">
        <w:t xml:space="preserve"> In particular</w:t>
      </w:r>
      <w:r w:rsidR="00FB7BA7" w:rsidRPr="008C3DA1">
        <w:t>, experimental</w:t>
      </w:r>
      <w:r w:rsidR="007E7089" w:rsidRPr="008C3DA1">
        <w:t xml:space="preserve"> data have been taken from</w:t>
      </w:r>
      <w:r w:rsidR="00FB7BA7" w:rsidRPr="008C3DA1">
        <w:t xml:space="preserve"> both</w:t>
      </w:r>
      <w:r w:rsidR="007E7089" w:rsidRPr="008C3DA1">
        <w:t xml:space="preserve"> </w:t>
      </w:r>
      <w:r w:rsidR="00AA1C5F" w:rsidRPr="006A4F90">
        <w:rPr>
          <w:highlight w:val="yellow"/>
        </w:rPr>
        <w:t>authors’</w:t>
      </w:r>
      <w:r w:rsidR="006A4F90" w:rsidRPr="006A4F90">
        <w:rPr>
          <w:highlight w:val="yellow"/>
        </w:rPr>
        <w:t xml:space="preserve"> works</w:t>
      </w:r>
      <w:r w:rsidR="006A4F90">
        <w:rPr>
          <w:highlight w:val="yellow"/>
        </w:rPr>
        <w:t xml:space="preserve"> in literature</w:t>
      </w:r>
      <w:r w:rsidR="00BA1445" w:rsidRPr="00064B08">
        <w:rPr>
          <w:color w:val="FF0000"/>
          <w:highlight w:val="yellow"/>
          <w:vertAlign w:val="superscript"/>
        </w:rPr>
        <w:t>7,12,32,34-36</w:t>
      </w:r>
      <w:r w:rsidR="007E7089" w:rsidRPr="008C3DA1">
        <w:t xml:space="preserve"> and a new set of experimental</w:t>
      </w:r>
      <w:r w:rsidR="00FB7BA7" w:rsidRPr="008C3DA1">
        <w:t xml:space="preserve"> measurements</w:t>
      </w:r>
      <w:r w:rsidR="007E7089" w:rsidRPr="008C3DA1">
        <w:t>.</w:t>
      </w:r>
      <w:r w:rsidR="00743CC9" w:rsidRPr="008C3DA1">
        <w:t xml:space="preserve"> </w:t>
      </w:r>
      <w:r w:rsidR="00DB3254" w:rsidRPr="008C3DA1">
        <w:t xml:space="preserve">Castings were </w:t>
      </w:r>
      <w:r w:rsidR="00743CC9" w:rsidRPr="008C3DA1">
        <w:t>Y-shape cast samples with thickness of 50 and 75 mm</w:t>
      </w:r>
      <w:r w:rsidR="00341291" w:rsidRPr="008C3DA1">
        <w:t xml:space="preserve"> (geometry according to UNI EN 1563)</w:t>
      </w:r>
      <w:r w:rsidR="00743CC9" w:rsidRPr="008C3DA1">
        <w:t>, blocks 300x250x300 mm</w:t>
      </w:r>
      <w:r w:rsidR="00743CC9" w:rsidRPr="008C3DA1">
        <w:rPr>
          <w:vertAlign w:val="superscript"/>
        </w:rPr>
        <w:t>3</w:t>
      </w:r>
      <w:r w:rsidR="00743CC9" w:rsidRPr="008C3DA1">
        <w:t xml:space="preserve"> with feeders on the top surfaces, cylinders </w:t>
      </w:r>
      <w:r w:rsidR="00FB7BA7" w:rsidRPr="008C3DA1">
        <w:t xml:space="preserve">(diameter, </w:t>
      </w:r>
      <w:r w:rsidR="00743CC9" w:rsidRPr="008C3DA1">
        <w:t>300 mm</w:t>
      </w:r>
      <w:r w:rsidR="00142931" w:rsidRPr="008C3DA1">
        <w:t>;</w:t>
      </w:r>
      <w:r w:rsidR="00743CC9" w:rsidRPr="008C3DA1">
        <w:t xml:space="preserve"> </w:t>
      </w:r>
      <w:r w:rsidR="00FB7BA7" w:rsidRPr="008C3DA1">
        <w:t xml:space="preserve">height, </w:t>
      </w:r>
      <w:r w:rsidR="00743CC9" w:rsidRPr="008C3DA1">
        <w:t>520 mm</w:t>
      </w:r>
      <w:r w:rsidR="00FB7BA7" w:rsidRPr="008C3DA1">
        <w:t>)</w:t>
      </w:r>
      <w:r w:rsidR="00583C08" w:rsidRPr="008C3DA1">
        <w:t xml:space="preserve">, </w:t>
      </w:r>
      <w:r w:rsidR="00743CC9" w:rsidRPr="008C3DA1">
        <w:t>a cube 600x600x600 mm</w:t>
      </w:r>
      <w:r w:rsidR="00743CC9" w:rsidRPr="008C3DA1">
        <w:rPr>
          <w:vertAlign w:val="superscript"/>
        </w:rPr>
        <w:t>3</w:t>
      </w:r>
      <w:r w:rsidR="00583C08" w:rsidRPr="008C3DA1">
        <w:t xml:space="preserve"> and a cast cylinder with diameter </w:t>
      </w:r>
      <w:r w:rsidR="00225127" w:rsidRPr="008C3DA1">
        <w:t xml:space="preserve">equal to </w:t>
      </w:r>
      <w:r w:rsidR="00583C08" w:rsidRPr="008C3DA1">
        <w:t>650 mm.</w:t>
      </w:r>
      <w:r w:rsidR="00743CC9" w:rsidRPr="008C3DA1">
        <w:t xml:space="preserve"> Specimens for mechanical tests have been taken from the zone with the longe</w:t>
      </w:r>
      <w:r w:rsidR="00634985" w:rsidRPr="008C3DA1">
        <w:t>st</w:t>
      </w:r>
      <w:r w:rsidR="00743CC9" w:rsidRPr="008C3DA1">
        <w:t xml:space="preserve"> solidification time</w:t>
      </w:r>
      <w:r w:rsidR="001C3E12" w:rsidRPr="008C3DA1">
        <w:t xml:space="preserve"> inside each </w:t>
      </w:r>
      <w:r w:rsidR="00DB63EE" w:rsidRPr="008C3DA1">
        <w:t>geometry</w:t>
      </w:r>
      <w:r w:rsidR="00ED0AD7">
        <w:t xml:space="preserve">, </w:t>
      </w:r>
      <w:r w:rsidR="00ED0AD7" w:rsidRPr="00ED0AD7">
        <w:rPr>
          <w:highlight w:val="yellow"/>
        </w:rPr>
        <w:t>as</w:t>
      </w:r>
      <w:r w:rsidR="005A4454">
        <w:rPr>
          <w:highlight w:val="yellow"/>
        </w:rPr>
        <w:t xml:space="preserve"> described in the previous work</w:t>
      </w:r>
      <w:r w:rsidR="00ED0AD7" w:rsidRPr="00ED0AD7">
        <w:rPr>
          <w:highlight w:val="yellow"/>
          <w:vertAlign w:val="superscript"/>
        </w:rPr>
        <w:t xml:space="preserve"> </w:t>
      </w:r>
      <w:r w:rsidR="005A1854" w:rsidRPr="00064B08">
        <w:rPr>
          <w:color w:val="FF0000"/>
          <w:highlight w:val="yellow"/>
          <w:vertAlign w:val="superscript"/>
        </w:rPr>
        <w:t>3</w:t>
      </w:r>
      <w:r w:rsidR="003442D0" w:rsidRPr="00064B08">
        <w:rPr>
          <w:color w:val="FF0000"/>
          <w:highlight w:val="yellow"/>
          <w:vertAlign w:val="superscript"/>
        </w:rPr>
        <w:t>5</w:t>
      </w:r>
      <w:r w:rsidR="00FC6929" w:rsidRPr="00ED0AD7">
        <w:rPr>
          <w:highlight w:val="yellow"/>
        </w:rPr>
        <w:t>.</w:t>
      </w:r>
      <w:r w:rsidR="00FC6929" w:rsidRPr="008C3DA1">
        <w:t xml:space="preserve"> For each casting, tensile tests have been </w:t>
      </w:r>
      <w:r w:rsidR="00225127" w:rsidRPr="008C3DA1">
        <w:t xml:space="preserve">carried out </w:t>
      </w:r>
      <w:r w:rsidR="00FC6929" w:rsidRPr="008C3DA1">
        <w:t xml:space="preserve">at room temperature on at least 5 smooth specimens with gauge diameter of 14 mm (geometry according to UNI EN 1563). </w:t>
      </w:r>
      <w:r w:rsidR="0040130A" w:rsidRPr="008C3DA1">
        <w:t>Brinell hardness</w:t>
      </w:r>
      <w:r w:rsidR="006D5A26" w:rsidRPr="008C3DA1">
        <w:t xml:space="preserve"> (</w:t>
      </w:r>
      <w:r w:rsidR="00662948" w:rsidRPr="008C3DA1">
        <w:t>HBW 5/750)</w:t>
      </w:r>
      <w:r w:rsidR="0040130A" w:rsidRPr="008C3DA1">
        <w:t xml:space="preserve"> tests according to UNI EN ISO 6506:2006</w:t>
      </w:r>
      <w:r w:rsidR="006214F5" w:rsidRPr="00064B08">
        <w:rPr>
          <w:color w:val="FF0000"/>
          <w:vertAlign w:val="superscript"/>
        </w:rPr>
        <w:t>49</w:t>
      </w:r>
      <w:r w:rsidR="0040130A" w:rsidRPr="008C3DA1">
        <w:t xml:space="preserve"> have been also performed</w:t>
      </w:r>
      <w:r w:rsidR="00DC0630" w:rsidRPr="008C3DA1">
        <w:t xml:space="preserve"> on</w:t>
      </w:r>
      <w:r w:rsidR="0040130A" w:rsidRPr="008C3DA1">
        <w:t xml:space="preserve"> samples. </w:t>
      </w:r>
      <w:r w:rsidR="00F23283" w:rsidRPr="008C3DA1">
        <w:t xml:space="preserve">Uniaxial tension fatigue tests have been </w:t>
      </w:r>
      <w:r w:rsidR="00225127" w:rsidRPr="008C3DA1">
        <w:t xml:space="preserve">carried out </w:t>
      </w:r>
      <w:r w:rsidR="00F23283" w:rsidRPr="008C3DA1">
        <w:t>at room temperature</w:t>
      </w:r>
      <w:r w:rsidR="00B75FC5" w:rsidRPr="008C3DA1">
        <w:t xml:space="preserve"> on smooth specimens</w:t>
      </w:r>
      <w:r w:rsidR="00F23283" w:rsidRPr="008C3DA1">
        <w:t xml:space="preserve">, </w:t>
      </w:r>
      <w:r w:rsidR="00225127" w:rsidRPr="008C3DA1">
        <w:t xml:space="preserve">by </w:t>
      </w:r>
      <w:r w:rsidR="00F23283" w:rsidRPr="008C3DA1">
        <w:t xml:space="preserve">using two </w:t>
      </w:r>
      <w:r w:rsidR="0002582B">
        <w:t xml:space="preserve">testing </w:t>
      </w:r>
      <w:r w:rsidR="00F23283" w:rsidRPr="008C3DA1">
        <w:t xml:space="preserve">machines: a universal MTS machine (250 kN) with load frequency of about 15 Hz and a resonant testing machine Rumul Testronic 150 kN </w:t>
      </w:r>
      <w:r w:rsidR="0002582B">
        <w:t>running with a</w:t>
      </w:r>
      <w:r w:rsidR="00F23283" w:rsidRPr="008C3DA1">
        <w:t xml:space="preserve"> sinusoidal pulsating load at a frequency of about 120 Hz.</w:t>
      </w:r>
      <w:r w:rsidR="00F92B70" w:rsidRPr="008C3DA1">
        <w:t xml:space="preserve"> The load ratios were R = 0 and R = -1.</w:t>
      </w:r>
      <w:r w:rsidR="00DF1901" w:rsidRPr="008C3DA1">
        <w:t xml:space="preserve"> </w:t>
      </w:r>
      <w:r w:rsidR="00DD770B" w:rsidRPr="008C3DA1">
        <w:t>Only in the case of a casting, rotating bending fatigue tests</w:t>
      </w:r>
      <w:r w:rsidR="006F676D" w:rsidRPr="008C3DA1">
        <w:t xml:space="preserve"> (R = -1)</w:t>
      </w:r>
      <w:r w:rsidR="00DD770B" w:rsidRPr="008C3DA1">
        <w:t xml:space="preserve"> hav</w:t>
      </w:r>
      <w:r w:rsidR="006F676D" w:rsidRPr="008C3DA1">
        <w:t>e been carried out under load control at a frequency of about 100 Hz using specimens with a net diameter of 6.5 mm.</w:t>
      </w:r>
      <w:r w:rsidR="00DD770B" w:rsidRPr="008C3DA1">
        <w:t xml:space="preserve"> </w:t>
      </w:r>
      <w:r w:rsidR="00CF7B05" w:rsidRPr="008C3DA1">
        <w:t>The geometries of th</w:t>
      </w:r>
      <w:r w:rsidR="006141DF" w:rsidRPr="008C3DA1">
        <w:t>e specimens are shown in Figure</w:t>
      </w:r>
      <w:r w:rsidR="00225127" w:rsidRPr="008C3DA1">
        <w:t xml:space="preserve"> 1</w:t>
      </w:r>
      <w:r w:rsidR="006141DF" w:rsidRPr="008C3DA1">
        <w:t xml:space="preserve">; </w:t>
      </w:r>
      <w:r w:rsidR="00225127" w:rsidRPr="008C3DA1">
        <w:t xml:space="preserve">both </w:t>
      </w:r>
      <w:r w:rsidR="006141DF" w:rsidRPr="008C3DA1">
        <w:t>cylindrical specimens with a net diameter of 10 mm and</w:t>
      </w:r>
      <w:r w:rsidR="00225127" w:rsidRPr="008C3DA1">
        <w:t xml:space="preserve"> specimens with</w:t>
      </w:r>
      <w:r w:rsidR="006141DF" w:rsidRPr="008C3DA1">
        <w:t xml:space="preserve"> 15x10 mm</w:t>
      </w:r>
      <w:r w:rsidR="006141DF" w:rsidRPr="008C3DA1">
        <w:rPr>
          <w:vertAlign w:val="superscript"/>
        </w:rPr>
        <w:t>2</w:t>
      </w:r>
      <w:r w:rsidR="006141DF" w:rsidRPr="008C3DA1">
        <w:t xml:space="preserve"> rectangular cross section </w:t>
      </w:r>
      <w:r w:rsidR="00AF70B8" w:rsidRPr="008C3DA1">
        <w:t>have been used.</w:t>
      </w:r>
      <w:r w:rsidR="00E70EFB" w:rsidRPr="008C3DA1">
        <w:t xml:space="preserve"> </w:t>
      </w:r>
      <w:r w:rsidR="00FD56B2" w:rsidRPr="008C3DA1">
        <w:t xml:space="preserve">The results of fatigue tests have </w:t>
      </w:r>
      <w:r w:rsidR="00FD56B2" w:rsidRPr="008C3DA1">
        <w:lastRenderedPageBreak/>
        <w:t>been statistically elaborated and the curves relative to survival probability of 10, 50, and 90% were calculated using log-normal distribution. The experimental fatigue resistance (</w:t>
      </w:r>
      <w:r w:rsidR="00C5722A" w:rsidRPr="00C5722A">
        <w:t>σ</w:t>
      </w:r>
      <w:r w:rsidR="00C5722A" w:rsidRPr="00C5722A">
        <w:rPr>
          <w:vertAlign w:val="subscript"/>
        </w:rPr>
        <w:t>a exp</w:t>
      </w:r>
      <w:r w:rsidR="00FD56B2" w:rsidRPr="008C3DA1">
        <w:rPr>
          <w:rFonts w:ascii="Calibri" w:eastAsia="Times New Roman" w:hAnsi="Calibri" w:cs="Times New Roman"/>
          <w:lang w:eastAsia="it-IT"/>
        </w:rPr>
        <w:t>)</w:t>
      </w:r>
      <w:r w:rsidR="00000ECD" w:rsidRPr="008C3DA1">
        <w:rPr>
          <w:rFonts w:ascii="Calibri" w:eastAsia="Times New Roman" w:hAnsi="Calibri" w:cs="Times New Roman"/>
          <w:lang w:eastAsia="it-IT"/>
        </w:rPr>
        <w:t xml:space="preserve"> </w:t>
      </w:r>
      <w:r w:rsidR="00FD56B2" w:rsidRPr="008C3DA1">
        <w:t>of each casting has been considered as the mean stress amplitude relative to a survival probability of 50% at 2 million cycles.</w:t>
      </w:r>
    </w:p>
    <w:p w14:paraId="06F0EDDA" w14:textId="00BEF7EF" w:rsidR="00FC6929" w:rsidRPr="008C3DA1" w:rsidRDefault="005B5C6D" w:rsidP="00D10C2F">
      <w:r>
        <w:rPr>
          <w:noProof/>
          <w:lang w:val="it-IT" w:eastAsia="it-IT"/>
        </w:rPr>
        <mc:AlternateContent>
          <mc:Choice Requires="wps">
            <w:drawing>
              <wp:anchor distT="0" distB="0" distL="114300" distR="114300" simplePos="0" relativeHeight="251659264" behindDoc="0" locked="0" layoutInCell="1" allowOverlap="1" wp14:anchorId="1B469BCF" wp14:editId="41A6F7C0">
                <wp:simplePos x="0" y="0"/>
                <wp:positionH relativeFrom="column">
                  <wp:posOffset>2540</wp:posOffset>
                </wp:positionH>
                <wp:positionV relativeFrom="paragraph">
                  <wp:posOffset>44005</wp:posOffset>
                </wp:positionV>
                <wp:extent cx="250190" cy="259715"/>
                <wp:effectExtent l="0" t="0" r="3175" b="6985"/>
                <wp:wrapNone/>
                <wp:docPr id="14" name="CasellaDi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50190" cy="259715"/>
                        </a:xfrm>
                        <a:prstGeom prst="rect">
                          <a:avLst/>
                        </a:prstGeom>
                        <a:solidFill>
                          <a:schemeClr val="bg1"/>
                        </a:solidFill>
                        <a:ln>
                          <a:noFill/>
                        </a:ln>
                      </wps:spPr>
                      <wps:txbx>
                        <w:txbxContent>
                          <w:p w14:paraId="7D9B9E8F" w14:textId="60695BF5" w:rsidR="002604A7" w:rsidRPr="00723585" w:rsidRDefault="002604A7" w:rsidP="00AA6129">
                            <w:pPr>
                              <w:pStyle w:val="NormaleWeb"/>
                            </w:pPr>
                            <w:r w:rsidRPr="00723585">
                              <w:t>a</w:t>
                            </w:r>
                            <w:r>
                              <w:t>)</w:t>
                            </w:r>
                          </w:p>
                        </w:txbxContent>
                      </wps:txbx>
                      <wps:bodyPr wrap="none" rtlCol="0">
                        <a:noAutofit/>
                      </wps:bodyPr>
                    </wps:wsp>
                  </a:graphicData>
                </a:graphic>
              </wp:anchor>
            </w:drawing>
          </mc:Choice>
          <mc:Fallback>
            <w:pict>
              <v:shapetype w14:anchorId="1B469BCF" id="_x0000_t202" coordsize="21600,21600" o:spt="202" path="m,l,21600r21600,l21600,xe">
                <v:stroke joinstyle="miter"/>
                <v:path gradientshapeok="t" o:connecttype="rect"/>
              </v:shapetype>
              <v:shape id="CasellaDiTesto 1" o:spid="_x0000_s1026" type="#_x0000_t202" style="position:absolute;left:0;text-align:left;margin-left:.2pt;margin-top:3.45pt;width:19.7pt;height:20.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" fillcolor="white [3212]" stroked="f">
                <v:path arrowok="t"/>
                <o:lock v:ext="edit" aspectratio="t"/>
                <v:textbox>
                  <w:txbxContent>
                    <w:p w14:paraId="7D9B9E8F" w14:textId="60695BF5" w:rsidR="002604A7" w:rsidRPr="00723585" w:rsidRDefault="002604A7" w:rsidP="00AA6129">
                      <w:pPr>
                        <w:pStyle w:val="NormaleWeb"/>
                      </w:pPr>
                      <w:r w:rsidRPr="00723585">
                        <w:t>a</w:t>
                      </w:r>
                      <w:r>
                        <w:t>)</w:t>
                      </w:r>
                    </w:p>
                  </w:txbxContent>
                </v:textbox>
              </v:shape>
            </w:pict>
          </mc:Fallback>
        </mc:AlternateContent>
      </w:r>
      <w:r>
        <w:rPr>
          <w:noProof/>
          <w:lang w:val="it-IT" w:eastAsia="it-IT"/>
        </w:rPr>
        <mc:AlternateContent>
          <mc:Choice Requires="wps">
            <w:drawing>
              <wp:anchor distT="0" distB="0" distL="114300" distR="114300" simplePos="0" relativeHeight="251661312" behindDoc="0" locked="0" layoutInCell="1" allowOverlap="1" wp14:anchorId="427728A4" wp14:editId="393A399B">
                <wp:simplePos x="0" y="0"/>
                <wp:positionH relativeFrom="column">
                  <wp:posOffset>3178175</wp:posOffset>
                </wp:positionH>
                <wp:positionV relativeFrom="paragraph">
                  <wp:posOffset>65850</wp:posOffset>
                </wp:positionV>
                <wp:extent cx="250190" cy="259715"/>
                <wp:effectExtent l="0" t="0" r="0" b="6985"/>
                <wp:wrapNone/>
                <wp:docPr id="16" name="CasellaDi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50190" cy="259715"/>
                        </a:xfrm>
                        <a:prstGeom prst="rect">
                          <a:avLst/>
                        </a:prstGeom>
                        <a:solidFill>
                          <a:schemeClr val="bg1"/>
                        </a:solidFill>
                        <a:ln>
                          <a:noFill/>
                        </a:ln>
                      </wps:spPr>
                      <wps:txbx>
                        <w:txbxContent>
                          <w:p w14:paraId="6D8EA615" w14:textId="44F9B978" w:rsidR="002604A7" w:rsidRPr="00723585" w:rsidRDefault="002604A7" w:rsidP="00AA6129">
                            <w:pPr>
                              <w:pStyle w:val="NormaleWeb"/>
                            </w:pPr>
                            <w:r>
                              <w:t>b)</w:t>
                            </w:r>
                          </w:p>
                        </w:txbxContent>
                      </wps:txbx>
                      <wps:bodyPr wrap="none" rtlCol="0">
                        <a:noAutofit/>
                      </wps:bodyPr>
                    </wps:wsp>
                  </a:graphicData>
                </a:graphic>
              </wp:anchor>
            </w:drawing>
          </mc:Choice>
          <mc:Fallback>
            <w:pict>
              <v:shape w14:anchorId="427728A4" id="_x0000_s1027" type="#_x0000_t202" style="position:absolute;left:0;text-align:left;margin-left:250.25pt;margin-top:5.2pt;width:19.7pt;height:20.4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" fillcolor="white [3212]" stroked="f">
                <v:path arrowok="t"/>
                <o:lock v:ext="edit" aspectratio="t"/>
                <v:textbox>
                  <w:txbxContent>
                    <w:p w14:paraId="6D8EA615" w14:textId="44F9B978" w:rsidR="002604A7" w:rsidRPr="00723585" w:rsidRDefault="002604A7" w:rsidP="00AA6129">
                      <w:pPr>
                        <w:pStyle w:val="NormaleWeb"/>
                      </w:pPr>
                      <w:r>
                        <w:t>b)</w:t>
                      </w:r>
                    </w:p>
                  </w:txbxContent>
                </v:textbox>
              </v:shape>
            </w:pict>
          </mc:Fallback>
        </mc:AlternateContent>
      </w:r>
      <w:r w:rsidR="000854D8" w:rsidRPr="008C3DA1">
        <w:rPr>
          <w:noProof/>
          <w:lang w:val="it-IT" w:eastAsia="it-IT"/>
        </w:rPr>
        <w:drawing>
          <wp:inline distT="0" distB="0" distL="0" distR="0" wp14:anchorId="1C6D467F" wp14:editId="216B1B50">
            <wp:extent cx="2880000" cy="115261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152615"/>
                    </a:xfrm>
                    <a:prstGeom prst="rect">
                      <a:avLst/>
                    </a:prstGeom>
                    <a:noFill/>
                    <a:ln>
                      <a:noFill/>
                    </a:ln>
                  </pic:spPr>
                </pic:pic>
              </a:graphicData>
            </a:graphic>
          </wp:inline>
        </w:drawing>
      </w:r>
      <w:r w:rsidR="002623F9" w:rsidRPr="008C3DA1">
        <w:rPr>
          <w:noProof/>
          <w:lang w:val="it-IT" w:eastAsia="it-IT"/>
        </w:rPr>
        <w:drawing>
          <wp:inline distT="0" distB="0" distL="0" distR="0" wp14:anchorId="6828ACB1" wp14:editId="7B75E6B4">
            <wp:extent cx="2880000" cy="124137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241379"/>
                    </a:xfrm>
                    <a:prstGeom prst="rect">
                      <a:avLst/>
                    </a:prstGeom>
                    <a:noFill/>
                    <a:ln>
                      <a:noFill/>
                    </a:ln>
                  </pic:spPr>
                </pic:pic>
              </a:graphicData>
            </a:graphic>
          </wp:inline>
        </w:drawing>
      </w:r>
    </w:p>
    <w:p w14:paraId="63E187A1" w14:textId="77777777" w:rsidR="00962E55" w:rsidRPr="008C3DA1" w:rsidRDefault="00962E55" w:rsidP="00D10C2F">
      <w:r w:rsidRPr="008C3DA1">
        <w:t xml:space="preserve">Figure 1. </w:t>
      </w:r>
      <w:r w:rsidR="000B03EB" w:rsidRPr="008C3DA1">
        <w:t>Fatigue specimens geometries. Dimensions in mm.</w:t>
      </w:r>
    </w:p>
    <w:p w14:paraId="214A9E1D" w14:textId="77777777" w:rsidR="000F0997" w:rsidRPr="008C3DA1" w:rsidRDefault="000F0997" w:rsidP="00D10C2F"/>
    <w:p w14:paraId="5E1D179C" w14:textId="2981A79B" w:rsidR="00DF3329" w:rsidRPr="008C3DA1" w:rsidRDefault="00C75C6A" w:rsidP="00D10C2F">
      <w:r w:rsidRPr="008C3DA1">
        <w:t>The microstructure of the specimens has been also investigated by means of an optical microscope using polished samples taken from a section near the fracture surfaces of fatigue specimens.</w:t>
      </w:r>
      <w:r w:rsidR="001E23B5" w:rsidRPr="008C3DA1">
        <w:t xml:space="preserve"> The microstructural parameters, such as nodule count and nodule diameter, have been evaluated. </w:t>
      </w:r>
      <w:r w:rsidR="0006264D" w:rsidRPr="008C3DA1">
        <w:t>After fatigue tests, the fracture surfaces of broken specimens have been analysed by means of a Field Emission Gun – Environmental Scanning Electron Microscope (FEG-ESEM) (FEI, Quanta 250 FEG) in order to identify crack initiation zones. In particular, the fatigue crack initiation defects have been detected and their dimensions have been measured using an image analysis software.</w:t>
      </w:r>
      <w:r w:rsidR="00DF3329" w:rsidRPr="008C3DA1">
        <w:t xml:space="preserve"> Subsequently, statistical analysis of extreme values has been conducted in order to estimate the dimension of the maximum </w:t>
      </w:r>
      <w:r w:rsidR="003F49FF" w:rsidRPr="008C3DA1">
        <w:t>defect</w:t>
      </w:r>
      <w:r w:rsidR="00DF3329" w:rsidRPr="008C3DA1">
        <w:t xml:space="preserve"> occurring in the </w:t>
      </w:r>
      <w:r w:rsidR="00003D3A" w:rsidRPr="008C3DA1">
        <w:t>materials</w:t>
      </w:r>
      <w:r w:rsidR="0006776D" w:rsidRPr="008C3DA1">
        <w:t>,</w:t>
      </w:r>
      <w:r w:rsidR="00003D3A" w:rsidRPr="008C3DA1">
        <w:rPr>
          <w:rFonts w:eastAsiaTheme="minorEastAsia"/>
        </w:rPr>
        <w:t xml:space="preserve"> </w:t>
      </w:r>
      <m:oMath>
        <m:sSub>
          <m:sSubPr>
            <m:ctrlPr>
              <w:rPr>
                <w:rFonts w:ascii="Cambria Math" w:hAnsi="Cambria Math"/>
                <w:i/>
                <w:iCs/>
                <w:kern w:val="24"/>
                <w:szCs w:val="36"/>
              </w:rPr>
            </m:ctrlPr>
          </m:sSubPr>
          <m:e>
            <m:rad>
              <m:radPr>
                <m:degHide m:val="1"/>
                <m:ctrlPr>
                  <w:rPr>
                    <w:rFonts w:ascii="Cambria Math" w:hAnsi="Cambria Math"/>
                    <w:i/>
                    <w:iCs/>
                    <w:kern w:val="24"/>
                    <w:szCs w:val="36"/>
                  </w:rPr>
                </m:ctrlPr>
              </m:radPr>
              <m:deg/>
              <m:e>
                <m:r>
                  <w:rPr>
                    <w:rFonts w:ascii="Cambria Math" w:eastAsia="Calibri" w:hAnsi="Cambria Math"/>
                    <w:kern w:val="24"/>
                    <w:szCs w:val="36"/>
                  </w:rPr>
                  <m:t>area</m:t>
                </m:r>
              </m:e>
            </m:rad>
          </m:e>
          <m:sub>
            <m:r>
              <w:rPr>
                <w:rFonts w:ascii="Cambria Math" w:hAnsi="Cambria Math"/>
                <w:kern w:val="24"/>
                <w:szCs w:val="36"/>
              </w:rPr>
              <m:t>max</m:t>
            </m:r>
          </m:sub>
        </m:sSub>
      </m:oMath>
      <w:r w:rsidR="00940370" w:rsidRPr="00064B08">
        <w:rPr>
          <w:rFonts w:eastAsiaTheme="minorEastAsia"/>
          <w:iCs/>
          <w:color w:val="FF0000"/>
          <w:kern w:val="24"/>
          <w:szCs w:val="36"/>
          <w:vertAlign w:val="superscript"/>
        </w:rPr>
        <w:t>38</w:t>
      </w:r>
      <w:r w:rsidR="00412478" w:rsidRPr="00064B08">
        <w:rPr>
          <w:rFonts w:eastAsiaTheme="minorEastAsia"/>
          <w:iCs/>
          <w:color w:val="FF0000"/>
          <w:kern w:val="24"/>
          <w:szCs w:val="36"/>
          <w:vertAlign w:val="superscript"/>
        </w:rPr>
        <w:t>,</w:t>
      </w:r>
      <w:r w:rsidR="00940370" w:rsidRPr="00064B08">
        <w:rPr>
          <w:rFonts w:eastAsiaTheme="minorEastAsia"/>
          <w:iCs/>
          <w:color w:val="FF0000"/>
          <w:kern w:val="24"/>
          <w:szCs w:val="36"/>
          <w:vertAlign w:val="superscript"/>
        </w:rPr>
        <w:t>50</w:t>
      </w:r>
      <w:r w:rsidR="004F73BD" w:rsidRPr="00064B08">
        <w:rPr>
          <w:rFonts w:eastAsiaTheme="minorEastAsia"/>
          <w:iCs/>
          <w:color w:val="FF0000"/>
          <w:kern w:val="24"/>
          <w:szCs w:val="36"/>
          <w:vertAlign w:val="superscript"/>
        </w:rPr>
        <w:t>,</w:t>
      </w:r>
      <w:r w:rsidR="00940370" w:rsidRPr="00064B08">
        <w:rPr>
          <w:rFonts w:eastAsiaTheme="minorEastAsia"/>
          <w:iCs/>
          <w:color w:val="FF0000"/>
          <w:kern w:val="24"/>
          <w:szCs w:val="36"/>
          <w:vertAlign w:val="superscript"/>
        </w:rPr>
        <w:t>51</w:t>
      </w:r>
      <w:r w:rsidR="00DF3329" w:rsidRPr="008C3DA1">
        <w:t>.</w:t>
      </w:r>
      <w:r w:rsidR="00D738BF" w:rsidRPr="008C3DA1">
        <w:t xml:space="preserve"> </w:t>
      </w:r>
      <w:r w:rsidR="004C2C24" w:rsidRPr="008C3DA1">
        <w:t>In Table 1, the casting</w:t>
      </w:r>
      <w:r w:rsidR="00EA7775" w:rsidRPr="008C3DA1">
        <w:t>s</w:t>
      </w:r>
      <w:r w:rsidR="004C2C24" w:rsidRPr="008C3DA1">
        <w:t xml:space="preserve"> code</w:t>
      </w:r>
      <w:r w:rsidR="00EA7775" w:rsidRPr="008C3DA1">
        <w:t>s</w:t>
      </w:r>
      <w:r w:rsidR="004C2C24" w:rsidRPr="008C3DA1">
        <w:t xml:space="preserve">, the dimensions of the components and the chemical compositions are </w:t>
      </w:r>
      <w:r w:rsidR="006A761A">
        <w:t>summarized</w:t>
      </w:r>
      <w:r w:rsidR="004C2C24" w:rsidRPr="008C3DA1">
        <w:t>.</w:t>
      </w:r>
      <w:r w:rsidR="00122A71">
        <w:t xml:space="preserve"> </w:t>
      </w:r>
      <w:r w:rsidR="006346CC" w:rsidRPr="006346CC">
        <w:rPr>
          <w:highlight w:val="yellow"/>
        </w:rPr>
        <w:t xml:space="preserve">The new </w:t>
      </w:r>
      <w:r w:rsidR="004E2EE5">
        <w:rPr>
          <w:highlight w:val="yellow"/>
        </w:rPr>
        <w:t>experimental data</w:t>
      </w:r>
      <w:r w:rsidR="00FC1517">
        <w:rPr>
          <w:highlight w:val="yellow"/>
        </w:rPr>
        <w:t xml:space="preserve"> (</w:t>
      </w:r>
      <w:r w:rsidR="00FC1517" w:rsidRPr="00C477C5">
        <w:rPr>
          <w:highlight w:val="yellow"/>
        </w:rPr>
        <w:t>indicated as “new data</w:t>
      </w:r>
      <w:r w:rsidR="00FC1517">
        <w:rPr>
          <w:highlight w:val="yellow"/>
        </w:rPr>
        <w:t>” in Table 1)</w:t>
      </w:r>
      <w:r w:rsidR="006346CC" w:rsidRPr="006346CC">
        <w:rPr>
          <w:highlight w:val="yellow"/>
        </w:rPr>
        <w:t xml:space="preserve"> concerns a pearlitic ductile iron casting (P-C), a traditional GJS 400-18 LT (F-F) and solution strengthened ferritic ductile irons (S-I, S-Y III, S-Y IV). Different castings geometries and thicknesses, and hence different solidification times, have been considered.</w:t>
      </w:r>
    </w:p>
    <w:p w14:paraId="40FA9F9A" w14:textId="72CB3D52" w:rsidR="0006776D" w:rsidRDefault="0006776D" w:rsidP="00D10C2F"/>
    <w:p w14:paraId="0C3EE6EF" w14:textId="642E23AE" w:rsidR="00455E50" w:rsidRDefault="00455E50" w:rsidP="00D10C2F"/>
    <w:p w14:paraId="591BC7A4" w14:textId="08457D63" w:rsidR="00455E50" w:rsidRDefault="00455E50" w:rsidP="00D10C2F"/>
    <w:p w14:paraId="6CE8003A" w14:textId="1B5D92EE" w:rsidR="00D5798E" w:rsidRDefault="00D5798E" w:rsidP="00D10C2F"/>
    <w:p w14:paraId="6FDA70A0" w14:textId="2A1FA4DC" w:rsidR="00D5798E" w:rsidRDefault="00D5798E" w:rsidP="00D10C2F"/>
    <w:p w14:paraId="1B0453C8" w14:textId="100EDA8E" w:rsidR="00D5798E" w:rsidRDefault="00D5798E" w:rsidP="00D10C2F"/>
    <w:p w14:paraId="24E32439" w14:textId="38F15FBF" w:rsidR="00D5798E" w:rsidRDefault="00D5798E" w:rsidP="00D10C2F"/>
    <w:p w14:paraId="1EF2EF57" w14:textId="68D4A4FC" w:rsidR="00D5798E" w:rsidRDefault="00D5798E" w:rsidP="00D10C2F"/>
    <w:p w14:paraId="40CA4338" w14:textId="2A8195DC" w:rsidR="00D5798E" w:rsidRDefault="00D5798E" w:rsidP="00D10C2F"/>
    <w:p w14:paraId="485EDC95" w14:textId="7A411ACA" w:rsidR="00D5798E" w:rsidRDefault="00D5798E" w:rsidP="00D10C2F"/>
    <w:p w14:paraId="2EADAF58" w14:textId="582C9577" w:rsidR="00D5798E" w:rsidRDefault="00D5798E" w:rsidP="00D10C2F"/>
    <w:p w14:paraId="18F44FC6" w14:textId="6FA52A88" w:rsidR="00D5798E" w:rsidRDefault="00D5798E" w:rsidP="00D10C2F"/>
    <w:p w14:paraId="1D1F99A2" w14:textId="77777777" w:rsidR="001C5E90" w:rsidRPr="008C3DA1" w:rsidRDefault="004C2C24" w:rsidP="00D10C2F">
      <w:r w:rsidRPr="008C3DA1">
        <w:t>Table 1</w:t>
      </w:r>
      <w:r w:rsidR="004D1069" w:rsidRPr="008C3DA1">
        <w:t>. Dimensions and chemical composition of the analysed castings.</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1190"/>
        <w:gridCol w:w="1241"/>
        <w:gridCol w:w="2057"/>
        <w:gridCol w:w="652"/>
        <w:gridCol w:w="653"/>
        <w:gridCol w:w="653"/>
        <w:gridCol w:w="653"/>
        <w:gridCol w:w="781"/>
      </w:tblGrid>
      <w:tr w:rsidR="009E6934" w:rsidRPr="008C3DA1" w14:paraId="205315FB" w14:textId="77777777" w:rsidTr="00455D82">
        <w:trPr>
          <w:cantSplit/>
          <w:trHeight w:val="567"/>
          <w:jc w:val="center"/>
        </w:trPr>
        <w:tc>
          <w:tcPr>
            <w:tcW w:w="912" w:type="pct"/>
            <w:tcBorders>
              <w:top w:val="single" w:sz="4" w:space="0" w:color="auto"/>
              <w:bottom w:val="single" w:sz="4" w:space="0" w:color="auto"/>
            </w:tcBorders>
            <w:vAlign w:val="center"/>
          </w:tcPr>
          <w:p w14:paraId="6055AD26" w14:textId="77777777" w:rsidR="009E6934" w:rsidRPr="008C3DA1" w:rsidRDefault="009E6934" w:rsidP="00D10C2F">
            <w:r w:rsidRPr="008C3DA1">
              <w:t>Material</w:t>
            </w:r>
          </w:p>
        </w:tc>
        <w:tc>
          <w:tcPr>
            <w:tcW w:w="617" w:type="pct"/>
            <w:tcBorders>
              <w:top w:val="single" w:sz="4" w:space="0" w:color="auto"/>
              <w:bottom w:val="single" w:sz="4" w:space="0" w:color="auto"/>
            </w:tcBorders>
            <w:vAlign w:val="center"/>
            <w:hideMark/>
          </w:tcPr>
          <w:p w14:paraId="51E067B7" w14:textId="77777777" w:rsidR="009E6934" w:rsidRPr="008C3DA1" w:rsidRDefault="009E6934" w:rsidP="00D10C2F">
            <w:r w:rsidRPr="008C3DA1">
              <w:t>Casting code</w:t>
            </w:r>
          </w:p>
        </w:tc>
        <w:tc>
          <w:tcPr>
            <w:tcW w:w="644" w:type="pct"/>
            <w:tcBorders>
              <w:top w:val="single" w:sz="4" w:space="0" w:color="auto"/>
              <w:bottom w:val="single" w:sz="4" w:space="0" w:color="auto"/>
            </w:tcBorders>
            <w:vAlign w:val="center"/>
          </w:tcPr>
          <w:p w14:paraId="6C15A04A" w14:textId="77777777" w:rsidR="009E6934" w:rsidRDefault="009E6934" w:rsidP="00D53DCE">
            <w:r w:rsidRPr="008C3DA1">
              <w:t>Ref</w:t>
            </w:r>
            <w:r w:rsidR="00D53DCE">
              <w:t>erence</w:t>
            </w:r>
          </w:p>
          <w:p w14:paraId="28F7BA50" w14:textId="1F13B730" w:rsidR="00007F30" w:rsidRPr="008C3DA1" w:rsidRDefault="00007F30" w:rsidP="00D53DCE">
            <w:r>
              <w:t>Number</w:t>
            </w:r>
          </w:p>
        </w:tc>
        <w:tc>
          <w:tcPr>
            <w:tcW w:w="1067" w:type="pct"/>
            <w:tcBorders>
              <w:top w:val="single" w:sz="4" w:space="0" w:color="auto"/>
              <w:bottom w:val="single" w:sz="4" w:space="0" w:color="auto"/>
            </w:tcBorders>
            <w:noWrap/>
            <w:vAlign w:val="center"/>
            <w:hideMark/>
          </w:tcPr>
          <w:p w14:paraId="42B358F1" w14:textId="77777777" w:rsidR="009E6934" w:rsidRPr="008C3DA1" w:rsidRDefault="009E6934" w:rsidP="00D10C2F">
            <w:r w:rsidRPr="008C3DA1">
              <w:t>Dimensions [mm]</w:t>
            </w:r>
          </w:p>
        </w:tc>
        <w:tc>
          <w:tcPr>
            <w:tcW w:w="338" w:type="pct"/>
            <w:tcBorders>
              <w:top w:val="single" w:sz="4" w:space="0" w:color="auto"/>
              <w:bottom w:val="single" w:sz="4" w:space="0" w:color="auto"/>
            </w:tcBorders>
            <w:noWrap/>
            <w:vAlign w:val="center"/>
            <w:hideMark/>
          </w:tcPr>
          <w:p w14:paraId="7567F322" w14:textId="77777777" w:rsidR="009E6934" w:rsidRPr="008C3DA1" w:rsidRDefault="009E6934" w:rsidP="00D10C2F">
            <w:r w:rsidRPr="008C3DA1">
              <w:t>C</w:t>
            </w:r>
          </w:p>
        </w:tc>
        <w:tc>
          <w:tcPr>
            <w:tcW w:w="339" w:type="pct"/>
            <w:tcBorders>
              <w:top w:val="single" w:sz="4" w:space="0" w:color="auto"/>
              <w:bottom w:val="single" w:sz="4" w:space="0" w:color="auto"/>
            </w:tcBorders>
            <w:noWrap/>
            <w:vAlign w:val="center"/>
            <w:hideMark/>
          </w:tcPr>
          <w:p w14:paraId="2FE75A89" w14:textId="77777777" w:rsidR="009E6934" w:rsidRPr="008C3DA1" w:rsidRDefault="009E6934" w:rsidP="00D10C2F">
            <w:r w:rsidRPr="008C3DA1">
              <w:t>Si</w:t>
            </w:r>
          </w:p>
        </w:tc>
        <w:tc>
          <w:tcPr>
            <w:tcW w:w="339" w:type="pct"/>
            <w:tcBorders>
              <w:top w:val="single" w:sz="4" w:space="0" w:color="auto"/>
              <w:bottom w:val="single" w:sz="4" w:space="0" w:color="auto"/>
            </w:tcBorders>
            <w:noWrap/>
            <w:vAlign w:val="center"/>
            <w:hideMark/>
          </w:tcPr>
          <w:p w14:paraId="598904EC" w14:textId="77777777" w:rsidR="009E6934" w:rsidRPr="008C3DA1" w:rsidRDefault="009E6934" w:rsidP="00D10C2F">
            <w:r w:rsidRPr="008C3DA1">
              <w:t>Mn</w:t>
            </w:r>
          </w:p>
        </w:tc>
        <w:tc>
          <w:tcPr>
            <w:tcW w:w="339" w:type="pct"/>
            <w:tcBorders>
              <w:top w:val="single" w:sz="4" w:space="0" w:color="auto"/>
              <w:bottom w:val="single" w:sz="4" w:space="0" w:color="auto"/>
            </w:tcBorders>
            <w:noWrap/>
            <w:vAlign w:val="center"/>
            <w:hideMark/>
          </w:tcPr>
          <w:p w14:paraId="788EB2B0" w14:textId="77777777" w:rsidR="009E6934" w:rsidRPr="008C3DA1" w:rsidRDefault="009E6934" w:rsidP="00D10C2F">
            <w:r w:rsidRPr="008C3DA1">
              <w:t>Cu</w:t>
            </w:r>
          </w:p>
        </w:tc>
        <w:tc>
          <w:tcPr>
            <w:tcW w:w="405" w:type="pct"/>
            <w:tcBorders>
              <w:top w:val="single" w:sz="4" w:space="0" w:color="auto"/>
              <w:bottom w:val="single" w:sz="4" w:space="0" w:color="auto"/>
            </w:tcBorders>
            <w:noWrap/>
            <w:vAlign w:val="center"/>
            <w:hideMark/>
          </w:tcPr>
          <w:p w14:paraId="156A0BCB" w14:textId="77777777" w:rsidR="009E6934" w:rsidRPr="008C3DA1" w:rsidRDefault="009E6934" w:rsidP="00D10C2F">
            <w:r w:rsidRPr="008C3DA1">
              <w:t>Mg</w:t>
            </w:r>
          </w:p>
        </w:tc>
      </w:tr>
      <w:tr w:rsidR="009E6934" w:rsidRPr="008C3DA1" w14:paraId="77466BB0" w14:textId="77777777" w:rsidTr="00455D82">
        <w:trPr>
          <w:cantSplit/>
          <w:trHeight w:val="340"/>
          <w:jc w:val="center"/>
        </w:trPr>
        <w:tc>
          <w:tcPr>
            <w:tcW w:w="912" w:type="pct"/>
            <w:vMerge w:val="restart"/>
            <w:tcBorders>
              <w:top w:val="single" w:sz="4" w:space="0" w:color="auto"/>
            </w:tcBorders>
            <w:vAlign w:val="center"/>
          </w:tcPr>
          <w:p w14:paraId="2E7F109B" w14:textId="77777777" w:rsidR="009E6934" w:rsidRPr="008C3DA1" w:rsidRDefault="009E6934" w:rsidP="00D10C2F">
            <w:r w:rsidRPr="008C3DA1">
              <w:t>GJS 700-2</w:t>
            </w:r>
          </w:p>
          <w:p w14:paraId="5BACDCA7" w14:textId="77777777" w:rsidR="009E6934" w:rsidRPr="008C3DA1" w:rsidRDefault="009E6934" w:rsidP="00D10C2F">
            <w:r w:rsidRPr="008C3DA1">
              <w:t>Pearlitic</w:t>
            </w:r>
          </w:p>
        </w:tc>
        <w:tc>
          <w:tcPr>
            <w:tcW w:w="617" w:type="pct"/>
            <w:tcBorders>
              <w:top w:val="single" w:sz="4" w:space="0" w:color="auto"/>
            </w:tcBorders>
            <w:noWrap/>
            <w:vAlign w:val="center"/>
            <w:hideMark/>
          </w:tcPr>
          <w:p w14:paraId="1199E46A" w14:textId="77777777" w:rsidR="009E6934" w:rsidRPr="008C3DA1" w:rsidRDefault="009E6934" w:rsidP="00D10C2F">
            <w:r w:rsidRPr="008C3DA1">
              <w:t>P-</w:t>
            </w:r>
            <w:r w:rsidR="004A5AB2" w:rsidRPr="008C3DA1">
              <w:t>A</w:t>
            </w:r>
          </w:p>
        </w:tc>
        <w:tc>
          <w:tcPr>
            <w:tcW w:w="644" w:type="pct"/>
            <w:tcBorders>
              <w:top w:val="single" w:sz="4" w:space="0" w:color="auto"/>
            </w:tcBorders>
            <w:vAlign w:val="center"/>
          </w:tcPr>
          <w:p w14:paraId="57DC5FA4" w14:textId="3202C32C" w:rsidR="009E6934" w:rsidRPr="00064B08" w:rsidRDefault="00BC5A2F" w:rsidP="00D10C2F">
            <w:pPr>
              <w:rPr>
                <w:color w:val="FF0000"/>
              </w:rPr>
            </w:pPr>
            <w:r w:rsidRPr="00064B08">
              <w:rPr>
                <w:color w:val="FF0000"/>
              </w:rPr>
              <w:t>[</w:t>
            </w:r>
            <w:r w:rsidR="007B6D84" w:rsidRPr="00064B08">
              <w:rPr>
                <w:color w:val="FF0000"/>
              </w:rPr>
              <w:t>7</w:t>
            </w:r>
            <w:r w:rsidRPr="00064B08">
              <w:rPr>
                <w:color w:val="FF0000"/>
              </w:rPr>
              <w:t>]</w:t>
            </w:r>
          </w:p>
        </w:tc>
        <w:tc>
          <w:tcPr>
            <w:tcW w:w="1067" w:type="pct"/>
            <w:tcBorders>
              <w:top w:val="single" w:sz="4" w:space="0" w:color="auto"/>
            </w:tcBorders>
            <w:noWrap/>
            <w:vAlign w:val="center"/>
            <w:hideMark/>
          </w:tcPr>
          <w:p w14:paraId="3C4E0C11" w14:textId="77777777" w:rsidR="009E6934" w:rsidRPr="008C3DA1" w:rsidRDefault="009E6934" w:rsidP="00D10C2F">
            <w:r w:rsidRPr="008C3DA1">
              <w:t>300x300x250</w:t>
            </w:r>
          </w:p>
        </w:tc>
        <w:tc>
          <w:tcPr>
            <w:tcW w:w="338" w:type="pct"/>
            <w:tcBorders>
              <w:top w:val="single" w:sz="4" w:space="0" w:color="auto"/>
            </w:tcBorders>
            <w:noWrap/>
            <w:vAlign w:val="center"/>
            <w:hideMark/>
          </w:tcPr>
          <w:p w14:paraId="1931BAD3" w14:textId="77777777" w:rsidR="009E6934" w:rsidRPr="008C3DA1" w:rsidRDefault="009E6934" w:rsidP="00D10C2F">
            <w:r w:rsidRPr="008C3DA1">
              <w:t>3</w:t>
            </w:r>
            <w:r w:rsidR="006F0CA2" w:rsidRPr="008C3DA1">
              <w:t>.</w:t>
            </w:r>
            <w:r w:rsidRPr="008C3DA1">
              <w:t>65</w:t>
            </w:r>
          </w:p>
        </w:tc>
        <w:tc>
          <w:tcPr>
            <w:tcW w:w="339" w:type="pct"/>
            <w:tcBorders>
              <w:top w:val="single" w:sz="4" w:space="0" w:color="auto"/>
            </w:tcBorders>
            <w:noWrap/>
            <w:vAlign w:val="center"/>
            <w:hideMark/>
          </w:tcPr>
          <w:p w14:paraId="23D8F18B" w14:textId="77777777" w:rsidR="009E6934" w:rsidRPr="008C3DA1" w:rsidRDefault="009E6934" w:rsidP="00D10C2F">
            <w:r w:rsidRPr="008C3DA1">
              <w:t>1</w:t>
            </w:r>
            <w:r w:rsidR="006F0CA2" w:rsidRPr="008C3DA1">
              <w:t>.</w:t>
            </w:r>
            <w:r w:rsidRPr="008C3DA1">
              <w:t>95</w:t>
            </w:r>
          </w:p>
        </w:tc>
        <w:tc>
          <w:tcPr>
            <w:tcW w:w="339" w:type="pct"/>
            <w:tcBorders>
              <w:top w:val="single" w:sz="4" w:space="0" w:color="auto"/>
            </w:tcBorders>
            <w:noWrap/>
            <w:vAlign w:val="center"/>
            <w:hideMark/>
          </w:tcPr>
          <w:p w14:paraId="54B72083" w14:textId="77777777" w:rsidR="009E6934" w:rsidRPr="008C3DA1" w:rsidRDefault="009E6934" w:rsidP="00D10C2F">
            <w:r w:rsidRPr="008C3DA1">
              <w:t>0</w:t>
            </w:r>
            <w:r w:rsidR="006F0CA2" w:rsidRPr="008C3DA1">
              <w:t>.</w:t>
            </w:r>
            <w:r w:rsidRPr="008C3DA1">
              <w:t>30</w:t>
            </w:r>
          </w:p>
        </w:tc>
        <w:tc>
          <w:tcPr>
            <w:tcW w:w="339" w:type="pct"/>
            <w:tcBorders>
              <w:top w:val="single" w:sz="4" w:space="0" w:color="auto"/>
            </w:tcBorders>
            <w:noWrap/>
            <w:vAlign w:val="center"/>
            <w:hideMark/>
          </w:tcPr>
          <w:p w14:paraId="10671237" w14:textId="77777777" w:rsidR="009E6934" w:rsidRPr="008C3DA1" w:rsidRDefault="009E6934" w:rsidP="00D10C2F">
            <w:r w:rsidRPr="008C3DA1">
              <w:t>1</w:t>
            </w:r>
            <w:r w:rsidR="006F0CA2" w:rsidRPr="008C3DA1">
              <w:t>.</w:t>
            </w:r>
            <w:r w:rsidRPr="008C3DA1">
              <w:t>25</w:t>
            </w:r>
          </w:p>
        </w:tc>
        <w:tc>
          <w:tcPr>
            <w:tcW w:w="405" w:type="pct"/>
            <w:tcBorders>
              <w:top w:val="single" w:sz="4" w:space="0" w:color="auto"/>
            </w:tcBorders>
            <w:noWrap/>
            <w:vAlign w:val="center"/>
            <w:hideMark/>
          </w:tcPr>
          <w:p w14:paraId="5D328C8A" w14:textId="77777777" w:rsidR="009E6934" w:rsidRPr="008C3DA1" w:rsidRDefault="009E6934" w:rsidP="00D10C2F">
            <w:r w:rsidRPr="008C3DA1">
              <w:t>0</w:t>
            </w:r>
            <w:r w:rsidR="006F0CA2" w:rsidRPr="008C3DA1">
              <w:t>.</w:t>
            </w:r>
            <w:r w:rsidRPr="008C3DA1">
              <w:t>059</w:t>
            </w:r>
          </w:p>
        </w:tc>
      </w:tr>
      <w:tr w:rsidR="009E6934" w:rsidRPr="008C3DA1" w14:paraId="52455C65" w14:textId="77777777" w:rsidTr="00455D82">
        <w:trPr>
          <w:cantSplit/>
          <w:trHeight w:val="340"/>
          <w:jc w:val="center"/>
        </w:trPr>
        <w:tc>
          <w:tcPr>
            <w:tcW w:w="912" w:type="pct"/>
            <w:vMerge/>
            <w:vAlign w:val="center"/>
          </w:tcPr>
          <w:p w14:paraId="639E2BCE" w14:textId="77777777" w:rsidR="009E6934" w:rsidRPr="008C3DA1" w:rsidRDefault="009E6934" w:rsidP="00D10C2F"/>
        </w:tc>
        <w:tc>
          <w:tcPr>
            <w:tcW w:w="617" w:type="pct"/>
            <w:noWrap/>
            <w:vAlign w:val="center"/>
            <w:hideMark/>
          </w:tcPr>
          <w:p w14:paraId="46037B31" w14:textId="77777777" w:rsidR="009E6934" w:rsidRPr="008C3DA1" w:rsidRDefault="009E6934" w:rsidP="00D10C2F">
            <w:r w:rsidRPr="008C3DA1">
              <w:t>P-B</w:t>
            </w:r>
          </w:p>
        </w:tc>
        <w:tc>
          <w:tcPr>
            <w:tcW w:w="644" w:type="pct"/>
            <w:vAlign w:val="center"/>
          </w:tcPr>
          <w:p w14:paraId="0E99DC39" w14:textId="2F0637D1" w:rsidR="009E6934" w:rsidRPr="00064B08" w:rsidRDefault="00961401" w:rsidP="00D10C2F">
            <w:pPr>
              <w:rPr>
                <w:color w:val="FF0000"/>
              </w:rPr>
            </w:pPr>
            <w:r w:rsidRPr="00064B08">
              <w:rPr>
                <w:color w:val="FF0000"/>
              </w:rPr>
              <w:t>[</w:t>
            </w:r>
            <w:r w:rsidR="007B6D84" w:rsidRPr="00064B08">
              <w:rPr>
                <w:color w:val="FF0000"/>
              </w:rPr>
              <w:t>7</w:t>
            </w:r>
            <w:r w:rsidR="00A57ED2" w:rsidRPr="00064B08">
              <w:rPr>
                <w:color w:val="FF0000"/>
              </w:rPr>
              <w:t>]</w:t>
            </w:r>
          </w:p>
        </w:tc>
        <w:tc>
          <w:tcPr>
            <w:tcW w:w="1067" w:type="pct"/>
            <w:noWrap/>
            <w:vAlign w:val="center"/>
            <w:hideMark/>
          </w:tcPr>
          <w:p w14:paraId="3FA22CE1" w14:textId="77777777" w:rsidR="009E6934" w:rsidRPr="008C3DA1" w:rsidRDefault="009E6934" w:rsidP="00D10C2F">
            <w:r w:rsidRPr="008C3DA1">
              <w:t>300x300x250</w:t>
            </w:r>
          </w:p>
        </w:tc>
        <w:tc>
          <w:tcPr>
            <w:tcW w:w="338" w:type="pct"/>
            <w:noWrap/>
            <w:vAlign w:val="center"/>
            <w:hideMark/>
          </w:tcPr>
          <w:p w14:paraId="4BA09A17" w14:textId="77777777" w:rsidR="009E6934" w:rsidRPr="008C3DA1" w:rsidRDefault="009E6934" w:rsidP="00D10C2F">
            <w:r w:rsidRPr="008C3DA1">
              <w:t>3</w:t>
            </w:r>
            <w:r w:rsidR="006F0CA2" w:rsidRPr="008C3DA1">
              <w:t>.</w:t>
            </w:r>
            <w:r w:rsidRPr="008C3DA1">
              <w:t>75</w:t>
            </w:r>
          </w:p>
        </w:tc>
        <w:tc>
          <w:tcPr>
            <w:tcW w:w="339" w:type="pct"/>
            <w:noWrap/>
            <w:vAlign w:val="center"/>
            <w:hideMark/>
          </w:tcPr>
          <w:p w14:paraId="6B4442D6" w14:textId="77777777" w:rsidR="009E6934" w:rsidRPr="008C3DA1" w:rsidRDefault="009E6934" w:rsidP="00D10C2F">
            <w:r w:rsidRPr="008C3DA1">
              <w:t>2</w:t>
            </w:r>
            <w:r w:rsidR="006F0CA2" w:rsidRPr="008C3DA1">
              <w:t>.</w:t>
            </w:r>
            <w:r w:rsidRPr="008C3DA1">
              <w:t>25</w:t>
            </w:r>
          </w:p>
        </w:tc>
        <w:tc>
          <w:tcPr>
            <w:tcW w:w="339" w:type="pct"/>
            <w:noWrap/>
            <w:vAlign w:val="center"/>
            <w:hideMark/>
          </w:tcPr>
          <w:p w14:paraId="34C50DD2" w14:textId="77777777" w:rsidR="009E6934" w:rsidRPr="008C3DA1" w:rsidRDefault="009E6934" w:rsidP="00D10C2F">
            <w:r w:rsidRPr="008C3DA1">
              <w:t>0</w:t>
            </w:r>
            <w:r w:rsidR="006F0CA2" w:rsidRPr="008C3DA1">
              <w:t>.</w:t>
            </w:r>
            <w:r w:rsidRPr="008C3DA1">
              <w:t>30</w:t>
            </w:r>
          </w:p>
        </w:tc>
        <w:tc>
          <w:tcPr>
            <w:tcW w:w="339" w:type="pct"/>
            <w:noWrap/>
            <w:vAlign w:val="center"/>
            <w:hideMark/>
          </w:tcPr>
          <w:p w14:paraId="06AFF15B" w14:textId="77777777" w:rsidR="009E6934" w:rsidRPr="008C3DA1" w:rsidRDefault="009E6934" w:rsidP="00D10C2F">
            <w:r w:rsidRPr="008C3DA1">
              <w:t>1</w:t>
            </w:r>
            <w:r w:rsidR="006F0CA2" w:rsidRPr="008C3DA1">
              <w:t>.</w:t>
            </w:r>
            <w:r w:rsidRPr="008C3DA1">
              <w:t>20</w:t>
            </w:r>
          </w:p>
        </w:tc>
        <w:tc>
          <w:tcPr>
            <w:tcW w:w="405" w:type="pct"/>
            <w:noWrap/>
            <w:vAlign w:val="center"/>
            <w:hideMark/>
          </w:tcPr>
          <w:p w14:paraId="26CAEF26" w14:textId="77777777" w:rsidR="009E6934" w:rsidRPr="008C3DA1" w:rsidRDefault="009E6934" w:rsidP="00D10C2F">
            <w:r w:rsidRPr="008C3DA1">
              <w:t>0</w:t>
            </w:r>
            <w:r w:rsidR="006F0CA2" w:rsidRPr="008C3DA1">
              <w:t>.</w:t>
            </w:r>
            <w:r w:rsidRPr="008C3DA1">
              <w:t>063</w:t>
            </w:r>
          </w:p>
        </w:tc>
      </w:tr>
      <w:tr w:rsidR="009E6934" w:rsidRPr="008C3DA1" w14:paraId="4947903C" w14:textId="77777777" w:rsidTr="00455D82">
        <w:trPr>
          <w:cantSplit/>
          <w:trHeight w:val="340"/>
          <w:jc w:val="center"/>
        </w:trPr>
        <w:tc>
          <w:tcPr>
            <w:tcW w:w="912" w:type="pct"/>
            <w:vMerge/>
            <w:vAlign w:val="center"/>
          </w:tcPr>
          <w:p w14:paraId="49F6757E" w14:textId="77777777" w:rsidR="009E6934" w:rsidRPr="008C3DA1" w:rsidRDefault="009E6934" w:rsidP="00D10C2F"/>
        </w:tc>
        <w:tc>
          <w:tcPr>
            <w:tcW w:w="617" w:type="pct"/>
            <w:noWrap/>
            <w:vAlign w:val="center"/>
            <w:hideMark/>
          </w:tcPr>
          <w:p w14:paraId="0F0644B5" w14:textId="77777777" w:rsidR="009E6934" w:rsidRPr="008C3DA1" w:rsidRDefault="009E6934" w:rsidP="00D10C2F">
            <w:r w:rsidRPr="008C3DA1">
              <w:t>P-E</w:t>
            </w:r>
          </w:p>
        </w:tc>
        <w:tc>
          <w:tcPr>
            <w:tcW w:w="644" w:type="pct"/>
            <w:vAlign w:val="center"/>
          </w:tcPr>
          <w:p w14:paraId="7E8696BC" w14:textId="11849C5D" w:rsidR="009E6934" w:rsidRPr="00064B08" w:rsidRDefault="00961401" w:rsidP="00064B08">
            <w:pPr>
              <w:rPr>
                <w:color w:val="FF0000"/>
              </w:rPr>
            </w:pPr>
            <w:r w:rsidRPr="00064B08">
              <w:rPr>
                <w:color w:val="FF0000"/>
              </w:rPr>
              <w:t>[3</w:t>
            </w:r>
            <w:r w:rsidR="007B6D84" w:rsidRPr="00064B08">
              <w:rPr>
                <w:color w:val="FF0000"/>
              </w:rPr>
              <w:t>5</w:t>
            </w:r>
            <w:r w:rsidRPr="00064B08">
              <w:rPr>
                <w:color w:val="FF0000"/>
              </w:rPr>
              <w:t>,3</w:t>
            </w:r>
            <w:r w:rsidR="007B6D84" w:rsidRPr="00064B08">
              <w:rPr>
                <w:color w:val="FF0000"/>
              </w:rPr>
              <w:t>6</w:t>
            </w:r>
            <w:r w:rsidR="00A57ED2" w:rsidRPr="00064B08">
              <w:rPr>
                <w:color w:val="FF0000"/>
              </w:rPr>
              <w:t>]</w:t>
            </w:r>
          </w:p>
        </w:tc>
        <w:tc>
          <w:tcPr>
            <w:tcW w:w="1067" w:type="pct"/>
            <w:noWrap/>
            <w:vAlign w:val="center"/>
            <w:hideMark/>
          </w:tcPr>
          <w:p w14:paraId="0C51B957" w14:textId="77777777" w:rsidR="009E6934" w:rsidRPr="008C3DA1" w:rsidRDefault="009E6934" w:rsidP="00D10C2F">
            <w:r w:rsidRPr="008C3DA1">
              <w:t>300x300x250</w:t>
            </w:r>
          </w:p>
        </w:tc>
        <w:tc>
          <w:tcPr>
            <w:tcW w:w="338" w:type="pct"/>
            <w:noWrap/>
            <w:vAlign w:val="center"/>
            <w:hideMark/>
          </w:tcPr>
          <w:p w14:paraId="363FE8A4" w14:textId="77777777" w:rsidR="009E6934" w:rsidRPr="008C3DA1" w:rsidRDefault="009E6934" w:rsidP="00D10C2F">
            <w:r w:rsidRPr="008C3DA1">
              <w:t>3</w:t>
            </w:r>
            <w:r w:rsidR="006F0CA2" w:rsidRPr="008C3DA1">
              <w:t>.</w:t>
            </w:r>
            <w:r w:rsidRPr="008C3DA1">
              <w:t>58</w:t>
            </w:r>
          </w:p>
        </w:tc>
        <w:tc>
          <w:tcPr>
            <w:tcW w:w="339" w:type="pct"/>
            <w:noWrap/>
            <w:vAlign w:val="center"/>
            <w:hideMark/>
          </w:tcPr>
          <w:p w14:paraId="4CCCB198" w14:textId="77777777" w:rsidR="009E6934" w:rsidRPr="008C3DA1" w:rsidRDefault="009E6934" w:rsidP="00D10C2F">
            <w:r w:rsidRPr="008C3DA1">
              <w:t>2</w:t>
            </w:r>
            <w:r w:rsidR="006F0CA2" w:rsidRPr="008C3DA1">
              <w:t>.</w:t>
            </w:r>
            <w:r w:rsidRPr="008C3DA1">
              <w:t>50</w:t>
            </w:r>
          </w:p>
        </w:tc>
        <w:tc>
          <w:tcPr>
            <w:tcW w:w="339" w:type="pct"/>
            <w:noWrap/>
            <w:vAlign w:val="center"/>
            <w:hideMark/>
          </w:tcPr>
          <w:p w14:paraId="63C60223" w14:textId="77777777" w:rsidR="009E6934" w:rsidRPr="008C3DA1" w:rsidRDefault="009E6934" w:rsidP="00D10C2F">
            <w:r w:rsidRPr="008C3DA1">
              <w:t>0</w:t>
            </w:r>
            <w:r w:rsidR="006F0CA2" w:rsidRPr="008C3DA1">
              <w:t>.</w:t>
            </w:r>
            <w:r w:rsidRPr="008C3DA1">
              <w:t>36</w:t>
            </w:r>
          </w:p>
        </w:tc>
        <w:tc>
          <w:tcPr>
            <w:tcW w:w="339" w:type="pct"/>
            <w:noWrap/>
            <w:vAlign w:val="center"/>
            <w:hideMark/>
          </w:tcPr>
          <w:p w14:paraId="3E4CE476" w14:textId="77777777" w:rsidR="009E6934" w:rsidRPr="008C3DA1" w:rsidRDefault="009E6934" w:rsidP="00D10C2F">
            <w:r w:rsidRPr="008C3DA1">
              <w:t>1</w:t>
            </w:r>
            <w:r w:rsidR="006F0CA2" w:rsidRPr="008C3DA1">
              <w:t>.</w:t>
            </w:r>
            <w:r w:rsidRPr="008C3DA1">
              <w:t>12</w:t>
            </w:r>
          </w:p>
        </w:tc>
        <w:tc>
          <w:tcPr>
            <w:tcW w:w="405" w:type="pct"/>
            <w:noWrap/>
            <w:vAlign w:val="center"/>
            <w:hideMark/>
          </w:tcPr>
          <w:p w14:paraId="26E5645A" w14:textId="77777777" w:rsidR="009E6934" w:rsidRPr="008C3DA1" w:rsidRDefault="009E6934" w:rsidP="00D10C2F">
            <w:r w:rsidRPr="008C3DA1">
              <w:t>0</w:t>
            </w:r>
            <w:r w:rsidR="006F0CA2" w:rsidRPr="008C3DA1">
              <w:t>.</w:t>
            </w:r>
            <w:r w:rsidRPr="008C3DA1">
              <w:t>054</w:t>
            </w:r>
          </w:p>
        </w:tc>
      </w:tr>
      <w:tr w:rsidR="009E6934" w:rsidRPr="008C3DA1" w14:paraId="6015E632" w14:textId="77777777" w:rsidTr="00455D82">
        <w:trPr>
          <w:cantSplit/>
          <w:trHeight w:val="340"/>
          <w:jc w:val="center"/>
        </w:trPr>
        <w:tc>
          <w:tcPr>
            <w:tcW w:w="912" w:type="pct"/>
            <w:vMerge/>
            <w:tcBorders>
              <w:bottom w:val="single" w:sz="4" w:space="0" w:color="auto"/>
            </w:tcBorders>
            <w:vAlign w:val="center"/>
          </w:tcPr>
          <w:p w14:paraId="597528D5" w14:textId="77777777" w:rsidR="009E6934" w:rsidRPr="008C3DA1" w:rsidRDefault="009E6934" w:rsidP="00D10C2F"/>
        </w:tc>
        <w:tc>
          <w:tcPr>
            <w:tcW w:w="617" w:type="pct"/>
            <w:tcBorders>
              <w:bottom w:val="single" w:sz="4" w:space="0" w:color="auto"/>
            </w:tcBorders>
            <w:noWrap/>
            <w:vAlign w:val="center"/>
            <w:hideMark/>
          </w:tcPr>
          <w:p w14:paraId="7EAC67D0" w14:textId="77777777" w:rsidR="009E6934" w:rsidRPr="008C3DA1" w:rsidRDefault="009E6934" w:rsidP="00D10C2F">
            <w:r w:rsidRPr="008C3DA1">
              <w:t>P-C</w:t>
            </w:r>
          </w:p>
        </w:tc>
        <w:tc>
          <w:tcPr>
            <w:tcW w:w="644" w:type="pct"/>
            <w:tcBorders>
              <w:bottom w:val="single" w:sz="4" w:space="0" w:color="auto"/>
            </w:tcBorders>
            <w:vAlign w:val="center"/>
          </w:tcPr>
          <w:p w14:paraId="3717A11B" w14:textId="330431F1" w:rsidR="009E6934" w:rsidRPr="003F641B" w:rsidRDefault="001E6E16" w:rsidP="00D10C2F">
            <w:pPr>
              <w:rPr>
                <w:highlight w:val="yellow"/>
              </w:rPr>
            </w:pPr>
            <w:r w:rsidRPr="003F641B">
              <w:rPr>
                <w:highlight w:val="yellow"/>
              </w:rPr>
              <w:t>new data</w:t>
            </w:r>
          </w:p>
        </w:tc>
        <w:tc>
          <w:tcPr>
            <w:tcW w:w="1067" w:type="pct"/>
            <w:tcBorders>
              <w:bottom w:val="single" w:sz="4" w:space="0" w:color="auto"/>
            </w:tcBorders>
            <w:noWrap/>
            <w:vAlign w:val="center"/>
            <w:hideMark/>
          </w:tcPr>
          <w:p w14:paraId="208C5D1B" w14:textId="77777777" w:rsidR="009E6934" w:rsidRPr="008C3DA1" w:rsidRDefault="009E6934" w:rsidP="00D10C2F">
            <w:r w:rsidRPr="008C3DA1">
              <w:t>600x600x600</w:t>
            </w:r>
          </w:p>
        </w:tc>
        <w:tc>
          <w:tcPr>
            <w:tcW w:w="338" w:type="pct"/>
            <w:tcBorders>
              <w:bottom w:val="single" w:sz="4" w:space="0" w:color="auto"/>
            </w:tcBorders>
            <w:noWrap/>
            <w:vAlign w:val="center"/>
            <w:hideMark/>
          </w:tcPr>
          <w:p w14:paraId="43DC958C" w14:textId="77777777" w:rsidR="009E6934" w:rsidRPr="008C3DA1" w:rsidRDefault="009E6934" w:rsidP="00D10C2F">
            <w:r w:rsidRPr="008C3DA1">
              <w:t>3</w:t>
            </w:r>
            <w:r w:rsidR="006F0CA2" w:rsidRPr="008C3DA1">
              <w:t>.</w:t>
            </w:r>
            <w:r w:rsidRPr="008C3DA1">
              <w:t>70</w:t>
            </w:r>
          </w:p>
        </w:tc>
        <w:tc>
          <w:tcPr>
            <w:tcW w:w="339" w:type="pct"/>
            <w:tcBorders>
              <w:bottom w:val="single" w:sz="4" w:space="0" w:color="auto"/>
            </w:tcBorders>
            <w:noWrap/>
            <w:vAlign w:val="center"/>
            <w:hideMark/>
          </w:tcPr>
          <w:p w14:paraId="0061F34E" w14:textId="77777777" w:rsidR="009E6934" w:rsidRPr="008C3DA1" w:rsidRDefault="009E6934" w:rsidP="00D10C2F">
            <w:r w:rsidRPr="008C3DA1">
              <w:t>1</w:t>
            </w:r>
            <w:r w:rsidR="006F0CA2" w:rsidRPr="008C3DA1">
              <w:t>.</w:t>
            </w:r>
            <w:r w:rsidRPr="008C3DA1">
              <w:t>94</w:t>
            </w:r>
          </w:p>
        </w:tc>
        <w:tc>
          <w:tcPr>
            <w:tcW w:w="339" w:type="pct"/>
            <w:tcBorders>
              <w:bottom w:val="single" w:sz="4" w:space="0" w:color="auto"/>
            </w:tcBorders>
            <w:noWrap/>
            <w:vAlign w:val="center"/>
            <w:hideMark/>
          </w:tcPr>
          <w:p w14:paraId="48BFA9D6" w14:textId="77777777" w:rsidR="009E6934" w:rsidRPr="008C3DA1" w:rsidRDefault="009E6934" w:rsidP="00D10C2F">
            <w:r w:rsidRPr="008C3DA1">
              <w:t>0</w:t>
            </w:r>
            <w:r w:rsidR="006F0CA2" w:rsidRPr="008C3DA1">
              <w:t>.</w:t>
            </w:r>
            <w:r w:rsidRPr="008C3DA1">
              <w:t>31</w:t>
            </w:r>
          </w:p>
        </w:tc>
        <w:tc>
          <w:tcPr>
            <w:tcW w:w="339" w:type="pct"/>
            <w:tcBorders>
              <w:bottom w:val="single" w:sz="4" w:space="0" w:color="auto"/>
            </w:tcBorders>
            <w:noWrap/>
            <w:vAlign w:val="center"/>
            <w:hideMark/>
          </w:tcPr>
          <w:p w14:paraId="7BE360EA" w14:textId="77777777" w:rsidR="009E6934" w:rsidRPr="008C3DA1" w:rsidRDefault="009E6934" w:rsidP="00D10C2F">
            <w:r w:rsidRPr="008C3DA1">
              <w:t>1</w:t>
            </w:r>
            <w:r w:rsidR="006F0CA2" w:rsidRPr="008C3DA1">
              <w:t>.</w:t>
            </w:r>
            <w:r w:rsidRPr="008C3DA1">
              <w:t>18</w:t>
            </w:r>
          </w:p>
        </w:tc>
        <w:tc>
          <w:tcPr>
            <w:tcW w:w="405" w:type="pct"/>
            <w:tcBorders>
              <w:bottom w:val="single" w:sz="4" w:space="0" w:color="auto"/>
            </w:tcBorders>
            <w:noWrap/>
            <w:vAlign w:val="center"/>
            <w:hideMark/>
          </w:tcPr>
          <w:p w14:paraId="5D09E7FE" w14:textId="77777777" w:rsidR="009E6934" w:rsidRPr="008C3DA1" w:rsidRDefault="009E6934" w:rsidP="00D10C2F">
            <w:r w:rsidRPr="008C3DA1">
              <w:t>0</w:t>
            </w:r>
            <w:r w:rsidR="006F0CA2" w:rsidRPr="008C3DA1">
              <w:t>.</w:t>
            </w:r>
            <w:r w:rsidRPr="008C3DA1">
              <w:t>068</w:t>
            </w:r>
          </w:p>
        </w:tc>
      </w:tr>
      <w:tr w:rsidR="00554E61" w:rsidRPr="008C3DA1" w14:paraId="2CD58022" w14:textId="77777777" w:rsidTr="00455D82">
        <w:trPr>
          <w:cantSplit/>
          <w:trHeight w:val="340"/>
          <w:jc w:val="center"/>
        </w:trPr>
        <w:tc>
          <w:tcPr>
            <w:tcW w:w="912" w:type="pct"/>
            <w:tcBorders>
              <w:top w:val="single" w:sz="4" w:space="0" w:color="auto"/>
              <w:bottom w:val="single" w:sz="4" w:space="0" w:color="auto"/>
            </w:tcBorders>
            <w:vAlign w:val="center"/>
          </w:tcPr>
          <w:p w14:paraId="432CEDB9" w14:textId="77777777" w:rsidR="00554E61" w:rsidRPr="008C3DA1" w:rsidRDefault="00554E61" w:rsidP="00D10C2F">
            <w:r w:rsidRPr="008C3DA1">
              <w:t>GJS 400-18</w:t>
            </w:r>
            <w:r w:rsidR="00C8222D" w:rsidRPr="008C3DA1">
              <w:t xml:space="preserve"> LT</w:t>
            </w:r>
            <w:r w:rsidRPr="008C3DA1">
              <w:t xml:space="preserve"> Ferritic</w:t>
            </w:r>
          </w:p>
        </w:tc>
        <w:tc>
          <w:tcPr>
            <w:tcW w:w="617" w:type="pct"/>
            <w:tcBorders>
              <w:top w:val="single" w:sz="4" w:space="0" w:color="auto"/>
              <w:bottom w:val="single" w:sz="4" w:space="0" w:color="auto"/>
            </w:tcBorders>
            <w:noWrap/>
            <w:vAlign w:val="center"/>
            <w:hideMark/>
          </w:tcPr>
          <w:p w14:paraId="2DA898B7" w14:textId="77777777" w:rsidR="00554E61" w:rsidRPr="008C3DA1" w:rsidRDefault="00554E61" w:rsidP="00D10C2F">
            <w:r w:rsidRPr="008C3DA1">
              <w:t>F-F</w:t>
            </w:r>
          </w:p>
        </w:tc>
        <w:tc>
          <w:tcPr>
            <w:tcW w:w="644" w:type="pct"/>
            <w:tcBorders>
              <w:top w:val="single" w:sz="4" w:space="0" w:color="auto"/>
              <w:bottom w:val="single" w:sz="4" w:space="0" w:color="auto"/>
            </w:tcBorders>
            <w:vAlign w:val="center"/>
          </w:tcPr>
          <w:p w14:paraId="37F77B66" w14:textId="1F93CDCD" w:rsidR="00554E61" w:rsidRPr="008C3DA1" w:rsidRDefault="001E6E16" w:rsidP="001E6E16">
            <w:r w:rsidRPr="003F641B">
              <w:rPr>
                <w:highlight w:val="yellow"/>
              </w:rPr>
              <w:t>new data</w:t>
            </w:r>
          </w:p>
        </w:tc>
        <w:tc>
          <w:tcPr>
            <w:tcW w:w="1067" w:type="pct"/>
            <w:tcBorders>
              <w:top w:val="single" w:sz="4" w:space="0" w:color="auto"/>
              <w:bottom w:val="single" w:sz="4" w:space="0" w:color="auto"/>
            </w:tcBorders>
            <w:noWrap/>
            <w:vAlign w:val="center"/>
            <w:hideMark/>
          </w:tcPr>
          <w:p w14:paraId="2C45C682" w14:textId="77777777" w:rsidR="00554E61" w:rsidRPr="008C3DA1" w:rsidRDefault="00554E61" w:rsidP="00D10C2F">
            <w:r w:rsidRPr="008C3DA1">
              <w:t>300x300x250</w:t>
            </w:r>
          </w:p>
        </w:tc>
        <w:tc>
          <w:tcPr>
            <w:tcW w:w="338" w:type="pct"/>
            <w:tcBorders>
              <w:top w:val="single" w:sz="4" w:space="0" w:color="auto"/>
              <w:bottom w:val="single" w:sz="4" w:space="0" w:color="auto"/>
            </w:tcBorders>
            <w:noWrap/>
            <w:vAlign w:val="center"/>
            <w:hideMark/>
          </w:tcPr>
          <w:p w14:paraId="0BDD2386" w14:textId="77777777" w:rsidR="00554E61" w:rsidRPr="008C3DA1" w:rsidRDefault="00554E61" w:rsidP="00D10C2F">
            <w:r w:rsidRPr="008C3DA1">
              <w:t>3</w:t>
            </w:r>
            <w:r w:rsidR="006F0CA2" w:rsidRPr="008C3DA1">
              <w:t>.</w:t>
            </w:r>
            <w:r w:rsidRPr="008C3DA1">
              <w:t>79</w:t>
            </w:r>
          </w:p>
        </w:tc>
        <w:tc>
          <w:tcPr>
            <w:tcW w:w="339" w:type="pct"/>
            <w:tcBorders>
              <w:top w:val="single" w:sz="4" w:space="0" w:color="auto"/>
              <w:bottom w:val="single" w:sz="4" w:space="0" w:color="auto"/>
            </w:tcBorders>
            <w:noWrap/>
            <w:vAlign w:val="center"/>
            <w:hideMark/>
          </w:tcPr>
          <w:p w14:paraId="3DA88B4B" w14:textId="77777777" w:rsidR="00554E61" w:rsidRPr="008C3DA1" w:rsidRDefault="00554E61" w:rsidP="00D10C2F">
            <w:r w:rsidRPr="008C3DA1">
              <w:t>2</w:t>
            </w:r>
            <w:r w:rsidR="006F0CA2" w:rsidRPr="008C3DA1">
              <w:t>.</w:t>
            </w:r>
            <w:r w:rsidRPr="008C3DA1">
              <w:t>06</w:t>
            </w:r>
          </w:p>
        </w:tc>
        <w:tc>
          <w:tcPr>
            <w:tcW w:w="339" w:type="pct"/>
            <w:tcBorders>
              <w:top w:val="single" w:sz="4" w:space="0" w:color="auto"/>
              <w:bottom w:val="single" w:sz="4" w:space="0" w:color="auto"/>
            </w:tcBorders>
            <w:noWrap/>
            <w:vAlign w:val="center"/>
            <w:hideMark/>
          </w:tcPr>
          <w:p w14:paraId="05F49E42" w14:textId="77777777" w:rsidR="00554E61" w:rsidRPr="008C3DA1" w:rsidRDefault="00554E61" w:rsidP="00D10C2F">
            <w:r w:rsidRPr="008C3DA1">
              <w:t>0</w:t>
            </w:r>
            <w:r w:rsidR="006F0CA2" w:rsidRPr="008C3DA1">
              <w:t>.</w:t>
            </w:r>
            <w:r w:rsidRPr="008C3DA1">
              <w:t>22</w:t>
            </w:r>
          </w:p>
        </w:tc>
        <w:tc>
          <w:tcPr>
            <w:tcW w:w="339" w:type="pct"/>
            <w:tcBorders>
              <w:top w:val="single" w:sz="4" w:space="0" w:color="auto"/>
              <w:bottom w:val="single" w:sz="4" w:space="0" w:color="auto"/>
            </w:tcBorders>
            <w:noWrap/>
            <w:vAlign w:val="center"/>
            <w:hideMark/>
          </w:tcPr>
          <w:p w14:paraId="1467ED92" w14:textId="77777777" w:rsidR="00554E61" w:rsidRPr="008C3DA1" w:rsidRDefault="00554E61" w:rsidP="00D10C2F">
            <w:r w:rsidRPr="008C3DA1">
              <w:t>0</w:t>
            </w:r>
            <w:r w:rsidR="006F0CA2" w:rsidRPr="008C3DA1">
              <w:t>.</w:t>
            </w:r>
            <w:r w:rsidRPr="008C3DA1">
              <w:t>07</w:t>
            </w:r>
          </w:p>
        </w:tc>
        <w:tc>
          <w:tcPr>
            <w:tcW w:w="405" w:type="pct"/>
            <w:tcBorders>
              <w:top w:val="single" w:sz="4" w:space="0" w:color="auto"/>
              <w:bottom w:val="single" w:sz="4" w:space="0" w:color="auto"/>
            </w:tcBorders>
            <w:noWrap/>
            <w:vAlign w:val="center"/>
            <w:hideMark/>
          </w:tcPr>
          <w:p w14:paraId="7211B83A" w14:textId="77777777" w:rsidR="00554E61" w:rsidRPr="008C3DA1" w:rsidRDefault="00554E61" w:rsidP="00D10C2F">
            <w:r w:rsidRPr="008C3DA1">
              <w:t>0</w:t>
            </w:r>
            <w:r w:rsidR="006F0CA2" w:rsidRPr="008C3DA1">
              <w:t>.</w:t>
            </w:r>
            <w:r w:rsidRPr="008C3DA1">
              <w:t>064</w:t>
            </w:r>
          </w:p>
        </w:tc>
      </w:tr>
      <w:tr w:rsidR="00C8222D" w:rsidRPr="008C3DA1" w14:paraId="7091AB94" w14:textId="77777777" w:rsidTr="00455D82">
        <w:trPr>
          <w:cantSplit/>
          <w:trHeight w:val="340"/>
          <w:jc w:val="center"/>
        </w:trPr>
        <w:tc>
          <w:tcPr>
            <w:tcW w:w="912" w:type="pct"/>
            <w:vMerge w:val="restart"/>
            <w:tcBorders>
              <w:top w:val="single" w:sz="4" w:space="0" w:color="auto"/>
            </w:tcBorders>
            <w:vAlign w:val="center"/>
          </w:tcPr>
          <w:p w14:paraId="15A163F5" w14:textId="77777777" w:rsidR="00C8222D" w:rsidRPr="008C3DA1" w:rsidRDefault="00C8222D" w:rsidP="00D10C2F">
            <w:r w:rsidRPr="008C3DA1">
              <w:t>GJS 400-18</w:t>
            </w:r>
          </w:p>
          <w:p w14:paraId="6B846C0B" w14:textId="77777777" w:rsidR="00C8222D" w:rsidRPr="008C3DA1" w:rsidRDefault="00C8222D" w:rsidP="00D10C2F">
            <w:r w:rsidRPr="008C3DA1">
              <w:t>Ferritic</w:t>
            </w:r>
          </w:p>
        </w:tc>
        <w:tc>
          <w:tcPr>
            <w:tcW w:w="617" w:type="pct"/>
            <w:tcBorders>
              <w:top w:val="single" w:sz="4" w:space="0" w:color="auto"/>
            </w:tcBorders>
            <w:noWrap/>
            <w:vAlign w:val="center"/>
          </w:tcPr>
          <w:p w14:paraId="5231CB1F" w14:textId="77777777" w:rsidR="00C8222D" w:rsidRPr="008C3DA1" w:rsidRDefault="00C8222D" w:rsidP="00D10C2F">
            <w:r w:rsidRPr="008C3DA1">
              <w:t>F-Chunky</w:t>
            </w:r>
          </w:p>
        </w:tc>
        <w:tc>
          <w:tcPr>
            <w:tcW w:w="644" w:type="pct"/>
            <w:tcBorders>
              <w:top w:val="single" w:sz="4" w:space="0" w:color="auto"/>
            </w:tcBorders>
            <w:vAlign w:val="center"/>
          </w:tcPr>
          <w:p w14:paraId="5B4A381B" w14:textId="276F61B2" w:rsidR="00C8222D" w:rsidRPr="00064B08" w:rsidRDefault="00C8222D" w:rsidP="00D10C2F">
            <w:pPr>
              <w:rPr>
                <w:color w:val="FF0000"/>
              </w:rPr>
            </w:pPr>
            <w:r w:rsidRPr="00064B08">
              <w:rPr>
                <w:color w:val="FF0000"/>
              </w:rPr>
              <w:t>[</w:t>
            </w:r>
            <w:r w:rsidR="00190CE4" w:rsidRPr="00064B08">
              <w:rPr>
                <w:color w:val="FF0000"/>
              </w:rPr>
              <w:t>3</w:t>
            </w:r>
            <w:r w:rsidR="007B6D84" w:rsidRPr="00064B08">
              <w:rPr>
                <w:color w:val="FF0000"/>
              </w:rPr>
              <w:t>2</w:t>
            </w:r>
            <w:r w:rsidRPr="00064B08">
              <w:rPr>
                <w:color w:val="FF0000"/>
              </w:rPr>
              <w:t>]</w:t>
            </w:r>
          </w:p>
        </w:tc>
        <w:tc>
          <w:tcPr>
            <w:tcW w:w="1067" w:type="pct"/>
            <w:tcBorders>
              <w:top w:val="single" w:sz="4" w:space="0" w:color="auto"/>
            </w:tcBorders>
            <w:noWrap/>
            <w:vAlign w:val="center"/>
          </w:tcPr>
          <w:p w14:paraId="49574777" w14:textId="77777777" w:rsidR="00C8222D" w:rsidRPr="008C3DA1" w:rsidRDefault="00C8222D" w:rsidP="00D10C2F">
            <w:r w:rsidRPr="008C3DA1">
              <w:t>cast cylinder ø650</w:t>
            </w:r>
          </w:p>
        </w:tc>
        <w:tc>
          <w:tcPr>
            <w:tcW w:w="338" w:type="pct"/>
            <w:tcBorders>
              <w:top w:val="single" w:sz="4" w:space="0" w:color="auto"/>
            </w:tcBorders>
            <w:noWrap/>
            <w:vAlign w:val="center"/>
          </w:tcPr>
          <w:p w14:paraId="345D6A09" w14:textId="77777777" w:rsidR="00C8222D" w:rsidRPr="008C3DA1" w:rsidRDefault="00C8222D" w:rsidP="00D10C2F">
            <w:r w:rsidRPr="008C3DA1">
              <w:t>3.50</w:t>
            </w:r>
          </w:p>
        </w:tc>
        <w:tc>
          <w:tcPr>
            <w:tcW w:w="339" w:type="pct"/>
            <w:tcBorders>
              <w:top w:val="single" w:sz="4" w:space="0" w:color="auto"/>
            </w:tcBorders>
            <w:noWrap/>
            <w:vAlign w:val="center"/>
          </w:tcPr>
          <w:p w14:paraId="7EB9B1E2" w14:textId="77777777" w:rsidR="00C8222D" w:rsidRPr="008C3DA1" w:rsidRDefault="00C8222D" w:rsidP="00D10C2F">
            <w:r w:rsidRPr="008C3DA1">
              <w:t>2.45</w:t>
            </w:r>
          </w:p>
        </w:tc>
        <w:tc>
          <w:tcPr>
            <w:tcW w:w="339" w:type="pct"/>
            <w:tcBorders>
              <w:top w:val="single" w:sz="4" w:space="0" w:color="auto"/>
            </w:tcBorders>
            <w:noWrap/>
            <w:vAlign w:val="center"/>
          </w:tcPr>
          <w:p w14:paraId="34EA2A68" w14:textId="77777777" w:rsidR="00C8222D" w:rsidRPr="008C3DA1" w:rsidRDefault="00C8222D" w:rsidP="00D10C2F">
            <w:r w:rsidRPr="008C3DA1">
              <w:t>0.12</w:t>
            </w:r>
          </w:p>
        </w:tc>
        <w:tc>
          <w:tcPr>
            <w:tcW w:w="339" w:type="pct"/>
            <w:tcBorders>
              <w:top w:val="single" w:sz="4" w:space="0" w:color="auto"/>
            </w:tcBorders>
            <w:noWrap/>
            <w:vAlign w:val="center"/>
          </w:tcPr>
          <w:p w14:paraId="1669A2A3" w14:textId="77777777" w:rsidR="00C8222D" w:rsidRPr="008C3DA1" w:rsidRDefault="00C8222D" w:rsidP="00D10C2F">
            <w:r w:rsidRPr="008C3DA1">
              <w:t>0.13</w:t>
            </w:r>
          </w:p>
        </w:tc>
        <w:tc>
          <w:tcPr>
            <w:tcW w:w="405" w:type="pct"/>
            <w:tcBorders>
              <w:top w:val="single" w:sz="4" w:space="0" w:color="auto"/>
            </w:tcBorders>
            <w:noWrap/>
            <w:vAlign w:val="center"/>
          </w:tcPr>
          <w:p w14:paraId="6D910C4C" w14:textId="77777777" w:rsidR="00C8222D" w:rsidRPr="008C3DA1" w:rsidRDefault="00C8222D" w:rsidP="00D10C2F">
            <w:r w:rsidRPr="008C3DA1">
              <w:t>0.055</w:t>
            </w:r>
          </w:p>
        </w:tc>
      </w:tr>
      <w:tr w:rsidR="00C8222D" w:rsidRPr="008C3DA1" w14:paraId="46893315" w14:textId="77777777" w:rsidTr="00455D82">
        <w:trPr>
          <w:cantSplit/>
          <w:trHeight w:val="340"/>
          <w:jc w:val="center"/>
        </w:trPr>
        <w:tc>
          <w:tcPr>
            <w:tcW w:w="912" w:type="pct"/>
            <w:vMerge/>
            <w:tcBorders>
              <w:bottom w:val="single" w:sz="4" w:space="0" w:color="auto"/>
            </w:tcBorders>
            <w:vAlign w:val="center"/>
          </w:tcPr>
          <w:p w14:paraId="1F70433B" w14:textId="77777777" w:rsidR="00C8222D" w:rsidRPr="008C3DA1" w:rsidRDefault="00C8222D" w:rsidP="00D10C2F"/>
        </w:tc>
        <w:tc>
          <w:tcPr>
            <w:tcW w:w="617" w:type="pct"/>
            <w:tcBorders>
              <w:bottom w:val="single" w:sz="4" w:space="0" w:color="auto"/>
            </w:tcBorders>
            <w:noWrap/>
            <w:vAlign w:val="center"/>
          </w:tcPr>
          <w:p w14:paraId="30CFE8A7" w14:textId="77777777" w:rsidR="00C8222D" w:rsidRPr="008C3DA1" w:rsidRDefault="00C8222D" w:rsidP="00D10C2F">
            <w:r w:rsidRPr="008C3DA1">
              <w:t>F-Good</w:t>
            </w:r>
          </w:p>
        </w:tc>
        <w:tc>
          <w:tcPr>
            <w:tcW w:w="644" w:type="pct"/>
            <w:tcBorders>
              <w:bottom w:val="single" w:sz="4" w:space="0" w:color="auto"/>
            </w:tcBorders>
            <w:vAlign w:val="center"/>
          </w:tcPr>
          <w:p w14:paraId="331D2DAE" w14:textId="7703AF32" w:rsidR="00C8222D" w:rsidRPr="00064B08" w:rsidRDefault="00190CE4" w:rsidP="00D10C2F">
            <w:pPr>
              <w:rPr>
                <w:color w:val="FF0000"/>
              </w:rPr>
            </w:pPr>
            <w:r w:rsidRPr="00064B08">
              <w:rPr>
                <w:color w:val="FF0000"/>
              </w:rPr>
              <w:t>[3</w:t>
            </w:r>
            <w:r w:rsidR="007B6D84" w:rsidRPr="00064B08">
              <w:rPr>
                <w:color w:val="FF0000"/>
              </w:rPr>
              <w:t>2</w:t>
            </w:r>
            <w:r w:rsidR="00C8222D" w:rsidRPr="00064B08">
              <w:rPr>
                <w:color w:val="FF0000"/>
              </w:rPr>
              <w:t>]</w:t>
            </w:r>
          </w:p>
        </w:tc>
        <w:tc>
          <w:tcPr>
            <w:tcW w:w="1067" w:type="pct"/>
            <w:tcBorders>
              <w:bottom w:val="single" w:sz="4" w:space="0" w:color="auto"/>
            </w:tcBorders>
            <w:noWrap/>
            <w:vAlign w:val="center"/>
          </w:tcPr>
          <w:p w14:paraId="016E2BFB" w14:textId="77777777" w:rsidR="00C8222D" w:rsidRPr="008C3DA1" w:rsidRDefault="00C8222D" w:rsidP="00D10C2F">
            <w:r w:rsidRPr="008C3DA1">
              <w:t>cast cylinder ø650</w:t>
            </w:r>
          </w:p>
        </w:tc>
        <w:tc>
          <w:tcPr>
            <w:tcW w:w="338" w:type="pct"/>
            <w:tcBorders>
              <w:bottom w:val="single" w:sz="4" w:space="0" w:color="auto"/>
            </w:tcBorders>
            <w:noWrap/>
            <w:vAlign w:val="center"/>
          </w:tcPr>
          <w:p w14:paraId="7A99DF66" w14:textId="77777777" w:rsidR="00C8222D" w:rsidRPr="008C3DA1" w:rsidRDefault="00C8222D" w:rsidP="00D10C2F">
            <w:r w:rsidRPr="008C3DA1">
              <w:t>3.50</w:t>
            </w:r>
          </w:p>
        </w:tc>
        <w:tc>
          <w:tcPr>
            <w:tcW w:w="339" w:type="pct"/>
            <w:tcBorders>
              <w:bottom w:val="single" w:sz="4" w:space="0" w:color="auto"/>
            </w:tcBorders>
            <w:noWrap/>
            <w:vAlign w:val="center"/>
          </w:tcPr>
          <w:p w14:paraId="7C1C3421" w14:textId="77777777" w:rsidR="00C8222D" w:rsidRPr="008C3DA1" w:rsidRDefault="00C8222D" w:rsidP="00D10C2F">
            <w:r w:rsidRPr="008C3DA1">
              <w:t>2.45</w:t>
            </w:r>
          </w:p>
        </w:tc>
        <w:tc>
          <w:tcPr>
            <w:tcW w:w="339" w:type="pct"/>
            <w:tcBorders>
              <w:bottom w:val="single" w:sz="4" w:space="0" w:color="auto"/>
            </w:tcBorders>
            <w:noWrap/>
            <w:vAlign w:val="center"/>
          </w:tcPr>
          <w:p w14:paraId="6108C6E7" w14:textId="77777777" w:rsidR="00C8222D" w:rsidRPr="008C3DA1" w:rsidRDefault="00C8222D" w:rsidP="00D10C2F">
            <w:r w:rsidRPr="008C3DA1">
              <w:t>0.12</w:t>
            </w:r>
          </w:p>
        </w:tc>
        <w:tc>
          <w:tcPr>
            <w:tcW w:w="339" w:type="pct"/>
            <w:tcBorders>
              <w:bottom w:val="single" w:sz="4" w:space="0" w:color="auto"/>
            </w:tcBorders>
            <w:noWrap/>
            <w:vAlign w:val="center"/>
          </w:tcPr>
          <w:p w14:paraId="28C381EF" w14:textId="77777777" w:rsidR="00C8222D" w:rsidRPr="008C3DA1" w:rsidRDefault="00C8222D" w:rsidP="00D10C2F">
            <w:r w:rsidRPr="008C3DA1">
              <w:t>0.13</w:t>
            </w:r>
          </w:p>
        </w:tc>
        <w:tc>
          <w:tcPr>
            <w:tcW w:w="405" w:type="pct"/>
            <w:tcBorders>
              <w:bottom w:val="single" w:sz="4" w:space="0" w:color="auto"/>
            </w:tcBorders>
            <w:noWrap/>
            <w:vAlign w:val="center"/>
          </w:tcPr>
          <w:p w14:paraId="6F5C6485" w14:textId="77777777" w:rsidR="00C8222D" w:rsidRPr="008C3DA1" w:rsidRDefault="00C8222D" w:rsidP="00D10C2F">
            <w:r w:rsidRPr="008C3DA1">
              <w:t>0.055</w:t>
            </w:r>
          </w:p>
        </w:tc>
      </w:tr>
      <w:tr w:rsidR="006215AA" w:rsidRPr="008C3DA1" w14:paraId="318084FA" w14:textId="77777777" w:rsidTr="00455D82">
        <w:trPr>
          <w:cantSplit/>
          <w:trHeight w:val="340"/>
          <w:jc w:val="center"/>
        </w:trPr>
        <w:tc>
          <w:tcPr>
            <w:tcW w:w="912" w:type="pct"/>
            <w:vMerge w:val="restart"/>
            <w:vAlign w:val="center"/>
          </w:tcPr>
          <w:p w14:paraId="187994B5" w14:textId="77777777" w:rsidR="006215AA" w:rsidRPr="008C3DA1" w:rsidRDefault="006215AA" w:rsidP="00D10C2F">
            <w:r w:rsidRPr="008C3DA1">
              <w:t>SSF DI</w:t>
            </w:r>
          </w:p>
          <w:p w14:paraId="0B4AA2B2" w14:textId="77777777" w:rsidR="006215AA" w:rsidRPr="008C3DA1" w:rsidRDefault="006215AA" w:rsidP="00D10C2F"/>
          <w:p w14:paraId="49505051" w14:textId="77777777" w:rsidR="006215AA" w:rsidRPr="008C3DA1" w:rsidRDefault="006215AA" w:rsidP="00D10C2F">
            <w:r w:rsidRPr="008C3DA1">
              <w:t>Solution strengthened ferritic</w:t>
            </w:r>
          </w:p>
        </w:tc>
        <w:tc>
          <w:tcPr>
            <w:tcW w:w="617" w:type="pct"/>
            <w:noWrap/>
            <w:vAlign w:val="center"/>
            <w:hideMark/>
          </w:tcPr>
          <w:p w14:paraId="29262279" w14:textId="77777777" w:rsidR="006215AA" w:rsidRPr="008C3DA1" w:rsidRDefault="006215AA" w:rsidP="00D10C2F">
            <w:r w:rsidRPr="008C3DA1">
              <w:t>S-D</w:t>
            </w:r>
          </w:p>
        </w:tc>
        <w:tc>
          <w:tcPr>
            <w:tcW w:w="644" w:type="pct"/>
            <w:vAlign w:val="center"/>
          </w:tcPr>
          <w:p w14:paraId="370536C7" w14:textId="63650095" w:rsidR="006215AA" w:rsidRPr="00064B08" w:rsidRDefault="00663DEA" w:rsidP="00D10C2F">
            <w:pPr>
              <w:rPr>
                <w:color w:val="FF0000"/>
              </w:rPr>
            </w:pPr>
            <w:r w:rsidRPr="00064B08">
              <w:rPr>
                <w:color w:val="FF0000"/>
              </w:rPr>
              <w:t>[1</w:t>
            </w:r>
            <w:r w:rsidR="007B6D84" w:rsidRPr="00064B08">
              <w:rPr>
                <w:color w:val="FF0000"/>
              </w:rPr>
              <w:t>2</w:t>
            </w:r>
            <w:r w:rsidR="006215AA" w:rsidRPr="00064B08">
              <w:rPr>
                <w:color w:val="FF0000"/>
              </w:rPr>
              <w:t>]</w:t>
            </w:r>
          </w:p>
        </w:tc>
        <w:tc>
          <w:tcPr>
            <w:tcW w:w="1067" w:type="pct"/>
            <w:noWrap/>
            <w:vAlign w:val="center"/>
            <w:hideMark/>
          </w:tcPr>
          <w:p w14:paraId="5E133A52" w14:textId="77777777" w:rsidR="006215AA" w:rsidRPr="008C3DA1" w:rsidRDefault="006215AA" w:rsidP="00D10C2F">
            <w:r w:rsidRPr="008C3DA1">
              <w:t>300x300x250</w:t>
            </w:r>
          </w:p>
        </w:tc>
        <w:tc>
          <w:tcPr>
            <w:tcW w:w="338" w:type="pct"/>
            <w:noWrap/>
            <w:vAlign w:val="center"/>
            <w:hideMark/>
          </w:tcPr>
          <w:p w14:paraId="22B14750" w14:textId="77777777" w:rsidR="006215AA" w:rsidRPr="008C3DA1" w:rsidRDefault="006215AA" w:rsidP="00D10C2F">
            <w:r w:rsidRPr="008C3DA1">
              <w:t>3</w:t>
            </w:r>
            <w:r w:rsidR="006F0CA2" w:rsidRPr="008C3DA1">
              <w:t>.</w:t>
            </w:r>
            <w:r w:rsidRPr="008C3DA1">
              <w:t>18</w:t>
            </w:r>
          </w:p>
        </w:tc>
        <w:tc>
          <w:tcPr>
            <w:tcW w:w="339" w:type="pct"/>
            <w:noWrap/>
            <w:vAlign w:val="center"/>
            <w:hideMark/>
          </w:tcPr>
          <w:p w14:paraId="060994A5" w14:textId="77777777" w:rsidR="006215AA" w:rsidRPr="008C3DA1" w:rsidRDefault="006215AA" w:rsidP="00D10C2F">
            <w:r w:rsidRPr="008C3DA1">
              <w:t>3</w:t>
            </w:r>
            <w:r w:rsidR="006F0CA2" w:rsidRPr="008C3DA1">
              <w:t>.</w:t>
            </w:r>
            <w:r w:rsidRPr="008C3DA1">
              <w:t>22</w:t>
            </w:r>
          </w:p>
        </w:tc>
        <w:tc>
          <w:tcPr>
            <w:tcW w:w="339" w:type="pct"/>
            <w:noWrap/>
            <w:vAlign w:val="center"/>
            <w:hideMark/>
          </w:tcPr>
          <w:p w14:paraId="3898237B" w14:textId="77777777" w:rsidR="006215AA" w:rsidRPr="008C3DA1" w:rsidRDefault="006215AA" w:rsidP="00D10C2F">
            <w:r w:rsidRPr="008C3DA1">
              <w:t>0</w:t>
            </w:r>
            <w:r w:rsidR="006F0CA2" w:rsidRPr="008C3DA1">
              <w:t>.</w:t>
            </w:r>
            <w:r w:rsidRPr="008C3DA1">
              <w:t>19</w:t>
            </w:r>
          </w:p>
        </w:tc>
        <w:tc>
          <w:tcPr>
            <w:tcW w:w="339" w:type="pct"/>
            <w:noWrap/>
            <w:vAlign w:val="center"/>
            <w:hideMark/>
          </w:tcPr>
          <w:p w14:paraId="3F95FF99" w14:textId="77777777" w:rsidR="006215AA" w:rsidRPr="008C3DA1" w:rsidRDefault="006215AA" w:rsidP="00D10C2F">
            <w:r w:rsidRPr="008C3DA1">
              <w:t>0</w:t>
            </w:r>
            <w:r w:rsidR="006F0CA2" w:rsidRPr="008C3DA1">
              <w:t>.</w:t>
            </w:r>
            <w:r w:rsidRPr="008C3DA1">
              <w:t>25</w:t>
            </w:r>
          </w:p>
        </w:tc>
        <w:tc>
          <w:tcPr>
            <w:tcW w:w="405" w:type="pct"/>
            <w:noWrap/>
            <w:vAlign w:val="center"/>
            <w:hideMark/>
          </w:tcPr>
          <w:p w14:paraId="787B6938" w14:textId="77777777" w:rsidR="006215AA" w:rsidRPr="008C3DA1" w:rsidRDefault="006215AA" w:rsidP="00D10C2F">
            <w:r w:rsidRPr="008C3DA1">
              <w:t>0</w:t>
            </w:r>
            <w:r w:rsidR="006F0CA2" w:rsidRPr="008C3DA1">
              <w:t>.</w:t>
            </w:r>
            <w:r w:rsidRPr="008C3DA1">
              <w:t>043</w:t>
            </w:r>
          </w:p>
        </w:tc>
      </w:tr>
      <w:tr w:rsidR="006215AA" w:rsidRPr="008C3DA1" w14:paraId="631F9D3D" w14:textId="77777777" w:rsidTr="00455D82">
        <w:trPr>
          <w:cantSplit/>
          <w:trHeight w:val="340"/>
          <w:jc w:val="center"/>
        </w:trPr>
        <w:tc>
          <w:tcPr>
            <w:tcW w:w="912" w:type="pct"/>
            <w:vMerge/>
            <w:vAlign w:val="center"/>
          </w:tcPr>
          <w:p w14:paraId="2A7A3992" w14:textId="77777777" w:rsidR="006215AA" w:rsidRPr="008C3DA1" w:rsidRDefault="006215AA" w:rsidP="00D10C2F"/>
        </w:tc>
        <w:tc>
          <w:tcPr>
            <w:tcW w:w="617" w:type="pct"/>
            <w:noWrap/>
            <w:vAlign w:val="center"/>
            <w:hideMark/>
          </w:tcPr>
          <w:p w14:paraId="2DFF6C35" w14:textId="77777777" w:rsidR="006215AA" w:rsidRPr="008C3DA1" w:rsidRDefault="006215AA" w:rsidP="00D10C2F">
            <w:r w:rsidRPr="008C3DA1">
              <w:t>S-G</w:t>
            </w:r>
          </w:p>
        </w:tc>
        <w:tc>
          <w:tcPr>
            <w:tcW w:w="644" w:type="pct"/>
            <w:vAlign w:val="center"/>
          </w:tcPr>
          <w:p w14:paraId="3AE702BF" w14:textId="34D431DD" w:rsidR="006215AA" w:rsidRPr="00064B08" w:rsidRDefault="00663DEA" w:rsidP="00D10C2F">
            <w:pPr>
              <w:rPr>
                <w:color w:val="FF0000"/>
              </w:rPr>
            </w:pPr>
            <w:r w:rsidRPr="00064B08">
              <w:rPr>
                <w:color w:val="FF0000"/>
              </w:rPr>
              <w:t>[3</w:t>
            </w:r>
            <w:r w:rsidR="007B6D84" w:rsidRPr="00064B08">
              <w:rPr>
                <w:color w:val="FF0000"/>
              </w:rPr>
              <w:t>4</w:t>
            </w:r>
            <w:r w:rsidR="006215AA" w:rsidRPr="00064B08">
              <w:rPr>
                <w:color w:val="FF0000"/>
              </w:rPr>
              <w:t>]</w:t>
            </w:r>
          </w:p>
        </w:tc>
        <w:tc>
          <w:tcPr>
            <w:tcW w:w="1067" w:type="pct"/>
            <w:noWrap/>
            <w:vAlign w:val="center"/>
            <w:hideMark/>
          </w:tcPr>
          <w:p w14:paraId="4B613CE4" w14:textId="77777777" w:rsidR="006215AA" w:rsidRPr="008C3DA1" w:rsidRDefault="006215AA" w:rsidP="00D10C2F">
            <w:r w:rsidRPr="008C3DA1">
              <w:t>300x300x250</w:t>
            </w:r>
          </w:p>
        </w:tc>
        <w:tc>
          <w:tcPr>
            <w:tcW w:w="338" w:type="pct"/>
            <w:noWrap/>
            <w:vAlign w:val="center"/>
            <w:hideMark/>
          </w:tcPr>
          <w:p w14:paraId="6C69D90F" w14:textId="77777777" w:rsidR="006215AA" w:rsidRPr="008C3DA1" w:rsidRDefault="006215AA" w:rsidP="00D10C2F">
            <w:r w:rsidRPr="008C3DA1">
              <w:t>3</w:t>
            </w:r>
            <w:r w:rsidR="006F0CA2" w:rsidRPr="008C3DA1">
              <w:t>.</w:t>
            </w:r>
            <w:r w:rsidRPr="008C3DA1">
              <w:t>14</w:t>
            </w:r>
          </w:p>
        </w:tc>
        <w:tc>
          <w:tcPr>
            <w:tcW w:w="339" w:type="pct"/>
            <w:noWrap/>
            <w:vAlign w:val="center"/>
            <w:hideMark/>
          </w:tcPr>
          <w:p w14:paraId="33B8F34F" w14:textId="77777777" w:rsidR="006215AA" w:rsidRPr="008C3DA1" w:rsidRDefault="006215AA" w:rsidP="00D10C2F">
            <w:r w:rsidRPr="008C3DA1">
              <w:t>3</w:t>
            </w:r>
            <w:r w:rsidR="006F0CA2" w:rsidRPr="008C3DA1">
              <w:t>.</w:t>
            </w:r>
            <w:r w:rsidRPr="008C3DA1">
              <w:t>50</w:t>
            </w:r>
          </w:p>
        </w:tc>
        <w:tc>
          <w:tcPr>
            <w:tcW w:w="339" w:type="pct"/>
            <w:noWrap/>
            <w:vAlign w:val="center"/>
            <w:hideMark/>
          </w:tcPr>
          <w:p w14:paraId="595AF60A" w14:textId="77777777" w:rsidR="006215AA" w:rsidRPr="008C3DA1" w:rsidRDefault="006215AA" w:rsidP="00D10C2F">
            <w:r w:rsidRPr="008C3DA1">
              <w:t>0</w:t>
            </w:r>
            <w:r w:rsidR="006F0CA2" w:rsidRPr="008C3DA1">
              <w:t>.</w:t>
            </w:r>
            <w:r w:rsidRPr="008C3DA1">
              <w:t>19</w:t>
            </w:r>
          </w:p>
        </w:tc>
        <w:tc>
          <w:tcPr>
            <w:tcW w:w="339" w:type="pct"/>
            <w:noWrap/>
            <w:vAlign w:val="center"/>
            <w:hideMark/>
          </w:tcPr>
          <w:p w14:paraId="119DBD65" w14:textId="77777777" w:rsidR="006215AA" w:rsidRPr="008C3DA1" w:rsidRDefault="006215AA" w:rsidP="00D10C2F">
            <w:r w:rsidRPr="008C3DA1">
              <w:t>0</w:t>
            </w:r>
            <w:r w:rsidR="006F0CA2" w:rsidRPr="008C3DA1">
              <w:t>.</w:t>
            </w:r>
            <w:r w:rsidRPr="008C3DA1">
              <w:t>10</w:t>
            </w:r>
          </w:p>
        </w:tc>
        <w:tc>
          <w:tcPr>
            <w:tcW w:w="405" w:type="pct"/>
            <w:noWrap/>
            <w:vAlign w:val="center"/>
            <w:hideMark/>
          </w:tcPr>
          <w:p w14:paraId="6B778469" w14:textId="77777777" w:rsidR="006215AA" w:rsidRPr="008C3DA1" w:rsidRDefault="006215AA" w:rsidP="00D10C2F">
            <w:r w:rsidRPr="008C3DA1">
              <w:t>0</w:t>
            </w:r>
            <w:r w:rsidR="006F0CA2" w:rsidRPr="008C3DA1">
              <w:t>.</w:t>
            </w:r>
            <w:r w:rsidRPr="008C3DA1">
              <w:t>058</w:t>
            </w:r>
          </w:p>
        </w:tc>
      </w:tr>
      <w:tr w:rsidR="006215AA" w:rsidRPr="008C3DA1" w14:paraId="60B971C6" w14:textId="77777777" w:rsidTr="00455D82">
        <w:trPr>
          <w:cantSplit/>
          <w:trHeight w:val="340"/>
          <w:jc w:val="center"/>
        </w:trPr>
        <w:tc>
          <w:tcPr>
            <w:tcW w:w="912" w:type="pct"/>
            <w:vMerge/>
            <w:vAlign w:val="center"/>
          </w:tcPr>
          <w:p w14:paraId="4EE018FB" w14:textId="77777777" w:rsidR="006215AA" w:rsidRPr="008C3DA1" w:rsidRDefault="006215AA" w:rsidP="00D10C2F"/>
        </w:tc>
        <w:tc>
          <w:tcPr>
            <w:tcW w:w="617" w:type="pct"/>
            <w:noWrap/>
            <w:vAlign w:val="center"/>
            <w:hideMark/>
          </w:tcPr>
          <w:p w14:paraId="062B3DA3" w14:textId="77777777" w:rsidR="006215AA" w:rsidRPr="008C3DA1" w:rsidRDefault="006215AA" w:rsidP="00D10C2F">
            <w:r w:rsidRPr="008C3DA1">
              <w:t>S-H</w:t>
            </w:r>
          </w:p>
        </w:tc>
        <w:tc>
          <w:tcPr>
            <w:tcW w:w="644" w:type="pct"/>
            <w:vAlign w:val="center"/>
          </w:tcPr>
          <w:p w14:paraId="43E851A2" w14:textId="4B89CE0A" w:rsidR="006215AA" w:rsidRPr="00064B08" w:rsidRDefault="00663DEA" w:rsidP="00D10C2F">
            <w:pPr>
              <w:rPr>
                <w:color w:val="FF0000"/>
              </w:rPr>
            </w:pPr>
            <w:r w:rsidRPr="00064B08">
              <w:rPr>
                <w:color w:val="FF0000"/>
              </w:rPr>
              <w:t>[3</w:t>
            </w:r>
            <w:r w:rsidR="007B6D84" w:rsidRPr="00064B08">
              <w:rPr>
                <w:color w:val="FF0000"/>
              </w:rPr>
              <w:t>4</w:t>
            </w:r>
            <w:r w:rsidR="006215AA" w:rsidRPr="00064B08">
              <w:rPr>
                <w:color w:val="FF0000"/>
              </w:rPr>
              <w:t>]</w:t>
            </w:r>
          </w:p>
        </w:tc>
        <w:tc>
          <w:tcPr>
            <w:tcW w:w="1067" w:type="pct"/>
            <w:noWrap/>
            <w:vAlign w:val="center"/>
            <w:hideMark/>
          </w:tcPr>
          <w:p w14:paraId="42908F44" w14:textId="77777777" w:rsidR="006215AA" w:rsidRPr="008C3DA1" w:rsidRDefault="006215AA" w:rsidP="00D10C2F">
            <w:r w:rsidRPr="008C3DA1">
              <w:t>300x300x250</w:t>
            </w:r>
          </w:p>
        </w:tc>
        <w:tc>
          <w:tcPr>
            <w:tcW w:w="338" w:type="pct"/>
            <w:noWrap/>
            <w:vAlign w:val="center"/>
            <w:hideMark/>
          </w:tcPr>
          <w:p w14:paraId="3ED4EE42" w14:textId="77777777" w:rsidR="006215AA" w:rsidRPr="008C3DA1" w:rsidRDefault="006215AA" w:rsidP="00D10C2F">
            <w:r w:rsidRPr="008C3DA1">
              <w:t>3</w:t>
            </w:r>
            <w:r w:rsidR="006F0CA2" w:rsidRPr="008C3DA1">
              <w:t>.</w:t>
            </w:r>
            <w:r w:rsidRPr="008C3DA1">
              <w:t>10</w:t>
            </w:r>
          </w:p>
        </w:tc>
        <w:tc>
          <w:tcPr>
            <w:tcW w:w="339" w:type="pct"/>
            <w:noWrap/>
            <w:vAlign w:val="center"/>
            <w:hideMark/>
          </w:tcPr>
          <w:p w14:paraId="09C5298E" w14:textId="77777777" w:rsidR="006215AA" w:rsidRPr="008C3DA1" w:rsidRDefault="006215AA" w:rsidP="00D10C2F">
            <w:r w:rsidRPr="008C3DA1">
              <w:t>3</w:t>
            </w:r>
            <w:r w:rsidR="006F0CA2" w:rsidRPr="008C3DA1">
              <w:t>.</w:t>
            </w:r>
            <w:r w:rsidRPr="008C3DA1">
              <w:t>55</w:t>
            </w:r>
          </w:p>
        </w:tc>
        <w:tc>
          <w:tcPr>
            <w:tcW w:w="339" w:type="pct"/>
            <w:noWrap/>
            <w:vAlign w:val="center"/>
            <w:hideMark/>
          </w:tcPr>
          <w:p w14:paraId="6BD7DC50" w14:textId="77777777" w:rsidR="006215AA" w:rsidRPr="008C3DA1" w:rsidRDefault="006215AA" w:rsidP="00D10C2F">
            <w:r w:rsidRPr="008C3DA1">
              <w:t>0</w:t>
            </w:r>
            <w:r w:rsidR="006F0CA2" w:rsidRPr="008C3DA1">
              <w:t>.</w:t>
            </w:r>
            <w:r w:rsidRPr="008C3DA1">
              <w:t>19</w:t>
            </w:r>
          </w:p>
        </w:tc>
        <w:tc>
          <w:tcPr>
            <w:tcW w:w="339" w:type="pct"/>
            <w:noWrap/>
            <w:vAlign w:val="center"/>
            <w:hideMark/>
          </w:tcPr>
          <w:p w14:paraId="532BDDF3" w14:textId="77777777" w:rsidR="006215AA" w:rsidRPr="008C3DA1" w:rsidRDefault="006215AA" w:rsidP="00D10C2F">
            <w:r w:rsidRPr="008C3DA1">
              <w:t>0</w:t>
            </w:r>
            <w:r w:rsidR="006F0CA2" w:rsidRPr="008C3DA1">
              <w:t>.</w:t>
            </w:r>
            <w:r w:rsidRPr="008C3DA1">
              <w:t>10</w:t>
            </w:r>
          </w:p>
        </w:tc>
        <w:tc>
          <w:tcPr>
            <w:tcW w:w="405" w:type="pct"/>
            <w:noWrap/>
            <w:vAlign w:val="center"/>
            <w:hideMark/>
          </w:tcPr>
          <w:p w14:paraId="54EE9AE7" w14:textId="77777777" w:rsidR="006215AA" w:rsidRPr="008C3DA1" w:rsidRDefault="006215AA" w:rsidP="00D10C2F">
            <w:r w:rsidRPr="008C3DA1">
              <w:t>0</w:t>
            </w:r>
            <w:r w:rsidR="006F0CA2" w:rsidRPr="008C3DA1">
              <w:t>.</w:t>
            </w:r>
            <w:r w:rsidRPr="008C3DA1">
              <w:t>060</w:t>
            </w:r>
          </w:p>
        </w:tc>
      </w:tr>
      <w:tr w:rsidR="006215AA" w:rsidRPr="008C3DA1" w14:paraId="621A156B" w14:textId="77777777" w:rsidTr="00455D82">
        <w:trPr>
          <w:cantSplit/>
          <w:trHeight w:val="340"/>
          <w:jc w:val="center"/>
        </w:trPr>
        <w:tc>
          <w:tcPr>
            <w:tcW w:w="912" w:type="pct"/>
            <w:vMerge/>
            <w:vAlign w:val="center"/>
          </w:tcPr>
          <w:p w14:paraId="454E9B4F" w14:textId="77777777" w:rsidR="006215AA" w:rsidRPr="008C3DA1" w:rsidRDefault="006215AA" w:rsidP="00D10C2F"/>
        </w:tc>
        <w:tc>
          <w:tcPr>
            <w:tcW w:w="617" w:type="pct"/>
            <w:noWrap/>
            <w:vAlign w:val="center"/>
            <w:hideMark/>
          </w:tcPr>
          <w:p w14:paraId="73A9127E" w14:textId="77777777" w:rsidR="006215AA" w:rsidRPr="008C3DA1" w:rsidRDefault="006215AA" w:rsidP="00D10C2F">
            <w:r w:rsidRPr="008C3DA1">
              <w:t>S-I</w:t>
            </w:r>
          </w:p>
        </w:tc>
        <w:tc>
          <w:tcPr>
            <w:tcW w:w="644" w:type="pct"/>
            <w:vAlign w:val="center"/>
          </w:tcPr>
          <w:p w14:paraId="38376216" w14:textId="20AF1BAB" w:rsidR="006215AA" w:rsidRPr="003F641B" w:rsidRDefault="001E6E16" w:rsidP="00D10C2F">
            <w:pPr>
              <w:rPr>
                <w:highlight w:val="yellow"/>
              </w:rPr>
            </w:pPr>
            <w:r w:rsidRPr="003F641B">
              <w:rPr>
                <w:highlight w:val="yellow"/>
              </w:rPr>
              <w:t>new data</w:t>
            </w:r>
          </w:p>
        </w:tc>
        <w:tc>
          <w:tcPr>
            <w:tcW w:w="1067" w:type="pct"/>
            <w:noWrap/>
            <w:vAlign w:val="center"/>
            <w:hideMark/>
          </w:tcPr>
          <w:p w14:paraId="3FBAB8A3" w14:textId="77777777" w:rsidR="006215AA" w:rsidRPr="008C3DA1" w:rsidRDefault="006215AA" w:rsidP="00D10C2F">
            <w:r w:rsidRPr="008C3DA1">
              <w:t>ø 300 H520</w:t>
            </w:r>
          </w:p>
        </w:tc>
        <w:tc>
          <w:tcPr>
            <w:tcW w:w="338" w:type="pct"/>
            <w:noWrap/>
            <w:vAlign w:val="center"/>
            <w:hideMark/>
          </w:tcPr>
          <w:p w14:paraId="794A2C76" w14:textId="77777777" w:rsidR="006215AA" w:rsidRPr="008C3DA1" w:rsidRDefault="006215AA" w:rsidP="00D10C2F">
            <w:r w:rsidRPr="008C3DA1">
              <w:t>3</w:t>
            </w:r>
            <w:r w:rsidR="006F0CA2" w:rsidRPr="008C3DA1">
              <w:t>.</w:t>
            </w:r>
            <w:r w:rsidRPr="008C3DA1">
              <w:t>30</w:t>
            </w:r>
          </w:p>
        </w:tc>
        <w:tc>
          <w:tcPr>
            <w:tcW w:w="339" w:type="pct"/>
            <w:noWrap/>
            <w:vAlign w:val="center"/>
            <w:hideMark/>
          </w:tcPr>
          <w:p w14:paraId="2D98B69C" w14:textId="77777777" w:rsidR="006215AA" w:rsidRPr="008C3DA1" w:rsidRDefault="006215AA" w:rsidP="00D10C2F">
            <w:r w:rsidRPr="008C3DA1">
              <w:t>3</w:t>
            </w:r>
            <w:r w:rsidR="006F0CA2" w:rsidRPr="008C3DA1">
              <w:t>.</w:t>
            </w:r>
            <w:r w:rsidRPr="008C3DA1">
              <w:t>19</w:t>
            </w:r>
          </w:p>
        </w:tc>
        <w:tc>
          <w:tcPr>
            <w:tcW w:w="339" w:type="pct"/>
            <w:noWrap/>
            <w:vAlign w:val="center"/>
            <w:hideMark/>
          </w:tcPr>
          <w:p w14:paraId="56A24F5E" w14:textId="77777777" w:rsidR="006215AA" w:rsidRPr="008C3DA1" w:rsidRDefault="006215AA" w:rsidP="00D10C2F">
            <w:r w:rsidRPr="008C3DA1">
              <w:t>0</w:t>
            </w:r>
            <w:r w:rsidR="006F0CA2" w:rsidRPr="008C3DA1">
              <w:t>.</w:t>
            </w:r>
            <w:r w:rsidRPr="008C3DA1">
              <w:t>20</w:t>
            </w:r>
          </w:p>
        </w:tc>
        <w:tc>
          <w:tcPr>
            <w:tcW w:w="339" w:type="pct"/>
            <w:noWrap/>
            <w:vAlign w:val="center"/>
            <w:hideMark/>
          </w:tcPr>
          <w:p w14:paraId="2BCBBB0A" w14:textId="77777777" w:rsidR="006215AA" w:rsidRPr="008C3DA1" w:rsidRDefault="006215AA" w:rsidP="00D10C2F">
            <w:r w:rsidRPr="008C3DA1">
              <w:t>0</w:t>
            </w:r>
            <w:r w:rsidR="006F0CA2" w:rsidRPr="008C3DA1">
              <w:t>.</w:t>
            </w:r>
            <w:r w:rsidRPr="008C3DA1">
              <w:t>16</w:t>
            </w:r>
          </w:p>
        </w:tc>
        <w:tc>
          <w:tcPr>
            <w:tcW w:w="405" w:type="pct"/>
            <w:noWrap/>
            <w:vAlign w:val="center"/>
            <w:hideMark/>
          </w:tcPr>
          <w:p w14:paraId="41D34C12" w14:textId="77777777" w:rsidR="006215AA" w:rsidRPr="008C3DA1" w:rsidRDefault="006215AA" w:rsidP="00D10C2F">
            <w:r w:rsidRPr="008C3DA1">
              <w:t>0</w:t>
            </w:r>
            <w:r w:rsidR="006F0CA2" w:rsidRPr="008C3DA1">
              <w:t>.</w:t>
            </w:r>
            <w:r w:rsidRPr="008C3DA1">
              <w:t>047</w:t>
            </w:r>
          </w:p>
        </w:tc>
      </w:tr>
      <w:tr w:rsidR="006215AA" w:rsidRPr="008C3DA1" w14:paraId="008AF712" w14:textId="77777777" w:rsidTr="00455D82">
        <w:trPr>
          <w:cantSplit/>
          <w:trHeight w:val="340"/>
          <w:jc w:val="center"/>
        </w:trPr>
        <w:tc>
          <w:tcPr>
            <w:tcW w:w="912" w:type="pct"/>
            <w:vMerge/>
            <w:vAlign w:val="center"/>
          </w:tcPr>
          <w:p w14:paraId="1DB4A3A2" w14:textId="77777777" w:rsidR="006215AA" w:rsidRPr="008C3DA1" w:rsidRDefault="006215AA" w:rsidP="00D10C2F"/>
        </w:tc>
        <w:tc>
          <w:tcPr>
            <w:tcW w:w="617" w:type="pct"/>
            <w:noWrap/>
            <w:vAlign w:val="center"/>
            <w:hideMark/>
          </w:tcPr>
          <w:p w14:paraId="35F637B2" w14:textId="77777777" w:rsidR="006215AA" w:rsidRPr="008C3DA1" w:rsidRDefault="006215AA" w:rsidP="00D10C2F">
            <w:r w:rsidRPr="008C3DA1">
              <w:t>S-Y III</w:t>
            </w:r>
          </w:p>
        </w:tc>
        <w:tc>
          <w:tcPr>
            <w:tcW w:w="644" w:type="pct"/>
            <w:vAlign w:val="center"/>
          </w:tcPr>
          <w:p w14:paraId="41C38A32" w14:textId="3E6DD68E" w:rsidR="006215AA" w:rsidRPr="003F641B" w:rsidRDefault="001E6E16" w:rsidP="00D10C2F">
            <w:pPr>
              <w:rPr>
                <w:highlight w:val="yellow"/>
              </w:rPr>
            </w:pPr>
            <w:r w:rsidRPr="003F641B">
              <w:rPr>
                <w:highlight w:val="yellow"/>
              </w:rPr>
              <w:t>new data</w:t>
            </w:r>
          </w:p>
        </w:tc>
        <w:tc>
          <w:tcPr>
            <w:tcW w:w="1067" w:type="pct"/>
            <w:noWrap/>
            <w:vAlign w:val="center"/>
            <w:hideMark/>
          </w:tcPr>
          <w:p w14:paraId="0599748A" w14:textId="77777777" w:rsidR="006215AA" w:rsidRPr="008C3DA1" w:rsidRDefault="006215AA" w:rsidP="00D10C2F">
            <w:r w:rsidRPr="008C3DA1">
              <w:t>Y-shape (50)</w:t>
            </w:r>
          </w:p>
        </w:tc>
        <w:tc>
          <w:tcPr>
            <w:tcW w:w="338" w:type="pct"/>
            <w:noWrap/>
            <w:vAlign w:val="center"/>
            <w:hideMark/>
          </w:tcPr>
          <w:p w14:paraId="6B187379" w14:textId="77777777" w:rsidR="006215AA" w:rsidRPr="008C3DA1" w:rsidRDefault="006215AA" w:rsidP="00D10C2F">
            <w:r w:rsidRPr="008C3DA1">
              <w:t>3</w:t>
            </w:r>
            <w:r w:rsidR="006F0CA2" w:rsidRPr="008C3DA1">
              <w:t>.</w:t>
            </w:r>
            <w:r w:rsidRPr="008C3DA1">
              <w:t>31</w:t>
            </w:r>
          </w:p>
        </w:tc>
        <w:tc>
          <w:tcPr>
            <w:tcW w:w="339" w:type="pct"/>
            <w:noWrap/>
            <w:vAlign w:val="center"/>
            <w:hideMark/>
          </w:tcPr>
          <w:p w14:paraId="2412E2A5" w14:textId="77777777" w:rsidR="006215AA" w:rsidRPr="008C3DA1" w:rsidRDefault="006215AA" w:rsidP="00D10C2F">
            <w:r w:rsidRPr="008C3DA1">
              <w:t>3</w:t>
            </w:r>
            <w:r w:rsidR="006F0CA2" w:rsidRPr="008C3DA1">
              <w:t>.</w:t>
            </w:r>
            <w:r w:rsidRPr="008C3DA1">
              <w:t>25</w:t>
            </w:r>
          </w:p>
        </w:tc>
        <w:tc>
          <w:tcPr>
            <w:tcW w:w="339" w:type="pct"/>
            <w:noWrap/>
            <w:vAlign w:val="center"/>
            <w:hideMark/>
          </w:tcPr>
          <w:p w14:paraId="038D86D2" w14:textId="77777777" w:rsidR="006215AA" w:rsidRPr="008C3DA1" w:rsidRDefault="006215AA" w:rsidP="00D10C2F">
            <w:r w:rsidRPr="008C3DA1">
              <w:t>0</w:t>
            </w:r>
            <w:r w:rsidR="006F0CA2" w:rsidRPr="008C3DA1">
              <w:t>.</w:t>
            </w:r>
            <w:r w:rsidRPr="008C3DA1">
              <w:t>13</w:t>
            </w:r>
          </w:p>
        </w:tc>
        <w:tc>
          <w:tcPr>
            <w:tcW w:w="339" w:type="pct"/>
            <w:noWrap/>
            <w:vAlign w:val="center"/>
            <w:hideMark/>
          </w:tcPr>
          <w:p w14:paraId="6779E693" w14:textId="77777777" w:rsidR="006215AA" w:rsidRPr="008C3DA1" w:rsidRDefault="006215AA" w:rsidP="00D10C2F">
            <w:r w:rsidRPr="008C3DA1">
              <w:t>0</w:t>
            </w:r>
            <w:r w:rsidR="006F0CA2" w:rsidRPr="008C3DA1">
              <w:t>.</w:t>
            </w:r>
            <w:r w:rsidRPr="008C3DA1">
              <w:t>16</w:t>
            </w:r>
          </w:p>
        </w:tc>
        <w:tc>
          <w:tcPr>
            <w:tcW w:w="405" w:type="pct"/>
            <w:noWrap/>
            <w:vAlign w:val="center"/>
            <w:hideMark/>
          </w:tcPr>
          <w:p w14:paraId="4A8F8FC3" w14:textId="77777777" w:rsidR="006215AA" w:rsidRPr="008C3DA1" w:rsidRDefault="006215AA" w:rsidP="00D10C2F">
            <w:r w:rsidRPr="008C3DA1">
              <w:t>0</w:t>
            </w:r>
            <w:r w:rsidR="006F0CA2" w:rsidRPr="008C3DA1">
              <w:t>.</w:t>
            </w:r>
            <w:r w:rsidRPr="008C3DA1">
              <w:t>050</w:t>
            </w:r>
          </w:p>
        </w:tc>
      </w:tr>
      <w:tr w:rsidR="006215AA" w:rsidRPr="008C3DA1" w14:paraId="18AE032B" w14:textId="77777777" w:rsidTr="00455D82">
        <w:trPr>
          <w:cantSplit/>
          <w:trHeight w:val="340"/>
          <w:jc w:val="center"/>
        </w:trPr>
        <w:tc>
          <w:tcPr>
            <w:tcW w:w="912" w:type="pct"/>
            <w:vMerge/>
            <w:tcBorders>
              <w:bottom w:val="single" w:sz="4" w:space="0" w:color="auto"/>
            </w:tcBorders>
            <w:vAlign w:val="center"/>
          </w:tcPr>
          <w:p w14:paraId="6E352F19" w14:textId="77777777" w:rsidR="006215AA" w:rsidRPr="008C3DA1" w:rsidRDefault="006215AA" w:rsidP="00D10C2F"/>
        </w:tc>
        <w:tc>
          <w:tcPr>
            <w:tcW w:w="617" w:type="pct"/>
            <w:tcBorders>
              <w:bottom w:val="single" w:sz="4" w:space="0" w:color="auto"/>
            </w:tcBorders>
            <w:noWrap/>
            <w:vAlign w:val="center"/>
            <w:hideMark/>
          </w:tcPr>
          <w:p w14:paraId="095CCFD1" w14:textId="77777777" w:rsidR="006215AA" w:rsidRPr="008C3DA1" w:rsidRDefault="006215AA" w:rsidP="00D10C2F">
            <w:r w:rsidRPr="008C3DA1">
              <w:t>S-Y IV</w:t>
            </w:r>
          </w:p>
        </w:tc>
        <w:tc>
          <w:tcPr>
            <w:tcW w:w="644" w:type="pct"/>
            <w:tcBorders>
              <w:bottom w:val="single" w:sz="4" w:space="0" w:color="auto"/>
            </w:tcBorders>
            <w:vAlign w:val="center"/>
          </w:tcPr>
          <w:p w14:paraId="489D3BFF" w14:textId="5EDD2D92" w:rsidR="006215AA" w:rsidRPr="003F641B" w:rsidRDefault="001E6E16" w:rsidP="00D10C2F">
            <w:pPr>
              <w:rPr>
                <w:highlight w:val="yellow"/>
              </w:rPr>
            </w:pPr>
            <w:r w:rsidRPr="003F641B">
              <w:rPr>
                <w:highlight w:val="yellow"/>
              </w:rPr>
              <w:t>new data</w:t>
            </w:r>
          </w:p>
        </w:tc>
        <w:tc>
          <w:tcPr>
            <w:tcW w:w="1067" w:type="pct"/>
            <w:tcBorders>
              <w:bottom w:val="single" w:sz="4" w:space="0" w:color="auto"/>
            </w:tcBorders>
            <w:noWrap/>
            <w:vAlign w:val="center"/>
            <w:hideMark/>
          </w:tcPr>
          <w:p w14:paraId="531392E2" w14:textId="77777777" w:rsidR="006215AA" w:rsidRPr="008C3DA1" w:rsidRDefault="006215AA" w:rsidP="00D10C2F">
            <w:r w:rsidRPr="008C3DA1">
              <w:t>Y-shape (75)</w:t>
            </w:r>
          </w:p>
        </w:tc>
        <w:tc>
          <w:tcPr>
            <w:tcW w:w="338" w:type="pct"/>
            <w:tcBorders>
              <w:bottom w:val="single" w:sz="4" w:space="0" w:color="auto"/>
            </w:tcBorders>
            <w:noWrap/>
            <w:vAlign w:val="center"/>
            <w:hideMark/>
          </w:tcPr>
          <w:p w14:paraId="30F6BB7F" w14:textId="77777777" w:rsidR="006215AA" w:rsidRPr="008C3DA1" w:rsidRDefault="006215AA" w:rsidP="00D10C2F">
            <w:r w:rsidRPr="008C3DA1">
              <w:t>3</w:t>
            </w:r>
            <w:r w:rsidR="006F0CA2" w:rsidRPr="008C3DA1">
              <w:t>.</w:t>
            </w:r>
            <w:r w:rsidRPr="008C3DA1">
              <w:t>31</w:t>
            </w:r>
          </w:p>
        </w:tc>
        <w:tc>
          <w:tcPr>
            <w:tcW w:w="339" w:type="pct"/>
            <w:tcBorders>
              <w:bottom w:val="single" w:sz="4" w:space="0" w:color="auto"/>
            </w:tcBorders>
            <w:noWrap/>
            <w:vAlign w:val="center"/>
            <w:hideMark/>
          </w:tcPr>
          <w:p w14:paraId="0483D759" w14:textId="77777777" w:rsidR="006215AA" w:rsidRPr="008C3DA1" w:rsidRDefault="006215AA" w:rsidP="00D10C2F">
            <w:r w:rsidRPr="008C3DA1">
              <w:t>3</w:t>
            </w:r>
            <w:r w:rsidR="006F0CA2" w:rsidRPr="008C3DA1">
              <w:t>.</w:t>
            </w:r>
            <w:r w:rsidRPr="008C3DA1">
              <w:t>25</w:t>
            </w:r>
          </w:p>
        </w:tc>
        <w:tc>
          <w:tcPr>
            <w:tcW w:w="339" w:type="pct"/>
            <w:tcBorders>
              <w:bottom w:val="single" w:sz="4" w:space="0" w:color="auto"/>
            </w:tcBorders>
            <w:noWrap/>
            <w:vAlign w:val="center"/>
            <w:hideMark/>
          </w:tcPr>
          <w:p w14:paraId="50E92D80" w14:textId="77777777" w:rsidR="006215AA" w:rsidRPr="008C3DA1" w:rsidRDefault="006215AA" w:rsidP="00D10C2F">
            <w:r w:rsidRPr="008C3DA1">
              <w:t>0</w:t>
            </w:r>
            <w:r w:rsidR="006F0CA2" w:rsidRPr="008C3DA1">
              <w:t>.</w:t>
            </w:r>
            <w:r w:rsidRPr="008C3DA1">
              <w:t>13</w:t>
            </w:r>
          </w:p>
        </w:tc>
        <w:tc>
          <w:tcPr>
            <w:tcW w:w="339" w:type="pct"/>
            <w:tcBorders>
              <w:bottom w:val="single" w:sz="4" w:space="0" w:color="auto"/>
            </w:tcBorders>
            <w:noWrap/>
            <w:vAlign w:val="center"/>
            <w:hideMark/>
          </w:tcPr>
          <w:p w14:paraId="1C835BDF" w14:textId="77777777" w:rsidR="006215AA" w:rsidRPr="008C3DA1" w:rsidRDefault="006215AA" w:rsidP="00D10C2F">
            <w:r w:rsidRPr="008C3DA1">
              <w:t>0</w:t>
            </w:r>
            <w:r w:rsidR="006F0CA2" w:rsidRPr="008C3DA1">
              <w:t>.</w:t>
            </w:r>
            <w:r w:rsidRPr="008C3DA1">
              <w:t>16</w:t>
            </w:r>
          </w:p>
        </w:tc>
        <w:tc>
          <w:tcPr>
            <w:tcW w:w="405" w:type="pct"/>
            <w:tcBorders>
              <w:bottom w:val="single" w:sz="4" w:space="0" w:color="auto"/>
            </w:tcBorders>
            <w:noWrap/>
            <w:vAlign w:val="center"/>
            <w:hideMark/>
          </w:tcPr>
          <w:p w14:paraId="766841B7" w14:textId="77777777" w:rsidR="006215AA" w:rsidRPr="008C3DA1" w:rsidRDefault="006215AA" w:rsidP="00D10C2F">
            <w:r w:rsidRPr="008C3DA1">
              <w:t>0</w:t>
            </w:r>
            <w:r w:rsidR="006F0CA2" w:rsidRPr="008C3DA1">
              <w:t>.</w:t>
            </w:r>
            <w:r w:rsidRPr="008C3DA1">
              <w:t>050</w:t>
            </w:r>
          </w:p>
        </w:tc>
      </w:tr>
    </w:tbl>
    <w:p w14:paraId="23B32F52" w14:textId="1D864AE8" w:rsidR="005055FC" w:rsidRDefault="005055FC" w:rsidP="00D10C2F"/>
    <w:p w14:paraId="5E435DC9" w14:textId="5478BE17" w:rsidR="007B40E0" w:rsidRPr="006F0931" w:rsidRDefault="00223AD0" w:rsidP="00D10C2F">
      <w:pPr>
        <w:rPr>
          <w:b/>
        </w:rPr>
      </w:pPr>
      <w:r w:rsidRPr="006F0931">
        <w:rPr>
          <w:b/>
        </w:rPr>
        <w:t>3</w:t>
      </w:r>
      <w:r w:rsidR="00DA3E1D" w:rsidRPr="006F0931">
        <w:rPr>
          <w:b/>
        </w:rPr>
        <w:t xml:space="preserve">. </w:t>
      </w:r>
      <w:r w:rsidR="00C914C6" w:rsidRPr="006F0931">
        <w:rPr>
          <w:b/>
        </w:rPr>
        <w:t>Analysis</w:t>
      </w:r>
      <w:r w:rsidR="00A44C77" w:rsidRPr="006F0931">
        <w:rPr>
          <w:b/>
        </w:rPr>
        <w:t xml:space="preserve"> of </w:t>
      </w:r>
      <w:r w:rsidR="00DA3E1D" w:rsidRPr="006F0931">
        <w:rPr>
          <w:b/>
        </w:rPr>
        <w:t>Results</w:t>
      </w:r>
    </w:p>
    <w:p w14:paraId="5971E260" w14:textId="3859C281" w:rsidR="003F0D4A" w:rsidRPr="008C3DA1" w:rsidRDefault="005F23D4" w:rsidP="00D10C2F">
      <w:r w:rsidRPr="009167DB">
        <w:rPr>
          <w:highlight w:val="yellow"/>
        </w:rPr>
        <w:t xml:space="preserve">In Figure </w:t>
      </w:r>
      <w:r w:rsidRPr="00027ADC">
        <w:rPr>
          <w:color w:val="FF0000"/>
          <w:highlight w:val="yellow"/>
        </w:rPr>
        <w:t>2</w:t>
      </w:r>
      <w:r w:rsidRPr="009167DB">
        <w:rPr>
          <w:highlight w:val="yellow"/>
        </w:rPr>
        <w:t xml:space="preserve">, examples of the micrographs of the new experimental data are shown. In particular, </w:t>
      </w:r>
      <w:r w:rsidR="009167DB" w:rsidRPr="009167DB">
        <w:rPr>
          <w:highlight w:val="yellow"/>
        </w:rPr>
        <w:t xml:space="preserve">the microstructure of the GJS 400-18 LT (casting F-F) </w:t>
      </w:r>
      <w:r w:rsidR="00141AC3">
        <w:rPr>
          <w:highlight w:val="yellow"/>
        </w:rPr>
        <w:t>is characterized by</w:t>
      </w:r>
      <w:r w:rsidR="009167DB" w:rsidRPr="009167DB">
        <w:rPr>
          <w:highlight w:val="yellow"/>
        </w:rPr>
        <w:t xml:space="preserve"> </w:t>
      </w:r>
      <w:r w:rsidR="001E7785">
        <w:rPr>
          <w:highlight w:val="yellow"/>
        </w:rPr>
        <w:t xml:space="preserve">spheroidal graphite nodules within </w:t>
      </w:r>
      <w:r w:rsidR="009167DB" w:rsidRPr="009167DB">
        <w:rPr>
          <w:highlight w:val="yellow"/>
        </w:rPr>
        <w:t>a ferritic matrix</w:t>
      </w:r>
      <w:r w:rsidR="001E7785">
        <w:rPr>
          <w:highlight w:val="yellow"/>
        </w:rPr>
        <w:t>,</w:t>
      </w:r>
      <w:r w:rsidR="009167DB" w:rsidRPr="009167DB">
        <w:rPr>
          <w:highlight w:val="yellow"/>
        </w:rPr>
        <w:t xml:space="preserve"> with areas of pearlite due to the segregation of undesired carbide promoting element present in the alloy. </w:t>
      </w:r>
      <w:r w:rsidR="00141AC3">
        <w:rPr>
          <w:highlight w:val="yellow"/>
        </w:rPr>
        <w:t>In the GJS 700-2 (</w:t>
      </w:r>
      <w:r w:rsidR="000322D6">
        <w:rPr>
          <w:highlight w:val="yellow"/>
        </w:rPr>
        <w:t xml:space="preserve">casting </w:t>
      </w:r>
      <w:r w:rsidR="00141AC3">
        <w:rPr>
          <w:highlight w:val="yellow"/>
        </w:rPr>
        <w:t>P-C),</w:t>
      </w:r>
      <w:r w:rsidR="009167DB" w:rsidRPr="009167DB">
        <w:rPr>
          <w:highlight w:val="yellow"/>
        </w:rPr>
        <w:t xml:space="preserve"> the pearlitic </w:t>
      </w:r>
      <w:r w:rsidR="009167DB" w:rsidRPr="00141AC3">
        <w:rPr>
          <w:highlight w:val="yellow"/>
        </w:rPr>
        <w:t xml:space="preserve">matrix </w:t>
      </w:r>
      <w:r w:rsidR="00141AC3" w:rsidRPr="00141AC3">
        <w:rPr>
          <w:highlight w:val="yellow"/>
        </w:rPr>
        <w:t>is predominant, with small amount of ferrite at the grain boundaries</w:t>
      </w:r>
      <w:r w:rsidR="000322D6">
        <w:rPr>
          <w:highlight w:val="yellow"/>
        </w:rPr>
        <w:t xml:space="preserve"> and around the graphite nodules</w:t>
      </w:r>
      <w:r w:rsidR="00317036">
        <w:rPr>
          <w:highlight w:val="yellow"/>
        </w:rPr>
        <w:t>. Finally, the solution strengthened ductile iron</w:t>
      </w:r>
      <w:r w:rsidR="006F68C0">
        <w:rPr>
          <w:highlight w:val="yellow"/>
        </w:rPr>
        <w:t xml:space="preserve"> (S-I)</w:t>
      </w:r>
      <w:r w:rsidR="00317036">
        <w:rPr>
          <w:highlight w:val="yellow"/>
        </w:rPr>
        <w:t xml:space="preserve"> shows a fully ferritic matrix</w:t>
      </w:r>
      <w:r w:rsidR="006F68C0">
        <w:rPr>
          <w:highlight w:val="yellow"/>
        </w:rPr>
        <w:t xml:space="preserve"> with</w:t>
      </w:r>
      <w:r w:rsidR="000A5ACA">
        <w:rPr>
          <w:highlight w:val="yellow"/>
        </w:rPr>
        <w:t xml:space="preserve"> limited</w:t>
      </w:r>
      <w:r w:rsidR="006F68C0">
        <w:rPr>
          <w:highlight w:val="yellow"/>
        </w:rPr>
        <w:t xml:space="preserve"> traces of pearlite</w:t>
      </w:r>
      <w:r w:rsidR="00141AC3" w:rsidRPr="00141AC3">
        <w:rPr>
          <w:highlight w:val="yellow"/>
        </w:rPr>
        <w:t>.</w:t>
      </w:r>
      <w:r w:rsidR="009167DB">
        <w:t xml:space="preserve"> </w:t>
      </w:r>
      <w:r w:rsidR="008E15F9" w:rsidRPr="008C3DA1">
        <w:t xml:space="preserve">The mechanical properties of specimens taken from the castings are </w:t>
      </w:r>
      <w:r w:rsidR="00924B07">
        <w:t>collected</w:t>
      </w:r>
      <w:r w:rsidR="00924B07" w:rsidRPr="008C3DA1">
        <w:t xml:space="preserve"> </w:t>
      </w:r>
      <w:r w:rsidR="008E15F9" w:rsidRPr="008C3DA1">
        <w:t xml:space="preserve">in </w:t>
      </w:r>
      <w:r w:rsidR="00AC4992" w:rsidRPr="008C3DA1">
        <w:t xml:space="preserve">Table </w:t>
      </w:r>
      <w:r w:rsidR="00AC4992" w:rsidRPr="00551C69">
        <w:rPr>
          <w:color w:val="FF0000"/>
        </w:rPr>
        <w:t>2</w:t>
      </w:r>
      <w:r w:rsidR="008E15F9" w:rsidRPr="008C3DA1">
        <w:t xml:space="preserve">. </w:t>
      </w:r>
      <w:r w:rsidR="00B345C4" w:rsidRPr="008C3DA1">
        <w:t>It can be observed that</w:t>
      </w:r>
      <w:r w:rsidR="000D4861" w:rsidRPr="008C3DA1">
        <w:t>,</w:t>
      </w:r>
      <w:r w:rsidR="00B345C4" w:rsidRPr="008C3DA1">
        <w:t xml:space="preserve"> considering pearlitic GJS 700-2 ductile irons</w:t>
      </w:r>
      <w:r w:rsidR="000D4861" w:rsidRPr="008C3DA1">
        <w:t>,</w:t>
      </w:r>
      <w:r w:rsidR="00B345C4" w:rsidRPr="008C3DA1">
        <w:t xml:space="preserve"> the actual values of ultimate tensile strength and yield strength are much lower than the nominal ones. </w:t>
      </w:r>
      <w:r w:rsidR="00405FD2" w:rsidRPr="008C3DA1">
        <w:t>In the case of ferritic matrix</w:t>
      </w:r>
      <w:r w:rsidR="000D4861" w:rsidRPr="008C3DA1">
        <w:t>,</w:t>
      </w:r>
      <w:r w:rsidR="00405FD2" w:rsidRPr="008C3DA1">
        <w:t xml:space="preserve"> the reduction of mec</w:t>
      </w:r>
      <w:r w:rsidR="000604CA" w:rsidRPr="008C3DA1">
        <w:t xml:space="preserve">hanical properties is lower. </w:t>
      </w:r>
      <w:r w:rsidR="001D3508" w:rsidRPr="008C3DA1">
        <w:t xml:space="preserve">It is also important to note that, due to the presence of chunky graphite, </w:t>
      </w:r>
      <w:r w:rsidR="00C46CCC" w:rsidRPr="008C3DA1">
        <w:t>the ultimate tensile strength and more markedly</w:t>
      </w:r>
      <w:r w:rsidR="000D4861" w:rsidRPr="008C3DA1">
        <w:t>,</w:t>
      </w:r>
      <w:r w:rsidR="00481592" w:rsidRPr="008C3DA1">
        <w:t xml:space="preserve"> </w:t>
      </w:r>
      <w:r w:rsidR="009770B7" w:rsidRPr="008C3DA1">
        <w:t xml:space="preserve">the </w:t>
      </w:r>
      <w:r w:rsidR="00C46CCC" w:rsidRPr="008C3DA1">
        <w:t>elongation at failure</w:t>
      </w:r>
      <w:r w:rsidR="009770B7" w:rsidRPr="008C3DA1">
        <w:t>,</w:t>
      </w:r>
      <w:r w:rsidR="00C46CCC" w:rsidRPr="008C3DA1">
        <w:t xml:space="preserve"> showed a considerable reduction </w:t>
      </w:r>
      <w:r w:rsidR="009770B7" w:rsidRPr="008C3DA1">
        <w:t>compared</w:t>
      </w:r>
      <w:r w:rsidR="00567903" w:rsidRPr="008C3DA1">
        <w:t xml:space="preserve"> to chunky-free castings</w:t>
      </w:r>
      <w:r w:rsidR="008551F2" w:rsidRPr="00064B08">
        <w:rPr>
          <w:color w:val="FF0000"/>
          <w:vertAlign w:val="superscript"/>
        </w:rPr>
        <w:t>3</w:t>
      </w:r>
      <w:r w:rsidR="00765954" w:rsidRPr="00064B08">
        <w:rPr>
          <w:color w:val="FF0000"/>
          <w:vertAlign w:val="superscript"/>
        </w:rPr>
        <w:t>2</w:t>
      </w:r>
      <w:r w:rsidR="008551F2" w:rsidRPr="00064B08">
        <w:rPr>
          <w:color w:val="FF0000"/>
          <w:vertAlign w:val="superscript"/>
        </w:rPr>
        <w:t>,3</w:t>
      </w:r>
      <w:r w:rsidR="00765954" w:rsidRPr="00064B08">
        <w:rPr>
          <w:color w:val="FF0000"/>
          <w:vertAlign w:val="superscript"/>
        </w:rPr>
        <w:t>4</w:t>
      </w:r>
      <w:r w:rsidR="00C46CCC" w:rsidRPr="008C3DA1">
        <w:t>.</w:t>
      </w:r>
    </w:p>
    <w:p w14:paraId="01066E78" w14:textId="1651D66B" w:rsidR="00CF2F20" w:rsidRPr="008C3DA1" w:rsidRDefault="00CC23BA" w:rsidP="00D10C2F">
      <w:r w:rsidRPr="008C3DA1">
        <w:lastRenderedPageBreak/>
        <w:t>Tensile test results confirmed</w:t>
      </w:r>
      <w:r w:rsidR="00AE7F5D">
        <w:t>, as reported in</w:t>
      </w:r>
      <w:r w:rsidR="004446CE">
        <w:t xml:space="preserve"> </w:t>
      </w:r>
      <w:r w:rsidR="004446CE" w:rsidRPr="00CB5BE6">
        <w:rPr>
          <w:highlight w:val="yellow"/>
        </w:rPr>
        <w:t xml:space="preserve">Borsato et </w:t>
      </w:r>
      <w:r w:rsidR="004446CE" w:rsidRPr="00530245">
        <w:rPr>
          <w:highlight w:val="yellow"/>
        </w:rPr>
        <w:t>al.</w:t>
      </w:r>
      <w:r w:rsidR="00D9228B" w:rsidRPr="00064B08">
        <w:rPr>
          <w:color w:val="FF0000"/>
          <w:vertAlign w:val="superscript"/>
        </w:rPr>
        <w:t>1</w:t>
      </w:r>
      <w:r w:rsidR="00D16444" w:rsidRPr="00064B08">
        <w:rPr>
          <w:color w:val="FF0000"/>
          <w:vertAlign w:val="superscript"/>
        </w:rPr>
        <w:t>2</w:t>
      </w:r>
      <w:r w:rsidR="00D9228B" w:rsidRPr="008C3DA1">
        <w:t xml:space="preserve">, </w:t>
      </w:r>
      <w:r w:rsidRPr="008C3DA1">
        <w:t xml:space="preserve">that ferritic ductile irons are less affected </w:t>
      </w:r>
      <w:r w:rsidR="00D9228B" w:rsidRPr="008C3DA1">
        <w:t xml:space="preserve">by the wall thickness and cooling rate, </w:t>
      </w:r>
      <w:r w:rsidR="00A40D67">
        <w:t>compared to</w:t>
      </w:r>
      <w:r w:rsidR="00D9228B" w:rsidRPr="008C3DA1">
        <w:t xml:space="preserve"> pearlitic ductile irons.</w:t>
      </w:r>
      <w:r w:rsidR="00AA608F" w:rsidRPr="008C3DA1">
        <w:t xml:space="preserve"> </w:t>
      </w:r>
    </w:p>
    <w:p w14:paraId="6EC8B327" w14:textId="3C77BFB0" w:rsidR="000762FC" w:rsidRDefault="000762FC" w:rsidP="00D10C2F">
      <w:r w:rsidRPr="008C3DA1">
        <w:t>Axial fatigue tests with load ratio equal to 0 were carried out</w:t>
      </w:r>
      <w:r w:rsidR="00CC6F59">
        <w:t>,</w:t>
      </w:r>
      <w:r w:rsidR="00CC6F59" w:rsidRPr="00CC6F59">
        <w:rPr>
          <w:highlight w:val="yellow"/>
        </w:rPr>
        <w:t xml:space="preserve"> </w:t>
      </w:r>
      <w:r w:rsidR="00CC6F59" w:rsidRPr="00F84734">
        <w:rPr>
          <w:highlight w:val="yellow"/>
        </w:rPr>
        <w:t xml:space="preserve">until the </w:t>
      </w:r>
      <w:r w:rsidR="00CC6F59">
        <w:rPr>
          <w:highlight w:val="yellow"/>
        </w:rPr>
        <w:t>total</w:t>
      </w:r>
      <w:r w:rsidR="00CC6F59" w:rsidRPr="00F84734">
        <w:rPr>
          <w:highlight w:val="yellow"/>
        </w:rPr>
        <w:t xml:space="preserve"> separation</w:t>
      </w:r>
      <w:r w:rsidR="00CC6F59">
        <w:rPr>
          <w:highlight w:val="yellow"/>
        </w:rPr>
        <w:t xml:space="preserve"> of the two parts of the sample</w:t>
      </w:r>
      <w:r w:rsidR="006F2C07">
        <w:t>s</w:t>
      </w:r>
      <w:r w:rsidR="00CC6F59">
        <w:t>.</w:t>
      </w:r>
      <w:r w:rsidRPr="008C3DA1">
        <w:t xml:space="preserve"> In the case of casting F-F and S-I, load ratio equal to -1 was also adopted. Finally, only in the case of casting F-F, rotating bending (RB) fatigue tests were performed.</w:t>
      </w:r>
      <w:r w:rsidR="00400362">
        <w:t xml:space="preserve"> </w:t>
      </w:r>
      <w:r w:rsidR="00400362" w:rsidRPr="00400362">
        <w:rPr>
          <w:highlight w:val="yellow"/>
        </w:rPr>
        <w:t xml:space="preserve">The results of fatigue tests have been statistically analysed using a log-normal distribution. The run out specimens that have passed two million cycles were not included in the statistical </w:t>
      </w:r>
      <w:r w:rsidR="00400362">
        <w:rPr>
          <w:highlight w:val="yellow"/>
        </w:rPr>
        <w:t>re-</w:t>
      </w:r>
      <w:r w:rsidR="00400362" w:rsidRPr="00400362">
        <w:rPr>
          <w:highlight w:val="yellow"/>
        </w:rPr>
        <w:t>analysis</w:t>
      </w:r>
      <w:r w:rsidR="00712898" w:rsidRPr="00712898">
        <w:rPr>
          <w:highlight w:val="yellow"/>
        </w:rPr>
        <w:t xml:space="preserve">. Details and results of fatigue tests are shown in Table </w:t>
      </w:r>
      <w:r w:rsidR="00712898" w:rsidRPr="00563E6C">
        <w:rPr>
          <w:color w:val="FF0000"/>
          <w:highlight w:val="yellow"/>
        </w:rPr>
        <w:t>3</w:t>
      </w:r>
      <w:r w:rsidR="00712898" w:rsidRPr="00712898">
        <w:rPr>
          <w:highlight w:val="yellow"/>
        </w:rPr>
        <w:t>.</w:t>
      </w:r>
    </w:p>
    <w:p w14:paraId="1E0EED39" w14:textId="023A5B4F" w:rsidR="00BD7BF9" w:rsidRDefault="00BD7BF9" w:rsidP="00D10C2F">
      <w:r w:rsidRPr="008C3DA1">
        <w:t xml:space="preserve">The analysis of the fracture surfaces of some of the broken specimens revealed that the fatigue crack initiated at solidification defects that could be microshrinkage porosities, exploded or spiky graphite particles or a combination of multiple defects (Figure </w:t>
      </w:r>
      <w:r w:rsidR="00563E6C">
        <w:rPr>
          <w:color w:val="FF0000"/>
        </w:rPr>
        <w:t>3</w:t>
      </w:r>
      <w:r w:rsidRPr="008C3DA1">
        <w:t>).</w:t>
      </w:r>
    </w:p>
    <w:p w14:paraId="578CEE66" w14:textId="3CFDEE6E" w:rsidR="00455E50" w:rsidRDefault="00455E50" w:rsidP="00D10C2F"/>
    <w:p w14:paraId="74B0D5B0" w14:textId="3F02B813" w:rsidR="00BD7C5D" w:rsidRDefault="00BD7C5D" w:rsidP="00D10C2F"/>
    <w:p w14:paraId="2D7ACD78" w14:textId="77777777" w:rsidR="00BD7C5D" w:rsidRDefault="00BD7C5D" w:rsidP="00BD7C5D">
      <w:r w:rsidRPr="004168EC">
        <w:rPr>
          <w:noProof/>
          <w:lang w:val="it-IT" w:eastAsia="it-IT"/>
        </w:rPr>
        <mc:AlternateContent>
          <mc:Choice Requires="wpg">
            <w:drawing>
              <wp:inline distT="0" distB="0" distL="0" distR="0" wp14:anchorId="47B26560" wp14:editId="21E7FAE7">
                <wp:extent cx="5980561" cy="2160270"/>
                <wp:effectExtent l="0" t="0" r="1270" b="0"/>
                <wp:docPr id="38" name="Gruppo 17"/>
                <wp:cNvGraphicFramePr/>
                <a:graphic xmlns:a="http://schemas.openxmlformats.org/drawingml/2006/main">
                  <a:graphicData uri="http://schemas.microsoft.com/office/word/2010/wordprocessingGroup">
                    <wpg:wgp>
                      <wpg:cNvGrpSpPr/>
                      <wpg:grpSpPr>
                        <a:xfrm>
                          <a:off x="0" y="0"/>
                          <a:ext cx="5980561" cy="2160270"/>
                          <a:chOff x="0" y="0"/>
                          <a:chExt cx="5980561" cy="2160270"/>
                        </a:xfrm>
                      </wpg:grpSpPr>
                      <wpg:grpSp>
                        <wpg:cNvPr id="39" name="Gruppo 39"/>
                        <wpg:cNvGrpSpPr/>
                        <wpg:grpSpPr>
                          <a:xfrm>
                            <a:off x="0" y="0"/>
                            <a:ext cx="2879725" cy="2160270"/>
                            <a:chOff x="0" y="0"/>
                            <a:chExt cx="2879725" cy="2160270"/>
                          </a:xfrm>
                        </wpg:grpSpPr>
                        <pic:pic xmlns:pic="http://schemas.openxmlformats.org/drawingml/2006/picture">
                          <pic:nvPicPr>
                            <pic:cNvPr id="40" name="Immagine 40" descr="U:\LAB\Borsato\Resistenza  FATICA\Prove Fatica\02_Microstructure\03_Images\F\04_Trazioni\F200mm\50x03a.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wps:wsp>
                          <wps:cNvPr id="41" name="CasellaDiTesto 4"/>
                          <wps:cNvSpPr txBox="1">
                            <a:spLocks noChangeAspect="1"/>
                          </wps:cNvSpPr>
                          <wps:spPr>
                            <a:xfrm>
                              <a:off x="65873" y="57149"/>
                              <a:ext cx="252000" cy="252000"/>
                            </a:xfrm>
                            <a:prstGeom prst="rect">
                              <a:avLst/>
                            </a:prstGeom>
                            <a:solidFill>
                              <a:schemeClr val="bg1"/>
                            </a:solidFill>
                          </wps:spPr>
                          <wps:txbx>
                            <w:txbxContent>
                              <w:p w14:paraId="757D1830" w14:textId="77777777" w:rsidR="002604A7" w:rsidRDefault="002604A7" w:rsidP="00BD7C5D">
                                <w:pPr>
                                  <w:pStyle w:val="NormaleWeb"/>
                                  <w:spacing w:before="0" w:beforeAutospacing="0" w:after="0" w:afterAutospacing="0"/>
                                  <w:jc w:val="center"/>
                                </w:pPr>
                                <w:r>
                                  <w:rPr>
                                    <w:rFonts w:eastAsia="Tahoma"/>
                                    <w:color w:val="000000" w:themeColor="text1"/>
                                    <w:kern w:val="24"/>
                                  </w:rPr>
                                  <w:t>a</w:t>
                                </w:r>
                              </w:p>
                            </w:txbxContent>
                          </wps:txbx>
                          <wps:bodyPr wrap="none" rtlCol="0" anchor="ctr">
                            <a:noAutofit/>
                          </wps:bodyPr>
                        </wps:wsp>
                        <wps:wsp>
                          <wps:cNvPr id="57" name="Connettore diritto 57"/>
                          <wps:cNvCnPr/>
                          <wps:spPr>
                            <a:xfrm>
                              <a:off x="2110920" y="1999500"/>
                              <a:ext cx="595941" cy="145"/>
                            </a:xfrm>
                            <a:prstGeom prst="line">
                              <a:avLst/>
                            </a:prstGeom>
                            <a:noFill/>
                            <a:ln w="19050" cap="flat" cmpd="sng" algn="ctr">
                              <a:solidFill>
                                <a:srgbClr val="FF0000"/>
                              </a:solidFill>
                              <a:prstDash val="solid"/>
                            </a:ln>
                            <a:effectLst/>
                          </wps:spPr>
                          <wps:bodyPr/>
                        </wps:wsp>
                        <wps:wsp>
                          <wps:cNvPr id="58" name="Casella di testo 75"/>
                          <wps:cNvSpPr txBox="1"/>
                          <wps:spPr>
                            <a:xfrm>
                              <a:off x="2151796" y="1611382"/>
                              <a:ext cx="576000" cy="252000"/>
                            </a:xfrm>
                            <a:prstGeom prst="rect">
                              <a:avLst/>
                            </a:prstGeom>
                            <a:solidFill>
                              <a:sysClr val="window" lastClr="FFFFFF"/>
                            </a:solidFill>
                            <a:ln w="6350">
                              <a:noFill/>
                            </a:ln>
                          </wps:spPr>
                          <wps:txbx>
                            <w:txbxContent>
                              <w:p w14:paraId="5B15DCFA" w14:textId="77777777" w:rsidR="002604A7" w:rsidRDefault="002604A7" w:rsidP="00BD7C5D">
                                <w:pPr>
                                  <w:pStyle w:val="NormaleWeb"/>
                                  <w:spacing w:before="0" w:beforeAutospacing="0" w:after="0" w:afterAutospacing="0"/>
                                  <w:jc w:val="center"/>
                                </w:pPr>
                                <w:r>
                                  <w:rPr>
                                    <w:rFonts w:eastAsia="Times New Roman"/>
                                    <w:color w:val="000000" w:themeColor="text1"/>
                                    <w:kern w:val="24"/>
                                    <w:sz w:val="20"/>
                                    <w:szCs w:val="20"/>
                                  </w:rPr>
                                  <w:t>500µm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 name="Gruppo 59"/>
                        <wpg:cNvGrpSpPr/>
                        <wpg:grpSpPr>
                          <a:xfrm>
                            <a:off x="3100561" y="270"/>
                            <a:ext cx="2880000" cy="2160000"/>
                            <a:chOff x="3100561" y="270"/>
                            <a:chExt cx="2880000" cy="2160000"/>
                          </a:xfrm>
                        </wpg:grpSpPr>
                        <pic:pic xmlns:pic="http://schemas.openxmlformats.org/drawingml/2006/picture">
                          <pic:nvPicPr>
                            <pic:cNvPr id="60" name="Immagine 6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100561" y="270"/>
                              <a:ext cx="2880000" cy="2160000"/>
                            </a:xfrm>
                            <a:prstGeom prst="rect">
                              <a:avLst/>
                            </a:prstGeom>
                          </pic:spPr>
                        </pic:pic>
                        <wps:wsp>
                          <wps:cNvPr id="61" name="Connettore diritto 61"/>
                          <wps:cNvCnPr/>
                          <wps:spPr>
                            <a:xfrm>
                              <a:off x="5209720" y="1999500"/>
                              <a:ext cx="595941" cy="145"/>
                            </a:xfrm>
                            <a:prstGeom prst="line">
                              <a:avLst/>
                            </a:prstGeom>
                            <a:noFill/>
                            <a:ln w="19050" cap="flat" cmpd="sng" algn="ctr">
                              <a:solidFill>
                                <a:srgbClr val="FF0000"/>
                              </a:solidFill>
                              <a:prstDash val="solid"/>
                            </a:ln>
                            <a:effectLst/>
                          </wps:spPr>
                          <wps:bodyPr/>
                        </wps:wsp>
                        <wps:wsp>
                          <wps:cNvPr id="62" name="Casella di testo 75"/>
                          <wps:cNvSpPr txBox="1"/>
                          <wps:spPr>
                            <a:xfrm>
                              <a:off x="5250596" y="1611382"/>
                              <a:ext cx="576000" cy="252000"/>
                            </a:xfrm>
                            <a:prstGeom prst="rect">
                              <a:avLst/>
                            </a:prstGeom>
                            <a:solidFill>
                              <a:sysClr val="window" lastClr="FFFFFF"/>
                            </a:solidFill>
                            <a:ln w="6350">
                              <a:noFill/>
                            </a:ln>
                          </wps:spPr>
                          <wps:txbx>
                            <w:txbxContent>
                              <w:p w14:paraId="70CB4041" w14:textId="77777777" w:rsidR="002604A7" w:rsidRDefault="002604A7" w:rsidP="00BD7C5D">
                                <w:pPr>
                                  <w:pStyle w:val="NormaleWeb"/>
                                  <w:spacing w:before="0" w:beforeAutospacing="0" w:after="0" w:afterAutospacing="0"/>
                                  <w:jc w:val="center"/>
                                </w:pPr>
                                <w:r>
                                  <w:rPr>
                                    <w:rFonts w:eastAsia="Times New Roman"/>
                                    <w:color w:val="000000" w:themeColor="text1"/>
                                    <w:kern w:val="24"/>
                                    <w:sz w:val="20"/>
                                    <w:szCs w:val="20"/>
                                  </w:rPr>
                                  <w:t>500µm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CasellaDiTesto 15"/>
                          <wps:cNvSpPr txBox="1">
                            <a:spLocks noChangeAspect="1"/>
                          </wps:cNvSpPr>
                          <wps:spPr>
                            <a:xfrm>
                              <a:off x="3164604" y="57149"/>
                              <a:ext cx="259715" cy="252095"/>
                            </a:xfrm>
                            <a:prstGeom prst="rect">
                              <a:avLst/>
                            </a:prstGeom>
                            <a:solidFill>
                              <a:schemeClr val="bg1"/>
                            </a:solidFill>
                          </wps:spPr>
                          <wps:txbx>
                            <w:txbxContent>
                              <w:p w14:paraId="406CEADC" w14:textId="77777777" w:rsidR="002604A7" w:rsidRDefault="002604A7" w:rsidP="00BD7C5D">
                                <w:pPr>
                                  <w:pStyle w:val="NormaleWeb"/>
                                  <w:spacing w:before="0" w:beforeAutospacing="0" w:after="0" w:afterAutospacing="0"/>
                                  <w:jc w:val="center"/>
                                </w:pPr>
                                <w:r>
                                  <w:rPr>
                                    <w:color w:val="000000" w:themeColor="text1"/>
                                    <w:kern w:val="24"/>
                                  </w:rPr>
                                  <w:t>b</w:t>
                                </w:r>
                              </w:p>
                            </w:txbxContent>
                          </wps:txbx>
                          <wps:bodyPr wrap="none" rtlCol="0" anchor="ctr">
                            <a:noAutofit/>
                          </wps:bodyPr>
                        </wps:wsp>
                      </wpg:grpSp>
                    </wpg:wgp>
                  </a:graphicData>
                </a:graphic>
              </wp:inline>
            </w:drawing>
          </mc:Choice>
          <mc:Fallback>
            <w:pict>
              <v:group w14:anchorId="47B26560" id="Gruppo 17" o:spid="_x0000_s1028" style="width:470.9pt;height:170.1pt;mso-position-horizontal-relative:char;mso-position-vertical-relative:line" coordsize="59805,21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">
                <v:group id="Gruppo 39" o:spid="_x0000_s1029" style="position:absolute;width:28797;height:21602" coordsize="28797,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0" o:spid="_x0000_s1030" type="#_x0000_t75" style="position:absolute;width:28797;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">
                    <v:imagedata r:id="rId13" o:title="50x03a"/>
                  </v:shape>
                  <v:shape id="CasellaDiTesto 4" o:spid="_x0000_s1031" type="#_x0000_t202" style="position:absolute;left:658;top:571;width:2520;height:25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" fillcolor="white [3212]" stroked="f">
                    <v:path arrowok="t"/>
                    <o:lock v:ext="edit" aspectratio="t"/>
                    <v:textbox>
                      <w:txbxContent>
                        <w:p w14:paraId="757D1830" w14:textId="77777777" w:rsidR="002604A7" w:rsidRDefault="002604A7" w:rsidP="00BD7C5D">
                          <w:pPr>
                            <w:pStyle w:val="NormaleWeb"/>
                            <w:spacing w:before="0" w:beforeAutospacing="0" w:after="0" w:afterAutospacing="0"/>
                            <w:jc w:val="center"/>
                          </w:pPr>
                          <w:r>
                            <w:rPr>
                              <w:rFonts w:eastAsia="Tahoma"/>
                              <w:color w:val="000000" w:themeColor="text1"/>
                              <w:kern w:val="24"/>
                            </w:rPr>
                            <w:t>a</w:t>
                          </w:r>
                        </w:p>
                      </w:txbxContent>
                    </v:textbox>
                  </v:shape>
                  <v:line id="Connettore diritto 57" o:spid="_x0000_s1032" style="position:absolute;visibility:visible;mso-wrap-style:square" from="21109,19995" to="27068,1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" strokecolor="red" strokeweight="1.5pt"/>
                  <v:shape id="Casella di testo 75" o:spid="_x0000_s1033" type="#_x0000_t202" style="position:absolute;left:21517;top:16113;width:57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" fillcolor="window" stroked="f" strokeweight=".5pt">
                    <v:textbox>
                      <w:txbxContent>
                        <w:p w14:paraId="5B15DCFA" w14:textId="77777777" w:rsidR="002604A7" w:rsidRDefault="002604A7" w:rsidP="00BD7C5D">
                          <w:pPr>
                            <w:pStyle w:val="NormaleWeb"/>
                            <w:spacing w:before="0" w:beforeAutospacing="0" w:after="0" w:afterAutospacing="0"/>
                            <w:jc w:val="center"/>
                          </w:pPr>
                          <w:r>
                            <w:rPr>
                              <w:rFonts w:eastAsia="Times New Roman"/>
                              <w:color w:val="000000" w:themeColor="text1"/>
                              <w:kern w:val="24"/>
                              <w:sz w:val="20"/>
                              <w:szCs w:val="20"/>
                            </w:rPr>
                            <w:t>500µm</w:t>
                          </w:r>
                        </w:p>
                      </w:txbxContent>
                    </v:textbox>
                  </v:shape>
                </v:group>
                <v:group id="Gruppo 59" o:spid="_x0000_s1034" style="position:absolute;left:31005;top:2;width:28800;height:21600" coordorigin="31005,2" coordsize="288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Immagine 60" o:spid="_x0000_s1035" type="#_x0000_t75" style="position:absolute;left:31005;top:2;width:288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">
                    <v:imagedata r:id="rId14" o:title=""/>
                    <v:path arrowok="t"/>
                  </v:shape>
                  <v:line id="Connettore diritto 61" o:spid="_x0000_s1036" style="position:absolute;visibility:visible;mso-wrap-style:square" from="52097,19995" to="58056,1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" strokecolor="red" strokeweight="1.5pt"/>
                  <v:shape id="Casella di testo 75" o:spid="_x0000_s1037" type="#_x0000_t202" style="position:absolute;left:52505;top:16113;width:57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" fillcolor="window" stroked="f" strokeweight=".5pt">
                    <v:textbox>
                      <w:txbxContent>
                        <w:p w14:paraId="70CB4041" w14:textId="77777777" w:rsidR="002604A7" w:rsidRDefault="002604A7" w:rsidP="00BD7C5D">
                          <w:pPr>
                            <w:pStyle w:val="NormaleWeb"/>
                            <w:spacing w:before="0" w:beforeAutospacing="0" w:after="0" w:afterAutospacing="0"/>
                            <w:jc w:val="center"/>
                          </w:pPr>
                          <w:r>
                            <w:rPr>
                              <w:rFonts w:eastAsia="Times New Roman"/>
                              <w:color w:val="000000" w:themeColor="text1"/>
                              <w:kern w:val="24"/>
                              <w:sz w:val="20"/>
                              <w:szCs w:val="20"/>
                            </w:rPr>
                            <w:t>500µm</w:t>
                          </w:r>
                        </w:p>
                      </w:txbxContent>
                    </v:textbox>
                  </v:shape>
                  <v:shape id="CasellaDiTesto 15" o:spid="_x0000_s1038" type="#_x0000_t202" style="position:absolute;left:31646;top:571;width:2597;height:25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" fillcolor="white [3212]" stroked="f">
                    <v:path arrowok="t"/>
                    <o:lock v:ext="edit" aspectratio="t"/>
                    <v:textbox>
                      <w:txbxContent>
                        <w:p w14:paraId="406CEADC" w14:textId="77777777" w:rsidR="002604A7" w:rsidRDefault="002604A7" w:rsidP="00BD7C5D">
                          <w:pPr>
                            <w:pStyle w:val="NormaleWeb"/>
                            <w:spacing w:before="0" w:beforeAutospacing="0" w:after="0" w:afterAutospacing="0"/>
                            <w:jc w:val="center"/>
                          </w:pPr>
                          <w:r>
                            <w:rPr>
                              <w:color w:val="000000" w:themeColor="text1"/>
                              <w:kern w:val="24"/>
                            </w:rPr>
                            <w:t>b</w:t>
                          </w:r>
                        </w:p>
                      </w:txbxContent>
                    </v:textbox>
                  </v:shape>
                </v:group>
                <w10:anchorlock/>
              </v:group>
            </w:pict>
          </mc:Fallback>
        </mc:AlternateContent>
      </w:r>
    </w:p>
    <w:p w14:paraId="21B7E2D4" w14:textId="21D78A0B" w:rsidR="00C405D9" w:rsidRPr="00317036" w:rsidRDefault="00402FB7" w:rsidP="00C405D9">
      <w:pPr>
        <w:jc w:val="center"/>
      </w:pPr>
      <w:r w:rsidRPr="00402FB7">
        <w:rPr>
          <w:noProof/>
          <w:lang w:val="it-IT" w:eastAsia="it-IT"/>
        </w:rPr>
        <mc:AlternateContent>
          <mc:Choice Requires="wpg">
            <w:drawing>
              <wp:inline distT="0" distB="0" distL="0" distR="0" wp14:anchorId="58442EF5" wp14:editId="00F36B7D">
                <wp:extent cx="2880000" cy="2160000"/>
                <wp:effectExtent l="0" t="0" r="0" b="0"/>
                <wp:docPr id="23" name="Gruppo 2"/>
                <wp:cNvGraphicFramePr/>
                <a:graphic xmlns:a="http://schemas.openxmlformats.org/drawingml/2006/main">
                  <a:graphicData uri="http://schemas.microsoft.com/office/word/2010/wordprocessingGroup">
                    <wpg:wgp>
                      <wpg:cNvGrpSpPr/>
                      <wpg:grpSpPr>
                        <a:xfrm>
                          <a:off x="0" y="0"/>
                          <a:ext cx="2880000" cy="2160000"/>
                          <a:chOff x="0" y="0"/>
                          <a:chExt cx="2880000" cy="2160000"/>
                        </a:xfrm>
                      </wpg:grpSpPr>
                      <pic:pic xmlns:pic="http://schemas.openxmlformats.org/drawingml/2006/picture">
                        <pic:nvPicPr>
                          <pic:cNvPr id="24" name="Immagine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wps:wsp>
                        <wps:cNvPr id="25" name="CasellaDiTesto 14"/>
                        <wps:cNvSpPr txBox="1">
                          <a:spLocks noChangeAspect="1"/>
                        </wps:cNvSpPr>
                        <wps:spPr>
                          <a:xfrm>
                            <a:off x="67360" y="54293"/>
                            <a:ext cx="252000" cy="252000"/>
                          </a:xfrm>
                          <a:prstGeom prst="rect">
                            <a:avLst/>
                          </a:prstGeom>
                          <a:solidFill>
                            <a:schemeClr val="bg1"/>
                          </a:solidFill>
                        </wps:spPr>
                        <wps:txbx>
                          <w:txbxContent>
                            <w:p w14:paraId="6CE490E3" w14:textId="77777777" w:rsidR="002604A7" w:rsidRDefault="002604A7" w:rsidP="00402FB7">
                              <w:pPr>
                                <w:pStyle w:val="NormaleWeb"/>
                                <w:spacing w:before="0" w:beforeAutospacing="0" w:after="0" w:afterAutospacing="0"/>
                                <w:jc w:val="center"/>
                              </w:pPr>
                              <w:r>
                                <w:rPr>
                                  <w:rFonts w:eastAsia="Tahoma"/>
                                  <w:color w:val="000000" w:themeColor="text1"/>
                                  <w:kern w:val="24"/>
                                </w:rPr>
                                <w:t>c</w:t>
                              </w:r>
                            </w:p>
                          </w:txbxContent>
                        </wps:txbx>
                        <wps:bodyPr wrap="none" rtlCol="0" anchor="ctr">
                          <a:noAutofit/>
                        </wps:bodyPr>
                      </wps:wsp>
                      <wps:wsp>
                        <wps:cNvPr id="26" name="Connettore diritto 26"/>
                        <wps:cNvCnPr/>
                        <wps:spPr>
                          <a:xfrm>
                            <a:off x="2207021" y="2046174"/>
                            <a:ext cx="595941" cy="145"/>
                          </a:xfrm>
                          <a:prstGeom prst="line">
                            <a:avLst/>
                          </a:prstGeom>
                          <a:noFill/>
                          <a:ln w="19050" cap="flat" cmpd="sng" algn="ctr">
                            <a:solidFill>
                              <a:srgbClr val="FF0000"/>
                            </a:solidFill>
                            <a:prstDash val="solid"/>
                          </a:ln>
                          <a:effectLst/>
                        </wps:spPr>
                        <wps:bodyPr/>
                      </wps:wsp>
                      <wps:wsp>
                        <wps:cNvPr id="27" name="Casella di testo 75"/>
                        <wps:cNvSpPr txBox="1"/>
                        <wps:spPr>
                          <a:xfrm>
                            <a:off x="2238373" y="1658056"/>
                            <a:ext cx="576000" cy="252000"/>
                          </a:xfrm>
                          <a:prstGeom prst="rect">
                            <a:avLst/>
                          </a:prstGeom>
                          <a:solidFill>
                            <a:sysClr val="window" lastClr="FFFFFF"/>
                          </a:solidFill>
                          <a:ln w="6350">
                            <a:noFill/>
                          </a:ln>
                        </wps:spPr>
                        <wps:txbx>
                          <w:txbxContent>
                            <w:p w14:paraId="179748FB" w14:textId="77777777" w:rsidR="002604A7" w:rsidRDefault="002604A7" w:rsidP="00402FB7">
                              <w:pPr>
                                <w:pStyle w:val="NormaleWeb"/>
                                <w:spacing w:before="0" w:beforeAutospacing="0" w:after="0" w:afterAutospacing="0"/>
                                <w:jc w:val="center"/>
                              </w:pPr>
                              <w:r>
                                <w:rPr>
                                  <w:rFonts w:eastAsia="Times New Roman"/>
                                  <w:color w:val="000000" w:themeColor="text1"/>
                                  <w:kern w:val="24"/>
                                  <w:sz w:val="20"/>
                                  <w:szCs w:val="20"/>
                                </w:rPr>
                                <w:t>500µm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442EF5" id="Gruppo 2" o:spid="_x0000_s1039" style="width:226.75pt;height:170.1pt;mso-position-horizontal-relative:char;mso-position-vertical-relative:line" coordsize="288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">
                <v:shape id="Immagine 24" o:spid="_x0000_s1040" type="#_x0000_t75" style="position:absolute;width:288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">
                  <v:imagedata r:id="rId16" o:title=""/>
                  <v:path arrowok="t"/>
                </v:shape>
                <v:shape id="CasellaDiTesto 14" o:spid="_x0000_s1041" type="#_x0000_t202" style="position:absolute;left:673;top:542;width:2520;height:25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" fillcolor="white [3212]" stroked="f">
                  <v:path arrowok="t"/>
                  <o:lock v:ext="edit" aspectratio="t"/>
                  <v:textbox>
                    <w:txbxContent>
                      <w:p w14:paraId="6CE490E3" w14:textId="77777777" w:rsidR="002604A7" w:rsidRDefault="002604A7" w:rsidP="00402FB7">
                        <w:pPr>
                          <w:pStyle w:val="NormaleWeb"/>
                          <w:spacing w:before="0" w:beforeAutospacing="0" w:after="0" w:afterAutospacing="0"/>
                          <w:jc w:val="center"/>
                        </w:pPr>
                        <w:r>
                          <w:rPr>
                            <w:rFonts w:eastAsia="Tahoma"/>
                            <w:color w:val="000000" w:themeColor="text1"/>
                            <w:kern w:val="24"/>
                          </w:rPr>
                          <w:t>c</w:t>
                        </w:r>
                      </w:p>
                    </w:txbxContent>
                  </v:textbox>
                </v:shape>
                <v:line id="Connettore diritto 26" o:spid="_x0000_s1042" style="position:absolute;visibility:visible;mso-wrap-style:square" from="22070,20461" to="28029,2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" strokecolor="red" strokeweight="1.5pt"/>
                <v:shape id="Casella di testo 75" o:spid="_x0000_s1043" type="#_x0000_t202" style="position:absolute;left:22383;top:16580;width:57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" fillcolor="window" stroked="f" strokeweight=".5pt">
                  <v:textbox>
                    <w:txbxContent>
                      <w:p w14:paraId="179748FB" w14:textId="77777777" w:rsidR="002604A7" w:rsidRDefault="002604A7" w:rsidP="00402FB7">
                        <w:pPr>
                          <w:pStyle w:val="NormaleWeb"/>
                          <w:spacing w:before="0" w:beforeAutospacing="0" w:after="0" w:afterAutospacing="0"/>
                          <w:jc w:val="center"/>
                        </w:pPr>
                        <w:r>
                          <w:rPr>
                            <w:rFonts w:eastAsia="Times New Roman"/>
                            <w:color w:val="000000" w:themeColor="text1"/>
                            <w:kern w:val="24"/>
                            <w:sz w:val="20"/>
                            <w:szCs w:val="20"/>
                          </w:rPr>
                          <w:t>500µm</w:t>
                        </w:r>
                      </w:p>
                    </w:txbxContent>
                  </v:textbox>
                </v:shape>
                <w10:anchorlock/>
              </v:group>
            </w:pict>
          </mc:Fallback>
        </mc:AlternateContent>
      </w:r>
    </w:p>
    <w:p w14:paraId="5B293C60" w14:textId="096C39F8" w:rsidR="00BD7C5D" w:rsidRDefault="00BD7C5D" w:rsidP="00BD7C5D">
      <w:r w:rsidRPr="00BD7C5D">
        <w:rPr>
          <w:highlight w:val="yellow"/>
        </w:rPr>
        <w:t xml:space="preserve">Figure </w:t>
      </w:r>
      <w:r w:rsidRPr="00401B09">
        <w:rPr>
          <w:color w:val="FF0000"/>
          <w:highlight w:val="yellow"/>
        </w:rPr>
        <w:t>2</w:t>
      </w:r>
      <w:r w:rsidRPr="00BD7C5D">
        <w:rPr>
          <w:highlight w:val="yellow"/>
        </w:rPr>
        <w:t>. Examples of micrographs of specimens taken from casting F-F (a)</w:t>
      </w:r>
      <w:r w:rsidR="00C405D9">
        <w:rPr>
          <w:highlight w:val="yellow"/>
        </w:rPr>
        <w:t>,</w:t>
      </w:r>
      <w:r w:rsidRPr="00BD7C5D">
        <w:rPr>
          <w:highlight w:val="yellow"/>
        </w:rPr>
        <w:t xml:space="preserve"> </w:t>
      </w:r>
      <w:r w:rsidR="00C405D9">
        <w:rPr>
          <w:highlight w:val="yellow"/>
        </w:rPr>
        <w:t>P-C (b) and S-I (c)</w:t>
      </w:r>
      <w:r w:rsidRPr="00BD7C5D">
        <w:rPr>
          <w:highlight w:val="yellow"/>
        </w:rPr>
        <w:t xml:space="preserve"> etched with Nital 5%</w:t>
      </w:r>
      <w:r>
        <w:t>.</w:t>
      </w:r>
    </w:p>
    <w:p w14:paraId="57FE092A" w14:textId="77777777" w:rsidR="00BD7C5D" w:rsidRDefault="00BD7C5D" w:rsidP="00BD7C5D"/>
    <w:p w14:paraId="3084E620" w14:textId="77777777" w:rsidR="00BD7C5D" w:rsidRDefault="00BD7C5D" w:rsidP="00D10C2F"/>
    <w:p w14:paraId="248DDCE7" w14:textId="0C9BFEDC" w:rsidR="001867FD" w:rsidRPr="008C3DA1" w:rsidRDefault="001867FD" w:rsidP="00D10C2F">
      <w:r w:rsidRPr="008C3DA1">
        <w:lastRenderedPageBreak/>
        <w:t>Table 2. Mechanical properties of the castings.</w:t>
      </w:r>
    </w:p>
    <w:tbl>
      <w:tblPr>
        <w:tblStyle w:val="Grigliatabella"/>
        <w:tblW w:w="350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1316"/>
        <w:gridCol w:w="918"/>
        <w:gridCol w:w="918"/>
        <w:gridCol w:w="757"/>
        <w:gridCol w:w="1254"/>
      </w:tblGrid>
      <w:tr w:rsidR="005A5304" w:rsidRPr="008C3DA1" w14:paraId="0834B17F" w14:textId="77777777" w:rsidTr="005A5304">
        <w:trPr>
          <w:trHeight w:val="567"/>
          <w:jc w:val="center"/>
        </w:trPr>
        <w:tc>
          <w:tcPr>
            <w:tcW w:w="1182" w:type="pct"/>
            <w:tcBorders>
              <w:top w:val="single" w:sz="4" w:space="0" w:color="auto"/>
              <w:bottom w:val="single" w:sz="4" w:space="0" w:color="auto"/>
            </w:tcBorders>
            <w:vAlign w:val="center"/>
          </w:tcPr>
          <w:p w14:paraId="716040FD" w14:textId="77777777" w:rsidR="005A5304" w:rsidRPr="008C3DA1" w:rsidRDefault="005A5304" w:rsidP="00D10C2F">
            <w:r w:rsidRPr="008C3DA1">
              <w:t>Material</w:t>
            </w:r>
          </w:p>
        </w:tc>
        <w:tc>
          <w:tcPr>
            <w:tcW w:w="973" w:type="pct"/>
            <w:tcBorders>
              <w:top w:val="single" w:sz="4" w:space="0" w:color="auto"/>
              <w:bottom w:val="single" w:sz="4" w:space="0" w:color="auto"/>
            </w:tcBorders>
            <w:vAlign w:val="center"/>
            <w:hideMark/>
          </w:tcPr>
          <w:p w14:paraId="14AA1729" w14:textId="77777777" w:rsidR="005A5304" w:rsidRPr="008C3DA1" w:rsidRDefault="005A5304" w:rsidP="00D10C2F">
            <w:r w:rsidRPr="008C3DA1">
              <w:t>Casting code</w:t>
            </w:r>
          </w:p>
        </w:tc>
        <w:tc>
          <w:tcPr>
            <w:tcW w:w="679" w:type="pct"/>
            <w:tcBorders>
              <w:top w:val="single" w:sz="4" w:space="0" w:color="auto"/>
              <w:bottom w:val="single" w:sz="4" w:space="0" w:color="auto"/>
            </w:tcBorders>
            <w:vAlign w:val="center"/>
          </w:tcPr>
          <w:p w14:paraId="5C472D13" w14:textId="77777777" w:rsidR="005A5304" w:rsidRPr="008C3DA1" w:rsidRDefault="005A5304" w:rsidP="00D10C2F">
            <w:pPr>
              <w:rPr>
                <w:lang w:eastAsia="it-IT"/>
              </w:rPr>
            </w:pPr>
            <w:r w:rsidRPr="008C3DA1">
              <w:rPr>
                <w:lang w:eastAsia="it-IT"/>
              </w:rPr>
              <w:t>σ</w:t>
            </w:r>
            <w:r w:rsidRPr="008C3DA1">
              <w:rPr>
                <w:vertAlign w:val="subscript"/>
                <w:lang w:eastAsia="it-IT"/>
              </w:rPr>
              <w:t xml:space="preserve">UTS </w:t>
            </w:r>
            <w:r w:rsidRPr="008C3DA1">
              <w:rPr>
                <w:lang w:eastAsia="it-IT"/>
              </w:rPr>
              <w:t>[MPa]</w:t>
            </w:r>
          </w:p>
        </w:tc>
        <w:tc>
          <w:tcPr>
            <w:tcW w:w="679" w:type="pct"/>
            <w:tcBorders>
              <w:top w:val="single" w:sz="4" w:space="0" w:color="auto"/>
              <w:bottom w:val="single" w:sz="4" w:space="0" w:color="auto"/>
            </w:tcBorders>
            <w:noWrap/>
            <w:vAlign w:val="center"/>
          </w:tcPr>
          <w:p w14:paraId="3199200C" w14:textId="77777777" w:rsidR="005A5304" w:rsidRPr="008C3DA1" w:rsidRDefault="005A5304" w:rsidP="00D10C2F">
            <w:pPr>
              <w:rPr>
                <w:vertAlign w:val="subscript"/>
                <w:lang w:eastAsia="it-IT"/>
              </w:rPr>
            </w:pPr>
            <w:r w:rsidRPr="008C3DA1">
              <w:rPr>
                <w:lang w:eastAsia="it-IT"/>
              </w:rPr>
              <w:t>σ</w:t>
            </w:r>
            <w:r w:rsidRPr="008C3DA1">
              <w:rPr>
                <w:vertAlign w:val="subscript"/>
                <w:lang w:eastAsia="it-IT"/>
              </w:rPr>
              <w:t>y 0.2%</w:t>
            </w:r>
          </w:p>
          <w:p w14:paraId="5A6F46A6" w14:textId="77777777" w:rsidR="005A5304" w:rsidRPr="008C3DA1" w:rsidRDefault="005A5304" w:rsidP="00D10C2F">
            <w:pPr>
              <w:rPr>
                <w:lang w:eastAsia="it-IT"/>
              </w:rPr>
            </w:pPr>
            <w:r w:rsidRPr="008C3DA1">
              <w:rPr>
                <w:lang w:eastAsia="it-IT"/>
              </w:rPr>
              <w:t>[MPa]</w:t>
            </w:r>
          </w:p>
        </w:tc>
        <w:tc>
          <w:tcPr>
            <w:tcW w:w="560" w:type="pct"/>
            <w:tcBorders>
              <w:top w:val="single" w:sz="4" w:space="0" w:color="auto"/>
              <w:bottom w:val="single" w:sz="4" w:space="0" w:color="auto"/>
            </w:tcBorders>
            <w:noWrap/>
            <w:vAlign w:val="center"/>
          </w:tcPr>
          <w:p w14:paraId="79F6236C" w14:textId="77777777" w:rsidR="005A5304" w:rsidRPr="008C3DA1" w:rsidRDefault="005A5304" w:rsidP="00D10C2F">
            <w:pPr>
              <w:rPr>
                <w:lang w:eastAsia="it-IT"/>
              </w:rPr>
            </w:pPr>
            <w:r w:rsidRPr="008C3DA1">
              <w:rPr>
                <w:lang w:eastAsia="it-IT"/>
              </w:rPr>
              <w:t>ε</w:t>
            </w:r>
            <w:r w:rsidRPr="008C3DA1">
              <w:rPr>
                <w:vertAlign w:val="subscript"/>
                <w:lang w:eastAsia="it-IT"/>
              </w:rPr>
              <w:t>R</w:t>
            </w:r>
            <w:r w:rsidRPr="008C3DA1">
              <w:rPr>
                <w:lang w:eastAsia="it-IT"/>
              </w:rPr>
              <w:t xml:space="preserve"> %</w:t>
            </w:r>
          </w:p>
        </w:tc>
        <w:tc>
          <w:tcPr>
            <w:tcW w:w="927" w:type="pct"/>
            <w:tcBorders>
              <w:top w:val="single" w:sz="4" w:space="0" w:color="auto"/>
              <w:bottom w:val="single" w:sz="4" w:space="0" w:color="auto"/>
            </w:tcBorders>
            <w:noWrap/>
            <w:vAlign w:val="center"/>
          </w:tcPr>
          <w:p w14:paraId="72B9CD42" w14:textId="77777777" w:rsidR="005A5304" w:rsidRPr="008C3DA1" w:rsidRDefault="005A5304" w:rsidP="00D10C2F">
            <w:pPr>
              <w:rPr>
                <w:lang w:eastAsia="it-IT"/>
              </w:rPr>
            </w:pPr>
            <w:r w:rsidRPr="008C3DA1">
              <w:rPr>
                <w:lang w:eastAsia="it-IT"/>
              </w:rPr>
              <w:t>Hardness</w:t>
            </w:r>
          </w:p>
          <w:p w14:paraId="5D0453E3" w14:textId="77777777" w:rsidR="005A5304" w:rsidRPr="008C3DA1" w:rsidRDefault="005A5304" w:rsidP="00D10C2F">
            <w:pPr>
              <w:rPr>
                <w:lang w:eastAsia="it-IT"/>
              </w:rPr>
            </w:pPr>
            <w:r w:rsidRPr="008C3DA1">
              <w:rPr>
                <w:lang w:eastAsia="it-IT"/>
              </w:rPr>
              <w:t>HB</w:t>
            </w:r>
          </w:p>
        </w:tc>
      </w:tr>
      <w:tr w:rsidR="005A5304" w:rsidRPr="008C3DA1" w14:paraId="5CDADE8C" w14:textId="77777777" w:rsidTr="005A5304">
        <w:trPr>
          <w:trHeight w:val="340"/>
          <w:jc w:val="center"/>
        </w:trPr>
        <w:tc>
          <w:tcPr>
            <w:tcW w:w="1182" w:type="pct"/>
            <w:vMerge w:val="restart"/>
            <w:tcBorders>
              <w:top w:val="single" w:sz="4" w:space="0" w:color="auto"/>
            </w:tcBorders>
            <w:vAlign w:val="center"/>
          </w:tcPr>
          <w:p w14:paraId="688A01DE" w14:textId="77777777" w:rsidR="005A5304" w:rsidRPr="008C3DA1" w:rsidRDefault="005A5304" w:rsidP="00D10C2F">
            <w:r w:rsidRPr="008C3DA1">
              <w:t>GJS 700-2</w:t>
            </w:r>
          </w:p>
          <w:p w14:paraId="11768C59" w14:textId="77777777" w:rsidR="005A5304" w:rsidRPr="008C3DA1" w:rsidRDefault="005A5304" w:rsidP="00D10C2F">
            <w:r w:rsidRPr="008C3DA1">
              <w:t>Pearlitic</w:t>
            </w:r>
          </w:p>
        </w:tc>
        <w:tc>
          <w:tcPr>
            <w:tcW w:w="973" w:type="pct"/>
            <w:tcBorders>
              <w:top w:val="single" w:sz="4" w:space="0" w:color="auto"/>
            </w:tcBorders>
            <w:noWrap/>
            <w:vAlign w:val="center"/>
            <w:hideMark/>
          </w:tcPr>
          <w:p w14:paraId="0BF2FEFD" w14:textId="77777777" w:rsidR="005A5304" w:rsidRPr="008C3DA1" w:rsidRDefault="005A5304" w:rsidP="00D10C2F">
            <w:r w:rsidRPr="008C3DA1">
              <w:t>P-A</w:t>
            </w:r>
          </w:p>
        </w:tc>
        <w:tc>
          <w:tcPr>
            <w:tcW w:w="679" w:type="pct"/>
            <w:tcBorders>
              <w:top w:val="single" w:sz="4" w:space="0" w:color="auto"/>
            </w:tcBorders>
            <w:vAlign w:val="center"/>
          </w:tcPr>
          <w:p w14:paraId="042CDC6C" w14:textId="77777777" w:rsidR="005A5304" w:rsidRPr="008C3DA1" w:rsidRDefault="005A5304" w:rsidP="00D10C2F">
            <w:pPr>
              <w:rPr>
                <w:lang w:eastAsia="it-IT"/>
              </w:rPr>
            </w:pPr>
            <w:r w:rsidRPr="008C3DA1">
              <w:rPr>
                <w:lang w:eastAsia="it-IT"/>
              </w:rPr>
              <w:t>579</w:t>
            </w:r>
          </w:p>
        </w:tc>
        <w:tc>
          <w:tcPr>
            <w:tcW w:w="679" w:type="pct"/>
            <w:tcBorders>
              <w:top w:val="single" w:sz="4" w:space="0" w:color="auto"/>
            </w:tcBorders>
            <w:noWrap/>
            <w:vAlign w:val="center"/>
          </w:tcPr>
          <w:p w14:paraId="4810CAAA" w14:textId="77777777" w:rsidR="005A5304" w:rsidRPr="008C3DA1" w:rsidRDefault="005A5304" w:rsidP="00D10C2F">
            <w:pPr>
              <w:rPr>
                <w:lang w:eastAsia="it-IT"/>
              </w:rPr>
            </w:pPr>
            <w:r w:rsidRPr="008C3DA1">
              <w:rPr>
                <w:lang w:eastAsia="it-IT"/>
              </w:rPr>
              <w:t>364</w:t>
            </w:r>
          </w:p>
        </w:tc>
        <w:tc>
          <w:tcPr>
            <w:tcW w:w="560" w:type="pct"/>
            <w:tcBorders>
              <w:top w:val="single" w:sz="4" w:space="0" w:color="auto"/>
            </w:tcBorders>
            <w:noWrap/>
            <w:vAlign w:val="center"/>
          </w:tcPr>
          <w:p w14:paraId="473BB4C6" w14:textId="77777777" w:rsidR="005A5304" w:rsidRPr="008C3DA1" w:rsidRDefault="005A5304" w:rsidP="00D10C2F">
            <w:pPr>
              <w:rPr>
                <w:lang w:eastAsia="it-IT"/>
              </w:rPr>
            </w:pPr>
            <w:r w:rsidRPr="008C3DA1">
              <w:rPr>
                <w:lang w:eastAsia="it-IT"/>
              </w:rPr>
              <w:t>2.6</w:t>
            </w:r>
          </w:p>
        </w:tc>
        <w:tc>
          <w:tcPr>
            <w:tcW w:w="927" w:type="pct"/>
            <w:tcBorders>
              <w:top w:val="single" w:sz="4" w:space="0" w:color="auto"/>
            </w:tcBorders>
            <w:noWrap/>
            <w:vAlign w:val="center"/>
          </w:tcPr>
          <w:p w14:paraId="5892E1AD" w14:textId="77777777" w:rsidR="005A5304" w:rsidRPr="008C3DA1" w:rsidRDefault="005A5304" w:rsidP="00D10C2F">
            <w:pPr>
              <w:rPr>
                <w:lang w:eastAsia="it-IT"/>
              </w:rPr>
            </w:pPr>
            <w:r w:rsidRPr="008C3DA1">
              <w:rPr>
                <w:lang w:eastAsia="it-IT"/>
              </w:rPr>
              <w:t>220</w:t>
            </w:r>
          </w:p>
        </w:tc>
      </w:tr>
      <w:tr w:rsidR="005A5304" w:rsidRPr="008C3DA1" w14:paraId="7FDA222B" w14:textId="77777777" w:rsidTr="005A5304">
        <w:trPr>
          <w:trHeight w:val="340"/>
          <w:jc w:val="center"/>
        </w:trPr>
        <w:tc>
          <w:tcPr>
            <w:tcW w:w="1182" w:type="pct"/>
            <w:vMerge/>
            <w:vAlign w:val="center"/>
          </w:tcPr>
          <w:p w14:paraId="53988FAD" w14:textId="77777777" w:rsidR="005A5304" w:rsidRPr="008C3DA1" w:rsidRDefault="005A5304" w:rsidP="00D10C2F"/>
        </w:tc>
        <w:tc>
          <w:tcPr>
            <w:tcW w:w="973" w:type="pct"/>
            <w:noWrap/>
            <w:vAlign w:val="center"/>
            <w:hideMark/>
          </w:tcPr>
          <w:p w14:paraId="1ECCD27E" w14:textId="77777777" w:rsidR="005A5304" w:rsidRPr="008C3DA1" w:rsidRDefault="005A5304" w:rsidP="00D10C2F">
            <w:r w:rsidRPr="008C3DA1">
              <w:t>P-B</w:t>
            </w:r>
          </w:p>
        </w:tc>
        <w:tc>
          <w:tcPr>
            <w:tcW w:w="679" w:type="pct"/>
            <w:vAlign w:val="center"/>
          </w:tcPr>
          <w:p w14:paraId="32B3DBCE" w14:textId="77777777" w:rsidR="005A5304" w:rsidRPr="008C3DA1" w:rsidRDefault="005A5304" w:rsidP="00D10C2F">
            <w:pPr>
              <w:rPr>
                <w:lang w:eastAsia="it-IT"/>
              </w:rPr>
            </w:pPr>
            <w:r w:rsidRPr="008C3DA1">
              <w:rPr>
                <w:lang w:eastAsia="it-IT"/>
              </w:rPr>
              <w:t>513</w:t>
            </w:r>
          </w:p>
        </w:tc>
        <w:tc>
          <w:tcPr>
            <w:tcW w:w="679" w:type="pct"/>
            <w:noWrap/>
            <w:vAlign w:val="center"/>
          </w:tcPr>
          <w:p w14:paraId="390431DF" w14:textId="77777777" w:rsidR="005A5304" w:rsidRPr="008C3DA1" w:rsidRDefault="005A5304" w:rsidP="00D10C2F">
            <w:pPr>
              <w:rPr>
                <w:lang w:eastAsia="it-IT"/>
              </w:rPr>
            </w:pPr>
            <w:r w:rsidRPr="008C3DA1">
              <w:rPr>
                <w:lang w:eastAsia="it-IT"/>
              </w:rPr>
              <w:t>368</w:t>
            </w:r>
          </w:p>
        </w:tc>
        <w:tc>
          <w:tcPr>
            <w:tcW w:w="560" w:type="pct"/>
            <w:noWrap/>
            <w:vAlign w:val="center"/>
          </w:tcPr>
          <w:p w14:paraId="70FA0F27" w14:textId="77777777" w:rsidR="005A5304" w:rsidRPr="008C3DA1" w:rsidRDefault="005A5304" w:rsidP="00D10C2F">
            <w:pPr>
              <w:rPr>
                <w:lang w:eastAsia="it-IT"/>
              </w:rPr>
            </w:pPr>
            <w:r w:rsidRPr="008C3DA1">
              <w:rPr>
                <w:lang w:eastAsia="it-IT"/>
              </w:rPr>
              <w:t>1.9</w:t>
            </w:r>
          </w:p>
        </w:tc>
        <w:tc>
          <w:tcPr>
            <w:tcW w:w="927" w:type="pct"/>
            <w:noWrap/>
            <w:vAlign w:val="center"/>
          </w:tcPr>
          <w:p w14:paraId="44242E86" w14:textId="77777777" w:rsidR="005A5304" w:rsidRPr="008C3DA1" w:rsidRDefault="005A5304" w:rsidP="00D10C2F">
            <w:pPr>
              <w:rPr>
                <w:lang w:eastAsia="it-IT"/>
              </w:rPr>
            </w:pPr>
            <w:r w:rsidRPr="008C3DA1">
              <w:rPr>
                <w:lang w:eastAsia="it-IT"/>
              </w:rPr>
              <w:t>220</w:t>
            </w:r>
          </w:p>
        </w:tc>
      </w:tr>
      <w:tr w:rsidR="005A5304" w:rsidRPr="008C3DA1" w14:paraId="165B0AE3" w14:textId="77777777" w:rsidTr="005A5304">
        <w:trPr>
          <w:trHeight w:val="340"/>
          <w:jc w:val="center"/>
        </w:trPr>
        <w:tc>
          <w:tcPr>
            <w:tcW w:w="1182" w:type="pct"/>
            <w:vMerge/>
            <w:vAlign w:val="center"/>
          </w:tcPr>
          <w:p w14:paraId="6E5DCB99" w14:textId="77777777" w:rsidR="005A5304" w:rsidRPr="008C3DA1" w:rsidRDefault="005A5304" w:rsidP="00D10C2F"/>
        </w:tc>
        <w:tc>
          <w:tcPr>
            <w:tcW w:w="973" w:type="pct"/>
            <w:noWrap/>
            <w:vAlign w:val="center"/>
            <w:hideMark/>
          </w:tcPr>
          <w:p w14:paraId="1F588FB7" w14:textId="77777777" w:rsidR="005A5304" w:rsidRPr="008C3DA1" w:rsidRDefault="005A5304" w:rsidP="00D10C2F">
            <w:r w:rsidRPr="008C3DA1">
              <w:t>P-E</w:t>
            </w:r>
          </w:p>
        </w:tc>
        <w:tc>
          <w:tcPr>
            <w:tcW w:w="679" w:type="pct"/>
            <w:vAlign w:val="center"/>
          </w:tcPr>
          <w:p w14:paraId="238E1EF2" w14:textId="77777777" w:rsidR="005A5304" w:rsidRPr="008C3DA1" w:rsidRDefault="005A5304" w:rsidP="00D10C2F">
            <w:pPr>
              <w:rPr>
                <w:lang w:eastAsia="it-IT"/>
              </w:rPr>
            </w:pPr>
            <w:r w:rsidRPr="008C3DA1">
              <w:rPr>
                <w:lang w:eastAsia="it-IT"/>
              </w:rPr>
              <w:t>511</w:t>
            </w:r>
          </w:p>
        </w:tc>
        <w:tc>
          <w:tcPr>
            <w:tcW w:w="679" w:type="pct"/>
            <w:noWrap/>
            <w:vAlign w:val="center"/>
          </w:tcPr>
          <w:p w14:paraId="1E45FDFC" w14:textId="77777777" w:rsidR="005A5304" w:rsidRPr="008C3DA1" w:rsidRDefault="005A5304" w:rsidP="00D10C2F">
            <w:pPr>
              <w:rPr>
                <w:lang w:eastAsia="it-IT"/>
              </w:rPr>
            </w:pPr>
            <w:r w:rsidRPr="008C3DA1">
              <w:rPr>
                <w:lang w:eastAsia="it-IT"/>
              </w:rPr>
              <w:t>410</w:t>
            </w:r>
          </w:p>
        </w:tc>
        <w:tc>
          <w:tcPr>
            <w:tcW w:w="560" w:type="pct"/>
            <w:noWrap/>
            <w:vAlign w:val="center"/>
          </w:tcPr>
          <w:p w14:paraId="7E2D7EBD" w14:textId="77777777" w:rsidR="005A5304" w:rsidRPr="008C3DA1" w:rsidRDefault="005A5304" w:rsidP="00D10C2F">
            <w:pPr>
              <w:rPr>
                <w:lang w:eastAsia="it-IT"/>
              </w:rPr>
            </w:pPr>
            <w:r w:rsidRPr="008C3DA1">
              <w:rPr>
                <w:lang w:eastAsia="it-IT"/>
              </w:rPr>
              <w:t>2.0</w:t>
            </w:r>
          </w:p>
        </w:tc>
        <w:tc>
          <w:tcPr>
            <w:tcW w:w="927" w:type="pct"/>
            <w:noWrap/>
            <w:vAlign w:val="center"/>
          </w:tcPr>
          <w:p w14:paraId="326422D4" w14:textId="77777777" w:rsidR="005A5304" w:rsidRPr="008C3DA1" w:rsidRDefault="005A5304" w:rsidP="00D10C2F">
            <w:pPr>
              <w:rPr>
                <w:lang w:eastAsia="it-IT"/>
              </w:rPr>
            </w:pPr>
            <w:r w:rsidRPr="008C3DA1">
              <w:rPr>
                <w:lang w:eastAsia="it-IT"/>
              </w:rPr>
              <w:t>220</w:t>
            </w:r>
          </w:p>
        </w:tc>
      </w:tr>
      <w:tr w:rsidR="005A5304" w:rsidRPr="008C3DA1" w14:paraId="38E85CEB" w14:textId="77777777" w:rsidTr="005A5304">
        <w:trPr>
          <w:trHeight w:val="340"/>
          <w:jc w:val="center"/>
        </w:trPr>
        <w:tc>
          <w:tcPr>
            <w:tcW w:w="1182" w:type="pct"/>
            <w:vMerge/>
            <w:tcBorders>
              <w:bottom w:val="single" w:sz="4" w:space="0" w:color="auto"/>
            </w:tcBorders>
            <w:vAlign w:val="center"/>
          </w:tcPr>
          <w:p w14:paraId="3DBD6A47" w14:textId="77777777" w:rsidR="005A5304" w:rsidRPr="008C3DA1" w:rsidRDefault="005A5304" w:rsidP="00D10C2F"/>
        </w:tc>
        <w:tc>
          <w:tcPr>
            <w:tcW w:w="973" w:type="pct"/>
            <w:tcBorders>
              <w:bottom w:val="single" w:sz="4" w:space="0" w:color="auto"/>
            </w:tcBorders>
            <w:noWrap/>
            <w:vAlign w:val="center"/>
            <w:hideMark/>
          </w:tcPr>
          <w:p w14:paraId="26A2E808" w14:textId="77777777" w:rsidR="005A5304" w:rsidRPr="008C3DA1" w:rsidRDefault="005A5304" w:rsidP="00D10C2F">
            <w:r w:rsidRPr="008C3DA1">
              <w:t>P-C</w:t>
            </w:r>
          </w:p>
        </w:tc>
        <w:tc>
          <w:tcPr>
            <w:tcW w:w="679" w:type="pct"/>
            <w:tcBorders>
              <w:bottom w:val="single" w:sz="4" w:space="0" w:color="auto"/>
            </w:tcBorders>
            <w:vAlign w:val="center"/>
          </w:tcPr>
          <w:p w14:paraId="52AC4443" w14:textId="77777777" w:rsidR="005A5304" w:rsidRPr="008C3DA1" w:rsidRDefault="005A5304" w:rsidP="00D10C2F">
            <w:pPr>
              <w:rPr>
                <w:lang w:eastAsia="it-IT"/>
              </w:rPr>
            </w:pPr>
            <w:r w:rsidRPr="008C3DA1">
              <w:rPr>
                <w:lang w:eastAsia="it-IT"/>
              </w:rPr>
              <w:t>472</w:t>
            </w:r>
          </w:p>
        </w:tc>
        <w:tc>
          <w:tcPr>
            <w:tcW w:w="679" w:type="pct"/>
            <w:tcBorders>
              <w:bottom w:val="single" w:sz="4" w:space="0" w:color="auto"/>
            </w:tcBorders>
            <w:noWrap/>
            <w:vAlign w:val="center"/>
          </w:tcPr>
          <w:p w14:paraId="35C39183" w14:textId="77777777" w:rsidR="005A5304" w:rsidRPr="008C3DA1" w:rsidRDefault="005A5304" w:rsidP="00D10C2F">
            <w:pPr>
              <w:rPr>
                <w:lang w:eastAsia="it-IT"/>
              </w:rPr>
            </w:pPr>
            <w:r w:rsidRPr="008C3DA1">
              <w:rPr>
                <w:lang w:eastAsia="it-IT"/>
              </w:rPr>
              <w:t>320</w:t>
            </w:r>
          </w:p>
        </w:tc>
        <w:tc>
          <w:tcPr>
            <w:tcW w:w="560" w:type="pct"/>
            <w:tcBorders>
              <w:bottom w:val="single" w:sz="4" w:space="0" w:color="auto"/>
            </w:tcBorders>
            <w:noWrap/>
            <w:vAlign w:val="center"/>
          </w:tcPr>
          <w:p w14:paraId="2AB219E5" w14:textId="77777777" w:rsidR="005A5304" w:rsidRPr="008C3DA1" w:rsidRDefault="005A5304" w:rsidP="00D10C2F">
            <w:pPr>
              <w:rPr>
                <w:lang w:eastAsia="it-IT"/>
              </w:rPr>
            </w:pPr>
            <w:r w:rsidRPr="008C3DA1">
              <w:rPr>
                <w:lang w:eastAsia="it-IT"/>
              </w:rPr>
              <w:t>3.1</w:t>
            </w:r>
          </w:p>
        </w:tc>
        <w:tc>
          <w:tcPr>
            <w:tcW w:w="927" w:type="pct"/>
            <w:tcBorders>
              <w:bottom w:val="single" w:sz="4" w:space="0" w:color="auto"/>
            </w:tcBorders>
            <w:noWrap/>
            <w:vAlign w:val="center"/>
          </w:tcPr>
          <w:p w14:paraId="0D982EBA" w14:textId="77777777" w:rsidR="005A5304" w:rsidRPr="008C3DA1" w:rsidRDefault="005A5304" w:rsidP="00D10C2F">
            <w:pPr>
              <w:rPr>
                <w:lang w:eastAsia="it-IT"/>
              </w:rPr>
            </w:pPr>
            <w:r w:rsidRPr="008C3DA1">
              <w:rPr>
                <w:lang w:eastAsia="it-IT"/>
              </w:rPr>
              <w:t>200</w:t>
            </w:r>
          </w:p>
        </w:tc>
      </w:tr>
      <w:tr w:rsidR="005A5304" w:rsidRPr="008C3DA1" w14:paraId="7A5417FA" w14:textId="77777777" w:rsidTr="005A5304">
        <w:trPr>
          <w:trHeight w:val="414"/>
          <w:jc w:val="center"/>
        </w:trPr>
        <w:tc>
          <w:tcPr>
            <w:tcW w:w="1182" w:type="pct"/>
            <w:vMerge w:val="restart"/>
            <w:tcBorders>
              <w:top w:val="single" w:sz="4" w:space="0" w:color="auto"/>
            </w:tcBorders>
            <w:vAlign w:val="center"/>
          </w:tcPr>
          <w:p w14:paraId="454176FE" w14:textId="77777777" w:rsidR="005A5304" w:rsidRPr="008C3DA1" w:rsidRDefault="005A5304" w:rsidP="00D10C2F">
            <w:r w:rsidRPr="008C3DA1">
              <w:t>GJS 400-18 LT Ferritic</w:t>
            </w:r>
          </w:p>
        </w:tc>
        <w:tc>
          <w:tcPr>
            <w:tcW w:w="973" w:type="pct"/>
            <w:vMerge w:val="restart"/>
            <w:tcBorders>
              <w:top w:val="single" w:sz="4" w:space="0" w:color="auto"/>
            </w:tcBorders>
            <w:noWrap/>
            <w:vAlign w:val="center"/>
            <w:hideMark/>
          </w:tcPr>
          <w:p w14:paraId="7B7EBD05" w14:textId="77777777" w:rsidR="005A5304" w:rsidRPr="008C3DA1" w:rsidRDefault="005A5304" w:rsidP="00D10C2F">
            <w:r w:rsidRPr="008C3DA1">
              <w:t>F-F</w:t>
            </w:r>
          </w:p>
        </w:tc>
        <w:tc>
          <w:tcPr>
            <w:tcW w:w="679" w:type="pct"/>
            <w:vMerge w:val="restart"/>
            <w:tcBorders>
              <w:top w:val="single" w:sz="4" w:space="0" w:color="auto"/>
            </w:tcBorders>
            <w:vAlign w:val="center"/>
          </w:tcPr>
          <w:p w14:paraId="48266559" w14:textId="77777777" w:rsidR="005A5304" w:rsidRPr="008C3DA1" w:rsidRDefault="005A5304" w:rsidP="00D10C2F">
            <w:r w:rsidRPr="008C3DA1">
              <w:t>383</w:t>
            </w:r>
          </w:p>
        </w:tc>
        <w:tc>
          <w:tcPr>
            <w:tcW w:w="679" w:type="pct"/>
            <w:vMerge w:val="restart"/>
            <w:tcBorders>
              <w:top w:val="single" w:sz="4" w:space="0" w:color="auto"/>
            </w:tcBorders>
            <w:noWrap/>
            <w:vAlign w:val="center"/>
          </w:tcPr>
          <w:p w14:paraId="040ADCFB" w14:textId="77777777" w:rsidR="005A5304" w:rsidRPr="008C3DA1" w:rsidRDefault="005A5304" w:rsidP="00D10C2F">
            <w:r w:rsidRPr="008C3DA1">
              <w:t>250</w:t>
            </w:r>
          </w:p>
        </w:tc>
        <w:tc>
          <w:tcPr>
            <w:tcW w:w="560" w:type="pct"/>
            <w:vMerge w:val="restart"/>
            <w:tcBorders>
              <w:top w:val="single" w:sz="4" w:space="0" w:color="auto"/>
            </w:tcBorders>
            <w:noWrap/>
            <w:vAlign w:val="center"/>
          </w:tcPr>
          <w:p w14:paraId="2FCC2DE6" w14:textId="77777777" w:rsidR="005A5304" w:rsidRPr="008C3DA1" w:rsidRDefault="005A5304" w:rsidP="00D10C2F">
            <w:r w:rsidRPr="008C3DA1">
              <w:t>19.9</w:t>
            </w:r>
          </w:p>
        </w:tc>
        <w:tc>
          <w:tcPr>
            <w:tcW w:w="927" w:type="pct"/>
            <w:vMerge w:val="restart"/>
            <w:tcBorders>
              <w:top w:val="single" w:sz="4" w:space="0" w:color="auto"/>
            </w:tcBorders>
            <w:noWrap/>
            <w:vAlign w:val="center"/>
          </w:tcPr>
          <w:p w14:paraId="4709AA8B" w14:textId="77777777" w:rsidR="005A5304" w:rsidRPr="008C3DA1" w:rsidRDefault="005A5304" w:rsidP="00D10C2F">
            <w:r w:rsidRPr="008C3DA1">
              <w:t>150</w:t>
            </w:r>
          </w:p>
        </w:tc>
      </w:tr>
      <w:tr w:rsidR="005A5304" w:rsidRPr="008C3DA1" w14:paraId="75EA1F48" w14:textId="77777777" w:rsidTr="005A5304">
        <w:trPr>
          <w:trHeight w:val="414"/>
          <w:jc w:val="center"/>
        </w:trPr>
        <w:tc>
          <w:tcPr>
            <w:tcW w:w="1182" w:type="pct"/>
            <w:vMerge/>
            <w:vAlign w:val="center"/>
          </w:tcPr>
          <w:p w14:paraId="0728BCE6" w14:textId="77777777" w:rsidR="005A5304" w:rsidRPr="008C3DA1" w:rsidRDefault="005A5304" w:rsidP="00D10C2F"/>
        </w:tc>
        <w:tc>
          <w:tcPr>
            <w:tcW w:w="973" w:type="pct"/>
            <w:vMerge/>
            <w:noWrap/>
            <w:vAlign w:val="center"/>
          </w:tcPr>
          <w:p w14:paraId="40E36666" w14:textId="77777777" w:rsidR="005A5304" w:rsidRPr="008C3DA1" w:rsidRDefault="005A5304" w:rsidP="00D10C2F"/>
        </w:tc>
        <w:tc>
          <w:tcPr>
            <w:tcW w:w="679" w:type="pct"/>
            <w:vMerge/>
            <w:vAlign w:val="center"/>
          </w:tcPr>
          <w:p w14:paraId="6EDC1C49" w14:textId="77777777" w:rsidR="005A5304" w:rsidRPr="008C3DA1" w:rsidRDefault="005A5304" w:rsidP="00D10C2F"/>
        </w:tc>
        <w:tc>
          <w:tcPr>
            <w:tcW w:w="679" w:type="pct"/>
            <w:vMerge/>
            <w:noWrap/>
            <w:vAlign w:val="center"/>
          </w:tcPr>
          <w:p w14:paraId="0D36166E" w14:textId="77777777" w:rsidR="005A5304" w:rsidRPr="008C3DA1" w:rsidRDefault="005A5304" w:rsidP="00D10C2F"/>
        </w:tc>
        <w:tc>
          <w:tcPr>
            <w:tcW w:w="560" w:type="pct"/>
            <w:vMerge/>
            <w:noWrap/>
            <w:vAlign w:val="center"/>
          </w:tcPr>
          <w:p w14:paraId="6F0741D1" w14:textId="77777777" w:rsidR="005A5304" w:rsidRPr="008C3DA1" w:rsidRDefault="005A5304" w:rsidP="00D10C2F"/>
        </w:tc>
        <w:tc>
          <w:tcPr>
            <w:tcW w:w="927" w:type="pct"/>
            <w:vMerge/>
            <w:noWrap/>
            <w:vAlign w:val="center"/>
          </w:tcPr>
          <w:p w14:paraId="0474D030" w14:textId="77777777" w:rsidR="005A5304" w:rsidRPr="008C3DA1" w:rsidRDefault="005A5304" w:rsidP="00D10C2F"/>
        </w:tc>
      </w:tr>
      <w:tr w:rsidR="005A5304" w:rsidRPr="008C3DA1" w14:paraId="7A879E5D" w14:textId="77777777" w:rsidTr="005A5304">
        <w:trPr>
          <w:trHeight w:val="414"/>
          <w:jc w:val="center"/>
        </w:trPr>
        <w:tc>
          <w:tcPr>
            <w:tcW w:w="1182" w:type="pct"/>
            <w:vMerge/>
            <w:tcBorders>
              <w:bottom w:val="single" w:sz="4" w:space="0" w:color="auto"/>
            </w:tcBorders>
            <w:vAlign w:val="center"/>
          </w:tcPr>
          <w:p w14:paraId="31BEFCA7" w14:textId="77777777" w:rsidR="005A5304" w:rsidRPr="008C3DA1" w:rsidRDefault="005A5304" w:rsidP="00D10C2F"/>
        </w:tc>
        <w:tc>
          <w:tcPr>
            <w:tcW w:w="973" w:type="pct"/>
            <w:vMerge/>
            <w:tcBorders>
              <w:bottom w:val="single" w:sz="4" w:space="0" w:color="auto"/>
            </w:tcBorders>
            <w:noWrap/>
            <w:vAlign w:val="center"/>
          </w:tcPr>
          <w:p w14:paraId="06EF50F0" w14:textId="77777777" w:rsidR="005A5304" w:rsidRPr="008C3DA1" w:rsidRDefault="005A5304" w:rsidP="00D10C2F"/>
        </w:tc>
        <w:tc>
          <w:tcPr>
            <w:tcW w:w="679" w:type="pct"/>
            <w:vMerge/>
            <w:tcBorders>
              <w:bottom w:val="single" w:sz="4" w:space="0" w:color="auto"/>
            </w:tcBorders>
            <w:vAlign w:val="center"/>
          </w:tcPr>
          <w:p w14:paraId="2600B87E" w14:textId="77777777" w:rsidR="005A5304" w:rsidRPr="008C3DA1" w:rsidRDefault="005A5304" w:rsidP="00D10C2F"/>
        </w:tc>
        <w:tc>
          <w:tcPr>
            <w:tcW w:w="679" w:type="pct"/>
            <w:vMerge/>
            <w:tcBorders>
              <w:bottom w:val="single" w:sz="4" w:space="0" w:color="auto"/>
            </w:tcBorders>
            <w:noWrap/>
            <w:vAlign w:val="center"/>
          </w:tcPr>
          <w:p w14:paraId="04B2812F" w14:textId="77777777" w:rsidR="005A5304" w:rsidRPr="008C3DA1" w:rsidRDefault="005A5304" w:rsidP="00D10C2F"/>
        </w:tc>
        <w:tc>
          <w:tcPr>
            <w:tcW w:w="560" w:type="pct"/>
            <w:vMerge/>
            <w:tcBorders>
              <w:bottom w:val="single" w:sz="4" w:space="0" w:color="auto"/>
            </w:tcBorders>
            <w:noWrap/>
            <w:vAlign w:val="center"/>
          </w:tcPr>
          <w:p w14:paraId="4F129F85" w14:textId="77777777" w:rsidR="005A5304" w:rsidRPr="008C3DA1" w:rsidRDefault="005A5304" w:rsidP="00D10C2F"/>
        </w:tc>
        <w:tc>
          <w:tcPr>
            <w:tcW w:w="927" w:type="pct"/>
            <w:vMerge/>
            <w:tcBorders>
              <w:bottom w:val="single" w:sz="4" w:space="0" w:color="auto"/>
            </w:tcBorders>
            <w:noWrap/>
            <w:vAlign w:val="center"/>
          </w:tcPr>
          <w:p w14:paraId="187E9B0B" w14:textId="77777777" w:rsidR="005A5304" w:rsidRPr="008C3DA1" w:rsidRDefault="005A5304" w:rsidP="00D10C2F"/>
        </w:tc>
      </w:tr>
      <w:tr w:rsidR="005A5304" w:rsidRPr="008C3DA1" w14:paraId="12F1B2FE" w14:textId="77777777" w:rsidTr="005A5304">
        <w:trPr>
          <w:trHeight w:val="340"/>
          <w:jc w:val="center"/>
        </w:trPr>
        <w:tc>
          <w:tcPr>
            <w:tcW w:w="1182" w:type="pct"/>
            <w:vMerge w:val="restart"/>
            <w:tcBorders>
              <w:top w:val="single" w:sz="4" w:space="0" w:color="auto"/>
            </w:tcBorders>
            <w:vAlign w:val="center"/>
          </w:tcPr>
          <w:p w14:paraId="3FD35C95" w14:textId="77777777" w:rsidR="005A5304" w:rsidRPr="008C3DA1" w:rsidRDefault="005A5304" w:rsidP="00D10C2F">
            <w:r w:rsidRPr="008C3DA1">
              <w:t>GJS 400-18</w:t>
            </w:r>
          </w:p>
          <w:p w14:paraId="2A939147" w14:textId="77777777" w:rsidR="005A5304" w:rsidRPr="008C3DA1" w:rsidRDefault="005A5304" w:rsidP="00D10C2F">
            <w:r w:rsidRPr="008C3DA1">
              <w:t>Ferritic</w:t>
            </w:r>
          </w:p>
        </w:tc>
        <w:tc>
          <w:tcPr>
            <w:tcW w:w="973" w:type="pct"/>
            <w:tcBorders>
              <w:top w:val="single" w:sz="4" w:space="0" w:color="auto"/>
            </w:tcBorders>
            <w:noWrap/>
            <w:vAlign w:val="center"/>
          </w:tcPr>
          <w:p w14:paraId="7A391FC4" w14:textId="77777777" w:rsidR="005A5304" w:rsidRPr="008C3DA1" w:rsidRDefault="005A5304" w:rsidP="00D10C2F">
            <w:r w:rsidRPr="008C3DA1">
              <w:t>F-Chunky</w:t>
            </w:r>
          </w:p>
        </w:tc>
        <w:tc>
          <w:tcPr>
            <w:tcW w:w="679" w:type="pct"/>
            <w:tcBorders>
              <w:top w:val="single" w:sz="4" w:space="0" w:color="auto"/>
            </w:tcBorders>
            <w:vAlign w:val="center"/>
          </w:tcPr>
          <w:p w14:paraId="7C848D46" w14:textId="77777777" w:rsidR="005A5304" w:rsidRPr="008C3DA1" w:rsidRDefault="005A5304" w:rsidP="00D10C2F">
            <w:pPr>
              <w:rPr>
                <w:lang w:eastAsia="it-IT"/>
              </w:rPr>
            </w:pPr>
            <w:r w:rsidRPr="008C3DA1">
              <w:rPr>
                <w:lang w:eastAsia="it-IT"/>
              </w:rPr>
              <w:t>321</w:t>
            </w:r>
          </w:p>
        </w:tc>
        <w:tc>
          <w:tcPr>
            <w:tcW w:w="679" w:type="pct"/>
            <w:tcBorders>
              <w:top w:val="single" w:sz="4" w:space="0" w:color="auto"/>
            </w:tcBorders>
            <w:noWrap/>
            <w:vAlign w:val="center"/>
          </w:tcPr>
          <w:p w14:paraId="042CA600" w14:textId="77777777" w:rsidR="005A5304" w:rsidRPr="008C3DA1" w:rsidRDefault="005A5304" w:rsidP="00D10C2F">
            <w:pPr>
              <w:rPr>
                <w:lang w:eastAsia="it-IT"/>
              </w:rPr>
            </w:pPr>
            <w:r w:rsidRPr="008C3DA1">
              <w:rPr>
                <w:lang w:eastAsia="it-IT"/>
              </w:rPr>
              <w:t>265</w:t>
            </w:r>
          </w:p>
        </w:tc>
        <w:tc>
          <w:tcPr>
            <w:tcW w:w="560" w:type="pct"/>
            <w:tcBorders>
              <w:top w:val="single" w:sz="4" w:space="0" w:color="auto"/>
            </w:tcBorders>
            <w:noWrap/>
            <w:vAlign w:val="center"/>
          </w:tcPr>
          <w:p w14:paraId="3FE9134F" w14:textId="77777777" w:rsidR="005A5304" w:rsidRPr="008C3DA1" w:rsidRDefault="005A5304" w:rsidP="00D10C2F">
            <w:pPr>
              <w:rPr>
                <w:lang w:eastAsia="it-IT"/>
              </w:rPr>
            </w:pPr>
            <w:r w:rsidRPr="008C3DA1">
              <w:rPr>
                <w:lang w:eastAsia="it-IT"/>
              </w:rPr>
              <w:t>3.4</w:t>
            </w:r>
          </w:p>
        </w:tc>
        <w:tc>
          <w:tcPr>
            <w:tcW w:w="927" w:type="pct"/>
            <w:tcBorders>
              <w:top w:val="single" w:sz="4" w:space="0" w:color="auto"/>
            </w:tcBorders>
            <w:noWrap/>
            <w:vAlign w:val="center"/>
          </w:tcPr>
          <w:p w14:paraId="6B969836" w14:textId="77777777" w:rsidR="005A5304" w:rsidRPr="008C3DA1" w:rsidRDefault="005A5304" w:rsidP="00D10C2F">
            <w:pPr>
              <w:rPr>
                <w:lang w:eastAsia="it-IT"/>
              </w:rPr>
            </w:pPr>
            <w:r w:rsidRPr="008C3DA1">
              <w:rPr>
                <w:lang w:eastAsia="it-IT"/>
              </w:rPr>
              <w:t>145</w:t>
            </w:r>
          </w:p>
        </w:tc>
      </w:tr>
      <w:tr w:rsidR="005A5304" w:rsidRPr="008C3DA1" w14:paraId="28CB7600" w14:textId="77777777" w:rsidTr="005A5304">
        <w:trPr>
          <w:trHeight w:val="340"/>
          <w:jc w:val="center"/>
        </w:trPr>
        <w:tc>
          <w:tcPr>
            <w:tcW w:w="1182" w:type="pct"/>
            <w:vMerge/>
            <w:tcBorders>
              <w:bottom w:val="single" w:sz="4" w:space="0" w:color="auto"/>
            </w:tcBorders>
            <w:vAlign w:val="center"/>
          </w:tcPr>
          <w:p w14:paraId="5D6C8892" w14:textId="77777777" w:rsidR="005A5304" w:rsidRPr="008C3DA1" w:rsidRDefault="005A5304" w:rsidP="00D10C2F"/>
        </w:tc>
        <w:tc>
          <w:tcPr>
            <w:tcW w:w="973" w:type="pct"/>
            <w:tcBorders>
              <w:bottom w:val="single" w:sz="4" w:space="0" w:color="auto"/>
            </w:tcBorders>
            <w:noWrap/>
            <w:vAlign w:val="center"/>
          </w:tcPr>
          <w:p w14:paraId="27C04220" w14:textId="77777777" w:rsidR="005A5304" w:rsidRPr="008C3DA1" w:rsidRDefault="005A5304" w:rsidP="00D10C2F">
            <w:r w:rsidRPr="008C3DA1">
              <w:t>F-Good</w:t>
            </w:r>
          </w:p>
        </w:tc>
        <w:tc>
          <w:tcPr>
            <w:tcW w:w="679" w:type="pct"/>
            <w:tcBorders>
              <w:bottom w:val="single" w:sz="4" w:space="0" w:color="auto"/>
            </w:tcBorders>
            <w:vAlign w:val="center"/>
          </w:tcPr>
          <w:p w14:paraId="15B58D7C" w14:textId="77777777" w:rsidR="005A5304" w:rsidRPr="008C3DA1" w:rsidRDefault="005A5304" w:rsidP="00D10C2F">
            <w:pPr>
              <w:rPr>
                <w:lang w:eastAsia="it-IT"/>
              </w:rPr>
            </w:pPr>
            <w:r w:rsidRPr="008C3DA1">
              <w:rPr>
                <w:lang w:eastAsia="it-IT"/>
              </w:rPr>
              <w:t>378</w:t>
            </w:r>
          </w:p>
        </w:tc>
        <w:tc>
          <w:tcPr>
            <w:tcW w:w="679" w:type="pct"/>
            <w:tcBorders>
              <w:bottom w:val="single" w:sz="4" w:space="0" w:color="auto"/>
            </w:tcBorders>
            <w:noWrap/>
            <w:vAlign w:val="center"/>
          </w:tcPr>
          <w:p w14:paraId="710188F0" w14:textId="77777777" w:rsidR="005A5304" w:rsidRPr="008C3DA1" w:rsidRDefault="005A5304" w:rsidP="00D10C2F">
            <w:pPr>
              <w:rPr>
                <w:lang w:eastAsia="it-IT"/>
              </w:rPr>
            </w:pPr>
            <w:r w:rsidRPr="008C3DA1">
              <w:rPr>
                <w:lang w:eastAsia="it-IT"/>
              </w:rPr>
              <w:t>267</w:t>
            </w:r>
          </w:p>
        </w:tc>
        <w:tc>
          <w:tcPr>
            <w:tcW w:w="560" w:type="pct"/>
            <w:tcBorders>
              <w:bottom w:val="single" w:sz="4" w:space="0" w:color="auto"/>
            </w:tcBorders>
            <w:noWrap/>
            <w:vAlign w:val="center"/>
          </w:tcPr>
          <w:p w14:paraId="62EF568C" w14:textId="77777777" w:rsidR="005A5304" w:rsidRPr="008C3DA1" w:rsidRDefault="005A5304" w:rsidP="00D10C2F">
            <w:pPr>
              <w:rPr>
                <w:lang w:eastAsia="it-IT"/>
              </w:rPr>
            </w:pPr>
            <w:r w:rsidRPr="008C3DA1">
              <w:rPr>
                <w:lang w:eastAsia="it-IT"/>
              </w:rPr>
              <w:t>11.5</w:t>
            </w:r>
          </w:p>
        </w:tc>
        <w:tc>
          <w:tcPr>
            <w:tcW w:w="927" w:type="pct"/>
            <w:tcBorders>
              <w:bottom w:val="single" w:sz="4" w:space="0" w:color="auto"/>
            </w:tcBorders>
            <w:noWrap/>
            <w:vAlign w:val="center"/>
          </w:tcPr>
          <w:p w14:paraId="12D82057" w14:textId="77777777" w:rsidR="005A5304" w:rsidRPr="008C3DA1" w:rsidRDefault="005A5304" w:rsidP="00D10C2F">
            <w:pPr>
              <w:rPr>
                <w:lang w:eastAsia="it-IT"/>
              </w:rPr>
            </w:pPr>
            <w:r w:rsidRPr="008C3DA1">
              <w:rPr>
                <w:lang w:eastAsia="it-IT"/>
              </w:rPr>
              <w:t>145</w:t>
            </w:r>
          </w:p>
        </w:tc>
      </w:tr>
      <w:tr w:rsidR="005A5304" w:rsidRPr="008C3DA1" w14:paraId="494F85C8" w14:textId="77777777" w:rsidTr="005A5304">
        <w:trPr>
          <w:trHeight w:val="340"/>
          <w:jc w:val="center"/>
        </w:trPr>
        <w:tc>
          <w:tcPr>
            <w:tcW w:w="1182" w:type="pct"/>
            <w:vMerge w:val="restart"/>
            <w:vAlign w:val="center"/>
          </w:tcPr>
          <w:p w14:paraId="207AB525" w14:textId="77777777" w:rsidR="005A5304" w:rsidRPr="008C3DA1" w:rsidRDefault="005A5304" w:rsidP="00D10C2F">
            <w:r w:rsidRPr="008C3DA1">
              <w:t>SSF DI</w:t>
            </w:r>
          </w:p>
          <w:p w14:paraId="1E84096F" w14:textId="77777777" w:rsidR="005A5304" w:rsidRPr="008C3DA1" w:rsidRDefault="005A5304" w:rsidP="00D10C2F"/>
          <w:p w14:paraId="4A6ABB9E" w14:textId="77777777" w:rsidR="005A5304" w:rsidRPr="008C3DA1" w:rsidRDefault="005A5304" w:rsidP="00D10C2F">
            <w:r w:rsidRPr="008C3DA1">
              <w:t>Solution strengthened ferritic</w:t>
            </w:r>
          </w:p>
        </w:tc>
        <w:tc>
          <w:tcPr>
            <w:tcW w:w="973" w:type="pct"/>
            <w:noWrap/>
            <w:vAlign w:val="center"/>
            <w:hideMark/>
          </w:tcPr>
          <w:p w14:paraId="7BAC837F" w14:textId="77777777" w:rsidR="005A5304" w:rsidRPr="008C3DA1" w:rsidRDefault="005A5304" w:rsidP="00D10C2F">
            <w:r w:rsidRPr="008C3DA1">
              <w:t>S-D</w:t>
            </w:r>
          </w:p>
        </w:tc>
        <w:tc>
          <w:tcPr>
            <w:tcW w:w="679" w:type="pct"/>
            <w:vAlign w:val="center"/>
          </w:tcPr>
          <w:p w14:paraId="243D9CF1" w14:textId="77777777" w:rsidR="005A5304" w:rsidRPr="008C3DA1" w:rsidRDefault="005A5304" w:rsidP="00D10C2F">
            <w:pPr>
              <w:rPr>
                <w:lang w:eastAsia="it-IT"/>
              </w:rPr>
            </w:pPr>
            <w:r w:rsidRPr="008C3DA1">
              <w:rPr>
                <w:lang w:eastAsia="it-IT"/>
              </w:rPr>
              <w:t>485</w:t>
            </w:r>
          </w:p>
        </w:tc>
        <w:tc>
          <w:tcPr>
            <w:tcW w:w="679" w:type="pct"/>
            <w:noWrap/>
            <w:vAlign w:val="center"/>
          </w:tcPr>
          <w:p w14:paraId="6ABAA27D" w14:textId="77777777" w:rsidR="005A5304" w:rsidRPr="008C3DA1" w:rsidRDefault="005A5304" w:rsidP="00D10C2F">
            <w:pPr>
              <w:rPr>
                <w:lang w:eastAsia="it-IT"/>
              </w:rPr>
            </w:pPr>
            <w:r w:rsidRPr="008C3DA1">
              <w:rPr>
                <w:lang w:eastAsia="it-IT"/>
              </w:rPr>
              <w:t>381</w:t>
            </w:r>
          </w:p>
        </w:tc>
        <w:tc>
          <w:tcPr>
            <w:tcW w:w="560" w:type="pct"/>
            <w:noWrap/>
            <w:vAlign w:val="center"/>
          </w:tcPr>
          <w:p w14:paraId="14F8868E" w14:textId="77777777" w:rsidR="005A5304" w:rsidRPr="008C3DA1" w:rsidRDefault="005A5304" w:rsidP="00D10C2F">
            <w:pPr>
              <w:rPr>
                <w:lang w:eastAsia="it-IT"/>
              </w:rPr>
            </w:pPr>
            <w:r w:rsidRPr="008C3DA1">
              <w:rPr>
                <w:lang w:eastAsia="it-IT"/>
              </w:rPr>
              <w:t>17.8</w:t>
            </w:r>
          </w:p>
        </w:tc>
        <w:tc>
          <w:tcPr>
            <w:tcW w:w="927" w:type="pct"/>
            <w:noWrap/>
            <w:vAlign w:val="center"/>
          </w:tcPr>
          <w:p w14:paraId="1D4EB3B4" w14:textId="77777777" w:rsidR="005A5304" w:rsidRPr="008C3DA1" w:rsidRDefault="005A5304" w:rsidP="00D10C2F">
            <w:pPr>
              <w:rPr>
                <w:lang w:eastAsia="it-IT"/>
              </w:rPr>
            </w:pPr>
            <w:r w:rsidRPr="008C3DA1">
              <w:rPr>
                <w:lang w:eastAsia="it-IT"/>
              </w:rPr>
              <w:t>190</w:t>
            </w:r>
          </w:p>
        </w:tc>
      </w:tr>
      <w:tr w:rsidR="005A5304" w:rsidRPr="008C3DA1" w14:paraId="6D85D023" w14:textId="77777777" w:rsidTr="005A5304">
        <w:trPr>
          <w:trHeight w:val="340"/>
          <w:jc w:val="center"/>
        </w:trPr>
        <w:tc>
          <w:tcPr>
            <w:tcW w:w="1182" w:type="pct"/>
            <w:vMerge/>
            <w:vAlign w:val="center"/>
          </w:tcPr>
          <w:p w14:paraId="0ACC1B08" w14:textId="77777777" w:rsidR="005A5304" w:rsidRPr="008C3DA1" w:rsidRDefault="005A5304" w:rsidP="00D10C2F"/>
        </w:tc>
        <w:tc>
          <w:tcPr>
            <w:tcW w:w="973" w:type="pct"/>
            <w:noWrap/>
            <w:vAlign w:val="center"/>
            <w:hideMark/>
          </w:tcPr>
          <w:p w14:paraId="5335BF6C" w14:textId="77777777" w:rsidR="005A5304" w:rsidRPr="008C3DA1" w:rsidRDefault="005A5304" w:rsidP="00D10C2F">
            <w:r w:rsidRPr="008C3DA1">
              <w:t>S-G</w:t>
            </w:r>
          </w:p>
        </w:tc>
        <w:tc>
          <w:tcPr>
            <w:tcW w:w="679" w:type="pct"/>
            <w:vAlign w:val="center"/>
          </w:tcPr>
          <w:p w14:paraId="4FFD70F1" w14:textId="77777777" w:rsidR="005A5304" w:rsidRPr="008C3DA1" w:rsidRDefault="005A5304" w:rsidP="00D10C2F">
            <w:pPr>
              <w:rPr>
                <w:lang w:eastAsia="it-IT"/>
              </w:rPr>
            </w:pPr>
            <w:r w:rsidRPr="008C3DA1">
              <w:rPr>
                <w:lang w:eastAsia="it-IT"/>
              </w:rPr>
              <w:t>511</w:t>
            </w:r>
          </w:p>
        </w:tc>
        <w:tc>
          <w:tcPr>
            <w:tcW w:w="679" w:type="pct"/>
            <w:noWrap/>
            <w:vAlign w:val="center"/>
          </w:tcPr>
          <w:p w14:paraId="48E2BE2B" w14:textId="77777777" w:rsidR="005A5304" w:rsidRPr="008C3DA1" w:rsidRDefault="005A5304" w:rsidP="00D10C2F">
            <w:pPr>
              <w:rPr>
                <w:lang w:eastAsia="it-IT"/>
              </w:rPr>
            </w:pPr>
            <w:r w:rsidRPr="008C3DA1">
              <w:rPr>
                <w:lang w:eastAsia="it-IT"/>
              </w:rPr>
              <w:t>412</w:t>
            </w:r>
          </w:p>
        </w:tc>
        <w:tc>
          <w:tcPr>
            <w:tcW w:w="560" w:type="pct"/>
            <w:noWrap/>
            <w:vAlign w:val="center"/>
          </w:tcPr>
          <w:p w14:paraId="3DA651AF" w14:textId="77777777" w:rsidR="005A5304" w:rsidRPr="008C3DA1" w:rsidRDefault="005A5304" w:rsidP="00D10C2F">
            <w:pPr>
              <w:rPr>
                <w:lang w:eastAsia="it-IT"/>
              </w:rPr>
            </w:pPr>
            <w:r w:rsidRPr="008C3DA1">
              <w:rPr>
                <w:lang w:eastAsia="it-IT"/>
              </w:rPr>
              <w:t>15.4</w:t>
            </w:r>
          </w:p>
        </w:tc>
        <w:tc>
          <w:tcPr>
            <w:tcW w:w="927" w:type="pct"/>
            <w:noWrap/>
            <w:vAlign w:val="center"/>
          </w:tcPr>
          <w:p w14:paraId="30988D27" w14:textId="77777777" w:rsidR="005A5304" w:rsidRPr="008C3DA1" w:rsidRDefault="005A5304" w:rsidP="00D10C2F">
            <w:pPr>
              <w:rPr>
                <w:lang w:eastAsia="it-IT"/>
              </w:rPr>
            </w:pPr>
            <w:r w:rsidRPr="008C3DA1">
              <w:rPr>
                <w:lang w:eastAsia="it-IT"/>
              </w:rPr>
              <w:t>195</w:t>
            </w:r>
          </w:p>
        </w:tc>
      </w:tr>
      <w:tr w:rsidR="005A5304" w:rsidRPr="008C3DA1" w14:paraId="2C486C50" w14:textId="77777777" w:rsidTr="005A5304">
        <w:trPr>
          <w:trHeight w:val="340"/>
          <w:jc w:val="center"/>
        </w:trPr>
        <w:tc>
          <w:tcPr>
            <w:tcW w:w="1182" w:type="pct"/>
            <w:vMerge/>
            <w:vAlign w:val="center"/>
          </w:tcPr>
          <w:p w14:paraId="418ECFF7" w14:textId="77777777" w:rsidR="005A5304" w:rsidRPr="008C3DA1" w:rsidRDefault="005A5304" w:rsidP="00D10C2F"/>
        </w:tc>
        <w:tc>
          <w:tcPr>
            <w:tcW w:w="973" w:type="pct"/>
            <w:noWrap/>
            <w:vAlign w:val="center"/>
            <w:hideMark/>
          </w:tcPr>
          <w:p w14:paraId="1ECD1D4F" w14:textId="77777777" w:rsidR="005A5304" w:rsidRPr="008C3DA1" w:rsidRDefault="005A5304" w:rsidP="00D10C2F">
            <w:r w:rsidRPr="008C3DA1">
              <w:t>S-H</w:t>
            </w:r>
          </w:p>
        </w:tc>
        <w:tc>
          <w:tcPr>
            <w:tcW w:w="679" w:type="pct"/>
            <w:vAlign w:val="center"/>
          </w:tcPr>
          <w:p w14:paraId="3DEA2CBA" w14:textId="77777777" w:rsidR="005A5304" w:rsidRPr="008C3DA1" w:rsidRDefault="005A5304" w:rsidP="00D10C2F">
            <w:pPr>
              <w:rPr>
                <w:lang w:eastAsia="it-IT"/>
              </w:rPr>
            </w:pPr>
            <w:r w:rsidRPr="008C3DA1">
              <w:rPr>
                <w:lang w:eastAsia="it-IT"/>
              </w:rPr>
              <w:t>488</w:t>
            </w:r>
          </w:p>
        </w:tc>
        <w:tc>
          <w:tcPr>
            <w:tcW w:w="679" w:type="pct"/>
            <w:noWrap/>
            <w:vAlign w:val="center"/>
          </w:tcPr>
          <w:p w14:paraId="5BC2AAEB" w14:textId="77777777" w:rsidR="005A5304" w:rsidRPr="008C3DA1" w:rsidRDefault="005A5304" w:rsidP="00D10C2F">
            <w:pPr>
              <w:rPr>
                <w:lang w:eastAsia="it-IT"/>
              </w:rPr>
            </w:pPr>
            <w:r w:rsidRPr="008C3DA1">
              <w:rPr>
                <w:lang w:eastAsia="it-IT"/>
              </w:rPr>
              <w:t>430</w:t>
            </w:r>
          </w:p>
        </w:tc>
        <w:tc>
          <w:tcPr>
            <w:tcW w:w="560" w:type="pct"/>
            <w:noWrap/>
            <w:vAlign w:val="center"/>
          </w:tcPr>
          <w:p w14:paraId="5623E0EC" w14:textId="77777777" w:rsidR="005A5304" w:rsidRPr="008C3DA1" w:rsidRDefault="005A5304" w:rsidP="00D10C2F">
            <w:pPr>
              <w:rPr>
                <w:lang w:eastAsia="it-IT"/>
              </w:rPr>
            </w:pPr>
            <w:r w:rsidRPr="008C3DA1">
              <w:rPr>
                <w:lang w:eastAsia="it-IT"/>
              </w:rPr>
              <w:t>5.2</w:t>
            </w:r>
          </w:p>
        </w:tc>
        <w:tc>
          <w:tcPr>
            <w:tcW w:w="927" w:type="pct"/>
            <w:noWrap/>
            <w:vAlign w:val="center"/>
          </w:tcPr>
          <w:p w14:paraId="397898A0" w14:textId="77777777" w:rsidR="005A5304" w:rsidRPr="008C3DA1" w:rsidRDefault="005A5304" w:rsidP="00D10C2F">
            <w:pPr>
              <w:rPr>
                <w:lang w:eastAsia="it-IT"/>
              </w:rPr>
            </w:pPr>
            <w:r w:rsidRPr="008C3DA1">
              <w:rPr>
                <w:lang w:eastAsia="it-IT"/>
              </w:rPr>
              <w:t>195</w:t>
            </w:r>
          </w:p>
        </w:tc>
      </w:tr>
      <w:tr w:rsidR="005A5304" w:rsidRPr="008C3DA1" w14:paraId="06DE4E0B" w14:textId="77777777" w:rsidTr="005A5304">
        <w:trPr>
          <w:trHeight w:val="414"/>
          <w:jc w:val="center"/>
        </w:trPr>
        <w:tc>
          <w:tcPr>
            <w:tcW w:w="1182" w:type="pct"/>
            <w:vMerge/>
            <w:vAlign w:val="center"/>
          </w:tcPr>
          <w:p w14:paraId="716FFA06" w14:textId="77777777" w:rsidR="005A5304" w:rsidRPr="008C3DA1" w:rsidRDefault="005A5304" w:rsidP="00D10C2F"/>
        </w:tc>
        <w:tc>
          <w:tcPr>
            <w:tcW w:w="973" w:type="pct"/>
            <w:vMerge w:val="restart"/>
            <w:noWrap/>
            <w:vAlign w:val="center"/>
            <w:hideMark/>
          </w:tcPr>
          <w:p w14:paraId="6FD7A486" w14:textId="77777777" w:rsidR="005A5304" w:rsidRPr="008C3DA1" w:rsidRDefault="005A5304" w:rsidP="00D10C2F">
            <w:r w:rsidRPr="008C3DA1">
              <w:t>S-I</w:t>
            </w:r>
          </w:p>
        </w:tc>
        <w:tc>
          <w:tcPr>
            <w:tcW w:w="679" w:type="pct"/>
            <w:vMerge w:val="restart"/>
            <w:vAlign w:val="center"/>
          </w:tcPr>
          <w:p w14:paraId="3ECF9BB2" w14:textId="77777777" w:rsidR="005A5304" w:rsidRPr="008C3DA1" w:rsidRDefault="005A5304" w:rsidP="00D10C2F">
            <w:pPr>
              <w:rPr>
                <w:lang w:eastAsia="it-IT"/>
              </w:rPr>
            </w:pPr>
            <w:r w:rsidRPr="008C3DA1">
              <w:rPr>
                <w:lang w:eastAsia="it-IT"/>
              </w:rPr>
              <w:t>489</w:t>
            </w:r>
          </w:p>
        </w:tc>
        <w:tc>
          <w:tcPr>
            <w:tcW w:w="679" w:type="pct"/>
            <w:vMerge w:val="restart"/>
            <w:noWrap/>
            <w:vAlign w:val="center"/>
          </w:tcPr>
          <w:p w14:paraId="3D94CE9C" w14:textId="77777777" w:rsidR="005A5304" w:rsidRPr="008C3DA1" w:rsidRDefault="005A5304" w:rsidP="00D10C2F">
            <w:pPr>
              <w:rPr>
                <w:lang w:eastAsia="it-IT"/>
              </w:rPr>
            </w:pPr>
            <w:r w:rsidRPr="008C3DA1">
              <w:rPr>
                <w:lang w:eastAsia="it-IT"/>
              </w:rPr>
              <w:t>384</w:t>
            </w:r>
          </w:p>
        </w:tc>
        <w:tc>
          <w:tcPr>
            <w:tcW w:w="560" w:type="pct"/>
            <w:vMerge w:val="restart"/>
            <w:noWrap/>
            <w:vAlign w:val="center"/>
          </w:tcPr>
          <w:p w14:paraId="10C71370" w14:textId="77777777" w:rsidR="005A5304" w:rsidRPr="008C3DA1" w:rsidRDefault="005A5304" w:rsidP="00D10C2F">
            <w:pPr>
              <w:rPr>
                <w:lang w:eastAsia="it-IT"/>
              </w:rPr>
            </w:pPr>
            <w:r w:rsidRPr="008C3DA1">
              <w:rPr>
                <w:lang w:eastAsia="it-IT"/>
              </w:rPr>
              <w:t>17.8</w:t>
            </w:r>
          </w:p>
        </w:tc>
        <w:tc>
          <w:tcPr>
            <w:tcW w:w="927" w:type="pct"/>
            <w:vMerge w:val="restart"/>
            <w:noWrap/>
            <w:vAlign w:val="center"/>
          </w:tcPr>
          <w:p w14:paraId="40415E38" w14:textId="77777777" w:rsidR="005A5304" w:rsidRPr="008C3DA1" w:rsidRDefault="005A5304" w:rsidP="00D10C2F">
            <w:pPr>
              <w:rPr>
                <w:lang w:eastAsia="it-IT"/>
              </w:rPr>
            </w:pPr>
            <w:r w:rsidRPr="008C3DA1">
              <w:rPr>
                <w:lang w:eastAsia="it-IT"/>
              </w:rPr>
              <w:t>190</w:t>
            </w:r>
          </w:p>
        </w:tc>
      </w:tr>
      <w:tr w:rsidR="005A5304" w:rsidRPr="008C3DA1" w14:paraId="29E02F10" w14:textId="77777777" w:rsidTr="005A5304">
        <w:trPr>
          <w:trHeight w:val="414"/>
          <w:jc w:val="center"/>
        </w:trPr>
        <w:tc>
          <w:tcPr>
            <w:tcW w:w="1182" w:type="pct"/>
            <w:vMerge/>
            <w:vAlign w:val="center"/>
          </w:tcPr>
          <w:p w14:paraId="1964A3C9" w14:textId="77777777" w:rsidR="005A5304" w:rsidRPr="008C3DA1" w:rsidRDefault="005A5304" w:rsidP="00D10C2F"/>
        </w:tc>
        <w:tc>
          <w:tcPr>
            <w:tcW w:w="973" w:type="pct"/>
            <w:vMerge/>
            <w:noWrap/>
            <w:vAlign w:val="center"/>
          </w:tcPr>
          <w:p w14:paraId="44EC1ACE" w14:textId="77777777" w:rsidR="005A5304" w:rsidRPr="008C3DA1" w:rsidRDefault="005A5304" w:rsidP="00D10C2F"/>
        </w:tc>
        <w:tc>
          <w:tcPr>
            <w:tcW w:w="679" w:type="pct"/>
            <w:vMerge/>
            <w:vAlign w:val="center"/>
          </w:tcPr>
          <w:p w14:paraId="30CD20EF" w14:textId="77777777" w:rsidR="005A5304" w:rsidRPr="008C3DA1" w:rsidRDefault="005A5304" w:rsidP="00D10C2F"/>
        </w:tc>
        <w:tc>
          <w:tcPr>
            <w:tcW w:w="679" w:type="pct"/>
            <w:vMerge/>
            <w:noWrap/>
            <w:vAlign w:val="center"/>
          </w:tcPr>
          <w:p w14:paraId="48755155" w14:textId="77777777" w:rsidR="005A5304" w:rsidRPr="008C3DA1" w:rsidRDefault="005A5304" w:rsidP="00D10C2F"/>
        </w:tc>
        <w:tc>
          <w:tcPr>
            <w:tcW w:w="560" w:type="pct"/>
            <w:vMerge/>
            <w:noWrap/>
            <w:vAlign w:val="center"/>
          </w:tcPr>
          <w:p w14:paraId="57BE01EB" w14:textId="77777777" w:rsidR="005A5304" w:rsidRPr="008C3DA1" w:rsidRDefault="005A5304" w:rsidP="00D10C2F"/>
        </w:tc>
        <w:tc>
          <w:tcPr>
            <w:tcW w:w="927" w:type="pct"/>
            <w:vMerge/>
            <w:noWrap/>
            <w:vAlign w:val="center"/>
          </w:tcPr>
          <w:p w14:paraId="2F5C7E9F" w14:textId="77777777" w:rsidR="005A5304" w:rsidRPr="008C3DA1" w:rsidRDefault="005A5304" w:rsidP="00D10C2F"/>
        </w:tc>
      </w:tr>
      <w:tr w:rsidR="005A5304" w:rsidRPr="008C3DA1" w14:paraId="14F1298C" w14:textId="77777777" w:rsidTr="005A5304">
        <w:trPr>
          <w:trHeight w:val="340"/>
          <w:jc w:val="center"/>
        </w:trPr>
        <w:tc>
          <w:tcPr>
            <w:tcW w:w="1182" w:type="pct"/>
            <w:vMerge/>
            <w:vAlign w:val="center"/>
          </w:tcPr>
          <w:p w14:paraId="187A4099" w14:textId="77777777" w:rsidR="005A5304" w:rsidRPr="008C3DA1" w:rsidRDefault="005A5304" w:rsidP="00D10C2F"/>
        </w:tc>
        <w:tc>
          <w:tcPr>
            <w:tcW w:w="973" w:type="pct"/>
            <w:noWrap/>
            <w:vAlign w:val="center"/>
            <w:hideMark/>
          </w:tcPr>
          <w:p w14:paraId="250CE182" w14:textId="77777777" w:rsidR="005A5304" w:rsidRPr="008C3DA1" w:rsidRDefault="005A5304" w:rsidP="00D10C2F">
            <w:r w:rsidRPr="008C3DA1">
              <w:t>S-Y III</w:t>
            </w:r>
          </w:p>
        </w:tc>
        <w:tc>
          <w:tcPr>
            <w:tcW w:w="679" w:type="pct"/>
            <w:vAlign w:val="center"/>
          </w:tcPr>
          <w:p w14:paraId="7A340D58" w14:textId="77777777" w:rsidR="005A5304" w:rsidRPr="008C3DA1" w:rsidRDefault="005A5304" w:rsidP="00D10C2F">
            <w:pPr>
              <w:rPr>
                <w:lang w:eastAsia="it-IT"/>
              </w:rPr>
            </w:pPr>
            <w:r w:rsidRPr="008C3DA1">
              <w:rPr>
                <w:lang w:eastAsia="it-IT"/>
              </w:rPr>
              <w:t>492</w:t>
            </w:r>
          </w:p>
        </w:tc>
        <w:tc>
          <w:tcPr>
            <w:tcW w:w="679" w:type="pct"/>
            <w:noWrap/>
            <w:vAlign w:val="center"/>
          </w:tcPr>
          <w:p w14:paraId="39F0CFFF" w14:textId="77777777" w:rsidR="005A5304" w:rsidRPr="008C3DA1" w:rsidRDefault="005A5304" w:rsidP="00D10C2F">
            <w:pPr>
              <w:rPr>
                <w:lang w:eastAsia="it-IT"/>
              </w:rPr>
            </w:pPr>
            <w:r w:rsidRPr="008C3DA1">
              <w:rPr>
                <w:lang w:eastAsia="it-IT"/>
              </w:rPr>
              <w:t>389</w:t>
            </w:r>
          </w:p>
        </w:tc>
        <w:tc>
          <w:tcPr>
            <w:tcW w:w="560" w:type="pct"/>
            <w:noWrap/>
            <w:vAlign w:val="center"/>
          </w:tcPr>
          <w:p w14:paraId="66683A2F" w14:textId="77777777" w:rsidR="005A5304" w:rsidRPr="008C3DA1" w:rsidRDefault="005A5304" w:rsidP="00D10C2F">
            <w:pPr>
              <w:rPr>
                <w:lang w:eastAsia="it-IT"/>
              </w:rPr>
            </w:pPr>
            <w:r w:rsidRPr="008C3DA1">
              <w:rPr>
                <w:lang w:eastAsia="it-IT"/>
              </w:rPr>
              <w:t>17.2</w:t>
            </w:r>
          </w:p>
        </w:tc>
        <w:tc>
          <w:tcPr>
            <w:tcW w:w="927" w:type="pct"/>
            <w:noWrap/>
            <w:vAlign w:val="center"/>
          </w:tcPr>
          <w:p w14:paraId="478D0107" w14:textId="77777777" w:rsidR="005A5304" w:rsidRPr="008C3DA1" w:rsidRDefault="005A5304" w:rsidP="00D10C2F">
            <w:pPr>
              <w:rPr>
                <w:lang w:eastAsia="it-IT"/>
              </w:rPr>
            </w:pPr>
            <w:r w:rsidRPr="008C3DA1">
              <w:rPr>
                <w:lang w:eastAsia="it-IT"/>
              </w:rPr>
              <w:t>190</w:t>
            </w:r>
          </w:p>
        </w:tc>
      </w:tr>
      <w:tr w:rsidR="005A5304" w:rsidRPr="008C3DA1" w14:paraId="180C89CC" w14:textId="77777777" w:rsidTr="005A5304">
        <w:trPr>
          <w:trHeight w:val="340"/>
          <w:jc w:val="center"/>
        </w:trPr>
        <w:tc>
          <w:tcPr>
            <w:tcW w:w="1182" w:type="pct"/>
            <w:vMerge/>
            <w:tcBorders>
              <w:bottom w:val="single" w:sz="4" w:space="0" w:color="auto"/>
            </w:tcBorders>
            <w:vAlign w:val="center"/>
          </w:tcPr>
          <w:p w14:paraId="02D39C8E" w14:textId="77777777" w:rsidR="005A5304" w:rsidRPr="008C3DA1" w:rsidRDefault="005A5304" w:rsidP="00D10C2F"/>
        </w:tc>
        <w:tc>
          <w:tcPr>
            <w:tcW w:w="973" w:type="pct"/>
            <w:tcBorders>
              <w:bottom w:val="single" w:sz="4" w:space="0" w:color="auto"/>
            </w:tcBorders>
            <w:noWrap/>
            <w:vAlign w:val="center"/>
            <w:hideMark/>
          </w:tcPr>
          <w:p w14:paraId="0B29AC03" w14:textId="77777777" w:rsidR="005A5304" w:rsidRPr="008C3DA1" w:rsidRDefault="005A5304" w:rsidP="00D10C2F">
            <w:r w:rsidRPr="008C3DA1">
              <w:t>S-Y IV</w:t>
            </w:r>
          </w:p>
        </w:tc>
        <w:tc>
          <w:tcPr>
            <w:tcW w:w="679" w:type="pct"/>
            <w:tcBorders>
              <w:bottom w:val="single" w:sz="4" w:space="0" w:color="auto"/>
            </w:tcBorders>
            <w:vAlign w:val="center"/>
          </w:tcPr>
          <w:p w14:paraId="58B899F3" w14:textId="77777777" w:rsidR="005A5304" w:rsidRPr="008C3DA1" w:rsidRDefault="005A5304" w:rsidP="00D10C2F">
            <w:pPr>
              <w:rPr>
                <w:lang w:eastAsia="it-IT"/>
              </w:rPr>
            </w:pPr>
            <w:r w:rsidRPr="008C3DA1">
              <w:rPr>
                <w:lang w:eastAsia="it-IT"/>
              </w:rPr>
              <w:t>487</w:t>
            </w:r>
          </w:p>
        </w:tc>
        <w:tc>
          <w:tcPr>
            <w:tcW w:w="679" w:type="pct"/>
            <w:tcBorders>
              <w:bottom w:val="single" w:sz="4" w:space="0" w:color="auto"/>
            </w:tcBorders>
            <w:noWrap/>
            <w:vAlign w:val="center"/>
          </w:tcPr>
          <w:p w14:paraId="3CF6EC37" w14:textId="77777777" w:rsidR="005A5304" w:rsidRPr="008C3DA1" w:rsidRDefault="005A5304" w:rsidP="00D10C2F">
            <w:pPr>
              <w:rPr>
                <w:lang w:eastAsia="it-IT"/>
              </w:rPr>
            </w:pPr>
            <w:r w:rsidRPr="008C3DA1">
              <w:rPr>
                <w:lang w:eastAsia="it-IT"/>
              </w:rPr>
              <w:t>384</w:t>
            </w:r>
          </w:p>
        </w:tc>
        <w:tc>
          <w:tcPr>
            <w:tcW w:w="560" w:type="pct"/>
            <w:tcBorders>
              <w:bottom w:val="single" w:sz="4" w:space="0" w:color="auto"/>
            </w:tcBorders>
            <w:noWrap/>
            <w:vAlign w:val="center"/>
          </w:tcPr>
          <w:p w14:paraId="67D0C894" w14:textId="77777777" w:rsidR="005A5304" w:rsidRPr="008C3DA1" w:rsidRDefault="005A5304" w:rsidP="00D10C2F">
            <w:pPr>
              <w:rPr>
                <w:lang w:eastAsia="it-IT"/>
              </w:rPr>
            </w:pPr>
            <w:r w:rsidRPr="008C3DA1">
              <w:rPr>
                <w:lang w:eastAsia="it-IT"/>
              </w:rPr>
              <w:t>17.1</w:t>
            </w:r>
          </w:p>
        </w:tc>
        <w:tc>
          <w:tcPr>
            <w:tcW w:w="927" w:type="pct"/>
            <w:tcBorders>
              <w:bottom w:val="single" w:sz="4" w:space="0" w:color="auto"/>
            </w:tcBorders>
            <w:noWrap/>
            <w:vAlign w:val="center"/>
          </w:tcPr>
          <w:p w14:paraId="4FABC45C" w14:textId="77777777" w:rsidR="005A5304" w:rsidRPr="008C3DA1" w:rsidRDefault="005A5304" w:rsidP="00D10C2F">
            <w:pPr>
              <w:rPr>
                <w:lang w:eastAsia="it-IT"/>
              </w:rPr>
            </w:pPr>
            <w:r w:rsidRPr="008C3DA1">
              <w:rPr>
                <w:lang w:eastAsia="it-IT"/>
              </w:rPr>
              <w:t>190</w:t>
            </w:r>
          </w:p>
        </w:tc>
      </w:tr>
    </w:tbl>
    <w:p w14:paraId="340F1275" w14:textId="244B224A" w:rsidR="00DB6BB7" w:rsidRDefault="00DB6BB7" w:rsidP="00D10C2F"/>
    <w:p w14:paraId="51422D69" w14:textId="2E5D87D0" w:rsidR="00677A67" w:rsidRDefault="00677A67" w:rsidP="00D10C2F"/>
    <w:p w14:paraId="552FF953" w14:textId="0F6702AE" w:rsidR="00D5798E" w:rsidRDefault="00D5798E" w:rsidP="00D10C2F"/>
    <w:p w14:paraId="7DDE8C4C" w14:textId="5DB93D90" w:rsidR="00D5798E" w:rsidRDefault="00D5798E" w:rsidP="00D10C2F"/>
    <w:p w14:paraId="267BA431" w14:textId="7056AE56" w:rsidR="00D5798E" w:rsidRDefault="00D5798E" w:rsidP="00D10C2F"/>
    <w:p w14:paraId="486AFE78" w14:textId="4BB12AB8" w:rsidR="00D5798E" w:rsidRDefault="00D5798E" w:rsidP="00D10C2F"/>
    <w:p w14:paraId="66C0A89D" w14:textId="08116BBA" w:rsidR="00D5798E" w:rsidRDefault="00D5798E" w:rsidP="00D10C2F"/>
    <w:p w14:paraId="1F5E6623" w14:textId="0380FC99" w:rsidR="00D5798E" w:rsidRDefault="00D5798E" w:rsidP="00D10C2F"/>
    <w:p w14:paraId="06672FAF" w14:textId="3F9D0598" w:rsidR="00D5798E" w:rsidRDefault="00D5798E" w:rsidP="00D10C2F"/>
    <w:p w14:paraId="05EC7AD4" w14:textId="5C30CBFD" w:rsidR="00D5798E" w:rsidRDefault="00D5798E" w:rsidP="00D10C2F"/>
    <w:p w14:paraId="570E92DC" w14:textId="6524D59D" w:rsidR="00D5798E" w:rsidRDefault="00D5798E" w:rsidP="00D10C2F"/>
    <w:p w14:paraId="5123E41E" w14:textId="68F324F1" w:rsidR="00D5798E" w:rsidRDefault="00D5798E" w:rsidP="00D10C2F"/>
    <w:p w14:paraId="52DD2DC8" w14:textId="0A3231A5" w:rsidR="00D5798E" w:rsidRDefault="00D5798E" w:rsidP="00D10C2F"/>
    <w:p w14:paraId="42A72E34" w14:textId="77777777" w:rsidR="00D5798E" w:rsidRDefault="00D5798E" w:rsidP="00D10C2F"/>
    <w:p w14:paraId="6D8DAEF7" w14:textId="77777777" w:rsidR="00677A67" w:rsidRDefault="00677A67" w:rsidP="00D10C2F"/>
    <w:p w14:paraId="5A74AD7E" w14:textId="5D1CE1DC" w:rsidR="0007118A" w:rsidRPr="00FF4C63" w:rsidRDefault="0007118A" w:rsidP="00D10C2F">
      <w:pPr>
        <w:rPr>
          <w:highlight w:val="yellow"/>
        </w:rPr>
      </w:pPr>
      <w:r w:rsidRPr="0007118A">
        <w:rPr>
          <w:highlight w:val="yellow"/>
        </w:rPr>
        <w:lastRenderedPageBreak/>
        <w:t xml:space="preserve">Table 3. </w:t>
      </w:r>
      <w:r w:rsidR="00FF4C63">
        <w:rPr>
          <w:highlight w:val="yellow"/>
        </w:rPr>
        <w:t>Details of test procedures and fatigue properties</w:t>
      </w:r>
      <w:r w:rsidRPr="0007118A">
        <w:rPr>
          <w:highlight w:val="yellow"/>
        </w:rPr>
        <w:t xml:space="preserve"> of the castings.</w:t>
      </w:r>
    </w:p>
    <w:tbl>
      <w:tblPr>
        <w:tblStyle w:val="Grigliatabel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1241"/>
        <w:gridCol w:w="1212"/>
        <w:gridCol w:w="1047"/>
        <w:gridCol w:w="997"/>
        <w:gridCol w:w="1282"/>
        <w:gridCol w:w="1436"/>
        <w:gridCol w:w="918"/>
      </w:tblGrid>
      <w:tr w:rsidR="0007118A" w:rsidRPr="0007118A" w14:paraId="7FAD6D6B" w14:textId="77777777" w:rsidTr="003571C9">
        <w:trPr>
          <w:trHeight w:val="567"/>
          <w:jc w:val="center"/>
        </w:trPr>
        <w:tc>
          <w:tcPr>
            <w:tcW w:w="781" w:type="pct"/>
            <w:tcBorders>
              <w:top w:val="single" w:sz="4" w:space="0" w:color="auto"/>
              <w:bottom w:val="single" w:sz="4" w:space="0" w:color="auto"/>
            </w:tcBorders>
            <w:vAlign w:val="center"/>
          </w:tcPr>
          <w:p w14:paraId="51A9DBC9" w14:textId="77777777" w:rsidR="00677A67" w:rsidRPr="0007118A" w:rsidRDefault="00677A67" w:rsidP="003571C9">
            <w:pPr>
              <w:jc w:val="left"/>
              <w:rPr>
                <w:highlight w:val="yellow"/>
              </w:rPr>
            </w:pPr>
            <w:r w:rsidRPr="0007118A">
              <w:rPr>
                <w:highlight w:val="yellow"/>
              </w:rPr>
              <w:t>Material</w:t>
            </w:r>
          </w:p>
        </w:tc>
        <w:tc>
          <w:tcPr>
            <w:tcW w:w="644" w:type="pct"/>
            <w:tcBorders>
              <w:top w:val="single" w:sz="4" w:space="0" w:color="auto"/>
              <w:bottom w:val="single" w:sz="4" w:space="0" w:color="auto"/>
            </w:tcBorders>
            <w:vAlign w:val="center"/>
            <w:hideMark/>
          </w:tcPr>
          <w:p w14:paraId="7C617E7D" w14:textId="77777777" w:rsidR="00677A67" w:rsidRPr="0007118A" w:rsidRDefault="00677A67" w:rsidP="003571C9">
            <w:pPr>
              <w:jc w:val="left"/>
              <w:rPr>
                <w:highlight w:val="yellow"/>
              </w:rPr>
            </w:pPr>
            <w:r w:rsidRPr="0007118A">
              <w:rPr>
                <w:highlight w:val="yellow"/>
              </w:rPr>
              <w:t>Casting code</w:t>
            </w:r>
          </w:p>
        </w:tc>
        <w:tc>
          <w:tcPr>
            <w:tcW w:w="629" w:type="pct"/>
            <w:tcBorders>
              <w:top w:val="single" w:sz="4" w:space="0" w:color="auto"/>
              <w:bottom w:val="single" w:sz="4" w:space="0" w:color="auto"/>
            </w:tcBorders>
            <w:vAlign w:val="center"/>
          </w:tcPr>
          <w:p w14:paraId="433E84C2" w14:textId="566198FF" w:rsidR="00677A67" w:rsidRPr="0007118A" w:rsidRDefault="00677A67" w:rsidP="003571C9">
            <w:pPr>
              <w:jc w:val="left"/>
              <w:rPr>
                <w:highlight w:val="yellow"/>
                <w:lang w:eastAsia="it-IT"/>
              </w:rPr>
            </w:pPr>
            <w:r w:rsidRPr="0007118A">
              <w:rPr>
                <w:highlight w:val="yellow"/>
                <w:lang w:eastAsia="it-IT"/>
              </w:rPr>
              <w:t>Specimen geometry</w:t>
            </w:r>
          </w:p>
        </w:tc>
        <w:tc>
          <w:tcPr>
            <w:tcW w:w="543" w:type="pct"/>
            <w:tcBorders>
              <w:top w:val="single" w:sz="4" w:space="0" w:color="auto"/>
              <w:bottom w:val="single" w:sz="4" w:space="0" w:color="auto"/>
            </w:tcBorders>
            <w:noWrap/>
            <w:vAlign w:val="center"/>
          </w:tcPr>
          <w:p w14:paraId="78481095" w14:textId="615C5B89" w:rsidR="00677A67" w:rsidRPr="0007118A" w:rsidRDefault="00677A67" w:rsidP="003571C9">
            <w:pPr>
              <w:jc w:val="left"/>
              <w:rPr>
                <w:highlight w:val="yellow"/>
                <w:lang w:eastAsia="it-IT"/>
              </w:rPr>
            </w:pPr>
            <w:r w:rsidRPr="0007118A">
              <w:rPr>
                <w:highlight w:val="yellow"/>
                <w:lang w:eastAsia="it-IT"/>
              </w:rPr>
              <w:t>Number</w:t>
            </w:r>
          </w:p>
          <w:p w14:paraId="244C796D" w14:textId="3DB44BD4" w:rsidR="00677A67" w:rsidRPr="0007118A" w:rsidRDefault="00677A67" w:rsidP="003571C9">
            <w:pPr>
              <w:jc w:val="left"/>
              <w:rPr>
                <w:highlight w:val="yellow"/>
                <w:lang w:eastAsia="it-IT"/>
              </w:rPr>
            </w:pPr>
            <w:r w:rsidRPr="0007118A">
              <w:rPr>
                <w:highlight w:val="yellow"/>
                <w:lang w:eastAsia="it-IT"/>
              </w:rPr>
              <w:t>of tests</w:t>
            </w:r>
          </w:p>
        </w:tc>
        <w:tc>
          <w:tcPr>
            <w:tcW w:w="517" w:type="pct"/>
            <w:tcBorders>
              <w:top w:val="single" w:sz="4" w:space="0" w:color="auto"/>
              <w:bottom w:val="single" w:sz="4" w:space="0" w:color="auto"/>
            </w:tcBorders>
            <w:vAlign w:val="center"/>
          </w:tcPr>
          <w:p w14:paraId="51413A8B" w14:textId="77777777" w:rsidR="00677A67" w:rsidRPr="0007118A" w:rsidRDefault="00677A67" w:rsidP="003571C9">
            <w:pPr>
              <w:jc w:val="left"/>
              <w:rPr>
                <w:highlight w:val="yellow"/>
                <w:lang w:eastAsia="it-IT"/>
              </w:rPr>
            </w:pPr>
            <w:r w:rsidRPr="0007118A">
              <w:rPr>
                <w:highlight w:val="yellow"/>
                <w:lang w:eastAsia="it-IT"/>
              </w:rPr>
              <w:t>Load</w:t>
            </w:r>
          </w:p>
          <w:p w14:paraId="35D862DB" w14:textId="4E6FCDBF" w:rsidR="00677A67" w:rsidRPr="0007118A" w:rsidRDefault="00677A67" w:rsidP="003571C9">
            <w:pPr>
              <w:jc w:val="left"/>
              <w:rPr>
                <w:highlight w:val="yellow"/>
                <w:lang w:eastAsia="it-IT"/>
              </w:rPr>
            </w:pPr>
            <w:r w:rsidRPr="0007118A">
              <w:rPr>
                <w:highlight w:val="yellow"/>
                <w:lang w:eastAsia="it-IT"/>
              </w:rPr>
              <w:t>Ratio</w:t>
            </w:r>
          </w:p>
        </w:tc>
        <w:tc>
          <w:tcPr>
            <w:tcW w:w="665" w:type="pct"/>
            <w:tcBorders>
              <w:top w:val="single" w:sz="4" w:space="0" w:color="auto"/>
              <w:bottom w:val="single" w:sz="4" w:space="0" w:color="auto"/>
            </w:tcBorders>
            <w:noWrap/>
            <w:vAlign w:val="center"/>
          </w:tcPr>
          <w:p w14:paraId="3A912B0A" w14:textId="77777777" w:rsidR="00677A67" w:rsidRPr="0007118A" w:rsidRDefault="00677A67" w:rsidP="003571C9">
            <w:pPr>
              <w:jc w:val="left"/>
              <w:rPr>
                <w:highlight w:val="yellow"/>
                <w:lang w:eastAsia="it-IT"/>
              </w:rPr>
            </w:pPr>
            <w:r w:rsidRPr="0007118A">
              <w:rPr>
                <w:highlight w:val="yellow"/>
                <w:lang w:eastAsia="it-IT"/>
              </w:rPr>
              <w:t>Load</w:t>
            </w:r>
          </w:p>
          <w:p w14:paraId="4B99D60F" w14:textId="2F307D93" w:rsidR="00677A67" w:rsidRPr="0007118A" w:rsidRDefault="00677A67" w:rsidP="003571C9">
            <w:pPr>
              <w:jc w:val="left"/>
              <w:rPr>
                <w:highlight w:val="yellow"/>
                <w:lang w:eastAsia="it-IT"/>
              </w:rPr>
            </w:pPr>
            <w:r w:rsidRPr="0007118A">
              <w:rPr>
                <w:highlight w:val="yellow"/>
                <w:lang w:eastAsia="it-IT"/>
              </w:rPr>
              <w:t>Frequency</w:t>
            </w:r>
          </w:p>
          <w:p w14:paraId="628710CA" w14:textId="209D3F80" w:rsidR="00677A67" w:rsidRPr="0007118A" w:rsidRDefault="00677A67" w:rsidP="003571C9">
            <w:pPr>
              <w:jc w:val="left"/>
              <w:rPr>
                <w:highlight w:val="yellow"/>
                <w:lang w:eastAsia="it-IT"/>
              </w:rPr>
            </w:pPr>
            <w:r w:rsidRPr="0007118A">
              <w:rPr>
                <w:highlight w:val="yellow"/>
                <w:lang w:eastAsia="it-IT"/>
              </w:rPr>
              <w:t>[Hz]</w:t>
            </w:r>
          </w:p>
        </w:tc>
        <w:tc>
          <w:tcPr>
            <w:tcW w:w="745" w:type="pct"/>
            <w:tcBorders>
              <w:top w:val="single" w:sz="4" w:space="0" w:color="auto"/>
              <w:bottom w:val="single" w:sz="4" w:space="0" w:color="auto"/>
            </w:tcBorders>
            <w:vAlign w:val="center"/>
          </w:tcPr>
          <w:p w14:paraId="3FEB0B78" w14:textId="77777777" w:rsidR="00677A67" w:rsidRPr="0007118A" w:rsidRDefault="00677A67" w:rsidP="003571C9">
            <w:pPr>
              <w:jc w:val="left"/>
              <w:rPr>
                <w:highlight w:val="yellow"/>
                <w:lang w:eastAsia="it-IT"/>
              </w:rPr>
            </w:pPr>
            <w:r w:rsidRPr="0007118A">
              <w:rPr>
                <w:highlight w:val="yellow"/>
                <w:lang w:eastAsia="it-IT"/>
              </w:rPr>
              <w:t>σ</w:t>
            </w:r>
            <w:r w:rsidRPr="0007118A">
              <w:rPr>
                <w:highlight w:val="yellow"/>
                <w:vertAlign w:val="subscript"/>
                <w:lang w:eastAsia="it-IT"/>
              </w:rPr>
              <w:t>a exp</w:t>
            </w:r>
            <w:r w:rsidRPr="0007118A">
              <w:rPr>
                <w:highlight w:val="yellow"/>
                <w:lang w:eastAsia="it-IT"/>
              </w:rPr>
              <w:t xml:space="preserve"> </w:t>
            </w:r>
            <w:r w:rsidRPr="0007118A">
              <w:rPr>
                <w:highlight w:val="yellow"/>
                <w:vertAlign w:val="subscript"/>
                <w:lang w:eastAsia="it-IT"/>
              </w:rPr>
              <w:t>50%</w:t>
            </w:r>
          </w:p>
          <w:p w14:paraId="3723DEEC" w14:textId="77777777" w:rsidR="00677A67" w:rsidRPr="0007118A" w:rsidRDefault="00677A67" w:rsidP="003571C9">
            <w:pPr>
              <w:jc w:val="left"/>
              <w:rPr>
                <w:highlight w:val="yellow"/>
                <w:lang w:eastAsia="it-IT"/>
              </w:rPr>
            </w:pPr>
            <w:r w:rsidRPr="0007118A">
              <w:rPr>
                <w:highlight w:val="yellow"/>
                <w:lang w:eastAsia="it-IT"/>
              </w:rPr>
              <w:t>2</w:t>
            </w:r>
            <w:r w:rsidRPr="0007118A">
              <w:rPr>
                <w:rFonts w:ascii="Calibri" w:hAnsi="Calibri"/>
                <w:highlight w:val="yellow"/>
                <w:lang w:eastAsia="it-IT"/>
              </w:rPr>
              <w:t>·</w:t>
            </w:r>
            <w:r w:rsidRPr="0007118A">
              <w:rPr>
                <w:highlight w:val="yellow"/>
                <w:lang w:eastAsia="it-IT"/>
              </w:rPr>
              <w:t>10</w:t>
            </w:r>
            <w:r w:rsidRPr="0007118A">
              <w:rPr>
                <w:highlight w:val="yellow"/>
                <w:vertAlign w:val="superscript"/>
                <w:lang w:eastAsia="it-IT"/>
              </w:rPr>
              <w:t>6</w:t>
            </w:r>
            <w:r w:rsidRPr="0007118A">
              <w:rPr>
                <w:highlight w:val="yellow"/>
                <w:lang w:eastAsia="it-IT"/>
              </w:rPr>
              <w:t xml:space="preserve"> cycles</w:t>
            </w:r>
          </w:p>
          <w:p w14:paraId="76A3E970" w14:textId="762BE5E3" w:rsidR="00677A67" w:rsidRPr="0007118A" w:rsidRDefault="00677A67" w:rsidP="003571C9">
            <w:pPr>
              <w:jc w:val="left"/>
              <w:rPr>
                <w:highlight w:val="yellow"/>
                <w:lang w:eastAsia="it-IT"/>
              </w:rPr>
            </w:pPr>
            <w:r w:rsidRPr="0007118A">
              <w:rPr>
                <w:highlight w:val="yellow"/>
                <w:lang w:eastAsia="it-IT"/>
              </w:rPr>
              <w:t>[MPa]</w:t>
            </w:r>
          </w:p>
        </w:tc>
        <w:tc>
          <w:tcPr>
            <w:tcW w:w="476" w:type="pct"/>
            <w:tcBorders>
              <w:top w:val="single" w:sz="4" w:space="0" w:color="auto"/>
              <w:bottom w:val="single" w:sz="4" w:space="0" w:color="auto"/>
            </w:tcBorders>
            <w:noWrap/>
            <w:vAlign w:val="center"/>
          </w:tcPr>
          <w:p w14:paraId="43955AFD" w14:textId="724E2BF8" w:rsidR="00677A67" w:rsidRPr="0007118A" w:rsidRDefault="00677A67" w:rsidP="003571C9">
            <w:pPr>
              <w:jc w:val="left"/>
              <w:rPr>
                <w:highlight w:val="yellow"/>
                <w:lang w:eastAsia="it-IT"/>
              </w:rPr>
            </w:pPr>
            <w:r w:rsidRPr="0007118A">
              <w:rPr>
                <w:highlight w:val="yellow"/>
                <w:lang w:eastAsia="it-IT"/>
              </w:rPr>
              <w:t>Scatter</w:t>
            </w:r>
          </w:p>
          <w:p w14:paraId="0649A16A" w14:textId="2AF63D2B" w:rsidR="00677A67" w:rsidRPr="0007118A" w:rsidRDefault="00677A67" w:rsidP="003571C9">
            <w:pPr>
              <w:jc w:val="left"/>
              <w:rPr>
                <w:highlight w:val="yellow"/>
                <w:lang w:eastAsia="it-IT"/>
              </w:rPr>
            </w:pPr>
            <w:r w:rsidRPr="0007118A">
              <w:rPr>
                <w:highlight w:val="yellow"/>
                <w:lang w:eastAsia="it-IT"/>
              </w:rPr>
              <w:t>Index</w:t>
            </w:r>
          </w:p>
          <w:p w14:paraId="705172C9" w14:textId="3BF9B272" w:rsidR="00677A67" w:rsidRPr="0007118A" w:rsidRDefault="00677A67" w:rsidP="003571C9">
            <w:pPr>
              <w:jc w:val="left"/>
              <w:rPr>
                <w:highlight w:val="yellow"/>
                <w:lang w:eastAsia="it-IT"/>
              </w:rPr>
            </w:pPr>
            <w:r w:rsidRPr="0007118A">
              <w:rPr>
                <w:highlight w:val="yellow"/>
                <w:lang w:eastAsia="it-IT"/>
              </w:rPr>
              <w:t>Tσ</w:t>
            </w:r>
          </w:p>
        </w:tc>
      </w:tr>
      <w:tr w:rsidR="0007118A" w:rsidRPr="0007118A" w14:paraId="7795D2EB" w14:textId="77777777" w:rsidTr="003571C9">
        <w:trPr>
          <w:trHeight w:val="340"/>
          <w:jc w:val="center"/>
        </w:trPr>
        <w:tc>
          <w:tcPr>
            <w:tcW w:w="781" w:type="pct"/>
            <w:vMerge w:val="restart"/>
            <w:tcBorders>
              <w:top w:val="single" w:sz="4" w:space="0" w:color="auto"/>
              <w:bottom w:val="nil"/>
            </w:tcBorders>
            <w:vAlign w:val="center"/>
          </w:tcPr>
          <w:p w14:paraId="3B4BB15C" w14:textId="77777777" w:rsidR="00677A67" w:rsidRPr="0007118A" w:rsidRDefault="00677A67" w:rsidP="003571C9">
            <w:pPr>
              <w:jc w:val="left"/>
              <w:rPr>
                <w:highlight w:val="yellow"/>
              </w:rPr>
            </w:pPr>
            <w:r w:rsidRPr="0007118A">
              <w:rPr>
                <w:highlight w:val="yellow"/>
              </w:rPr>
              <w:t>GJS 700-2</w:t>
            </w:r>
          </w:p>
          <w:p w14:paraId="61DFEA44" w14:textId="77777777" w:rsidR="00677A67" w:rsidRPr="0007118A" w:rsidRDefault="00677A67" w:rsidP="003571C9">
            <w:pPr>
              <w:jc w:val="left"/>
              <w:rPr>
                <w:highlight w:val="yellow"/>
              </w:rPr>
            </w:pPr>
            <w:r w:rsidRPr="0007118A">
              <w:rPr>
                <w:highlight w:val="yellow"/>
              </w:rPr>
              <w:t>Pearlitic</w:t>
            </w:r>
          </w:p>
        </w:tc>
        <w:tc>
          <w:tcPr>
            <w:tcW w:w="644" w:type="pct"/>
            <w:tcBorders>
              <w:top w:val="single" w:sz="4" w:space="0" w:color="auto"/>
              <w:bottom w:val="nil"/>
            </w:tcBorders>
            <w:noWrap/>
            <w:vAlign w:val="center"/>
            <w:hideMark/>
          </w:tcPr>
          <w:p w14:paraId="662B165B" w14:textId="77777777" w:rsidR="00677A67" w:rsidRPr="0007118A" w:rsidRDefault="00677A67" w:rsidP="003571C9">
            <w:pPr>
              <w:jc w:val="left"/>
              <w:rPr>
                <w:highlight w:val="yellow"/>
              </w:rPr>
            </w:pPr>
            <w:r w:rsidRPr="0007118A">
              <w:rPr>
                <w:highlight w:val="yellow"/>
              </w:rPr>
              <w:t>P-A</w:t>
            </w:r>
          </w:p>
        </w:tc>
        <w:tc>
          <w:tcPr>
            <w:tcW w:w="629" w:type="pct"/>
            <w:tcBorders>
              <w:top w:val="single" w:sz="4" w:space="0" w:color="auto"/>
              <w:bottom w:val="nil"/>
            </w:tcBorders>
            <w:vAlign w:val="center"/>
          </w:tcPr>
          <w:p w14:paraId="1E05913B" w14:textId="11EF7DFE" w:rsidR="00677A67" w:rsidRPr="0007118A" w:rsidRDefault="00677A67" w:rsidP="003571C9">
            <w:pPr>
              <w:jc w:val="left"/>
              <w:rPr>
                <w:highlight w:val="yellow"/>
                <w:lang w:eastAsia="it-IT"/>
              </w:rPr>
            </w:pPr>
            <w:r w:rsidRPr="0007118A">
              <w:rPr>
                <w:highlight w:val="yellow"/>
                <w:lang w:eastAsia="it-IT"/>
              </w:rPr>
              <w:t>Fig. 1a</w:t>
            </w:r>
          </w:p>
        </w:tc>
        <w:tc>
          <w:tcPr>
            <w:tcW w:w="543" w:type="pct"/>
            <w:tcBorders>
              <w:top w:val="single" w:sz="4" w:space="0" w:color="auto"/>
              <w:bottom w:val="nil"/>
            </w:tcBorders>
            <w:noWrap/>
            <w:vAlign w:val="center"/>
          </w:tcPr>
          <w:p w14:paraId="56A134B0" w14:textId="64C25A85" w:rsidR="00677A67" w:rsidRPr="0007118A" w:rsidRDefault="00680F82" w:rsidP="003571C9">
            <w:pPr>
              <w:jc w:val="left"/>
              <w:rPr>
                <w:highlight w:val="yellow"/>
                <w:lang w:eastAsia="it-IT"/>
              </w:rPr>
            </w:pPr>
            <w:r w:rsidRPr="0007118A">
              <w:rPr>
                <w:highlight w:val="yellow"/>
                <w:lang w:eastAsia="it-IT"/>
              </w:rPr>
              <w:t>22</w:t>
            </w:r>
          </w:p>
        </w:tc>
        <w:tc>
          <w:tcPr>
            <w:tcW w:w="517" w:type="pct"/>
            <w:tcBorders>
              <w:top w:val="single" w:sz="4" w:space="0" w:color="auto"/>
              <w:bottom w:val="nil"/>
            </w:tcBorders>
            <w:vAlign w:val="center"/>
          </w:tcPr>
          <w:p w14:paraId="68933D5F" w14:textId="3235093B" w:rsidR="00677A67" w:rsidRPr="0007118A" w:rsidRDefault="00677A67" w:rsidP="003571C9">
            <w:pPr>
              <w:jc w:val="left"/>
              <w:rPr>
                <w:highlight w:val="yellow"/>
                <w:lang w:eastAsia="it-IT"/>
              </w:rPr>
            </w:pPr>
            <w:r w:rsidRPr="0007118A">
              <w:rPr>
                <w:highlight w:val="yellow"/>
                <w:lang w:eastAsia="it-IT"/>
              </w:rPr>
              <w:t>0</w:t>
            </w:r>
          </w:p>
        </w:tc>
        <w:tc>
          <w:tcPr>
            <w:tcW w:w="665" w:type="pct"/>
            <w:tcBorders>
              <w:top w:val="single" w:sz="4" w:space="0" w:color="auto"/>
              <w:bottom w:val="nil"/>
            </w:tcBorders>
            <w:noWrap/>
            <w:vAlign w:val="center"/>
          </w:tcPr>
          <w:p w14:paraId="1EB3AE85" w14:textId="2760237F" w:rsidR="00677A67" w:rsidRPr="0007118A" w:rsidRDefault="00F42354" w:rsidP="003571C9">
            <w:pPr>
              <w:jc w:val="left"/>
              <w:rPr>
                <w:highlight w:val="yellow"/>
                <w:lang w:eastAsia="it-IT"/>
              </w:rPr>
            </w:pPr>
            <w:r w:rsidRPr="0007118A">
              <w:rPr>
                <w:highlight w:val="yellow"/>
                <w:lang w:eastAsia="it-IT"/>
              </w:rPr>
              <w:t>15</w:t>
            </w:r>
          </w:p>
        </w:tc>
        <w:tc>
          <w:tcPr>
            <w:tcW w:w="745" w:type="pct"/>
            <w:tcBorders>
              <w:top w:val="single" w:sz="4" w:space="0" w:color="auto"/>
              <w:bottom w:val="nil"/>
            </w:tcBorders>
            <w:vAlign w:val="center"/>
          </w:tcPr>
          <w:p w14:paraId="60C3BD05" w14:textId="0D1F33B9" w:rsidR="00677A67" w:rsidRPr="0007118A" w:rsidRDefault="00677A67" w:rsidP="003571C9">
            <w:pPr>
              <w:jc w:val="left"/>
              <w:rPr>
                <w:highlight w:val="yellow"/>
                <w:lang w:eastAsia="it-IT"/>
              </w:rPr>
            </w:pPr>
            <w:r w:rsidRPr="0007118A">
              <w:rPr>
                <w:highlight w:val="yellow"/>
                <w:lang w:eastAsia="it-IT"/>
              </w:rPr>
              <w:t>120</w:t>
            </w:r>
          </w:p>
        </w:tc>
        <w:tc>
          <w:tcPr>
            <w:tcW w:w="476" w:type="pct"/>
            <w:tcBorders>
              <w:top w:val="single" w:sz="4" w:space="0" w:color="auto"/>
              <w:bottom w:val="nil"/>
            </w:tcBorders>
            <w:noWrap/>
            <w:vAlign w:val="center"/>
          </w:tcPr>
          <w:p w14:paraId="640D918E" w14:textId="4BEC744E" w:rsidR="00677A67" w:rsidRPr="0007118A" w:rsidRDefault="007E2AC3" w:rsidP="003571C9">
            <w:pPr>
              <w:jc w:val="left"/>
              <w:rPr>
                <w:highlight w:val="yellow"/>
                <w:lang w:eastAsia="it-IT"/>
              </w:rPr>
            </w:pPr>
            <w:r w:rsidRPr="0007118A">
              <w:rPr>
                <w:highlight w:val="yellow"/>
                <w:lang w:eastAsia="it-IT"/>
              </w:rPr>
              <w:t>1.5</w:t>
            </w:r>
          </w:p>
        </w:tc>
      </w:tr>
      <w:tr w:rsidR="0007118A" w:rsidRPr="0007118A" w14:paraId="77E71E44" w14:textId="77777777" w:rsidTr="003571C9">
        <w:trPr>
          <w:trHeight w:val="340"/>
          <w:jc w:val="center"/>
        </w:trPr>
        <w:tc>
          <w:tcPr>
            <w:tcW w:w="781" w:type="pct"/>
            <w:vMerge/>
            <w:tcBorders>
              <w:top w:val="nil"/>
              <w:bottom w:val="nil"/>
            </w:tcBorders>
            <w:vAlign w:val="center"/>
          </w:tcPr>
          <w:p w14:paraId="49C97582" w14:textId="77777777" w:rsidR="00677A67" w:rsidRPr="0007118A" w:rsidRDefault="00677A67" w:rsidP="003571C9">
            <w:pPr>
              <w:jc w:val="left"/>
              <w:rPr>
                <w:highlight w:val="yellow"/>
              </w:rPr>
            </w:pPr>
          </w:p>
        </w:tc>
        <w:tc>
          <w:tcPr>
            <w:tcW w:w="644" w:type="pct"/>
            <w:tcBorders>
              <w:top w:val="nil"/>
              <w:bottom w:val="nil"/>
            </w:tcBorders>
            <w:noWrap/>
            <w:vAlign w:val="center"/>
            <w:hideMark/>
          </w:tcPr>
          <w:p w14:paraId="50ADEB0B" w14:textId="77777777" w:rsidR="00677A67" w:rsidRPr="0007118A" w:rsidRDefault="00677A67" w:rsidP="003571C9">
            <w:pPr>
              <w:jc w:val="left"/>
              <w:rPr>
                <w:highlight w:val="yellow"/>
              </w:rPr>
            </w:pPr>
            <w:r w:rsidRPr="0007118A">
              <w:rPr>
                <w:highlight w:val="yellow"/>
              </w:rPr>
              <w:t>P-B</w:t>
            </w:r>
          </w:p>
        </w:tc>
        <w:tc>
          <w:tcPr>
            <w:tcW w:w="629" w:type="pct"/>
            <w:tcBorders>
              <w:top w:val="nil"/>
              <w:bottom w:val="nil"/>
            </w:tcBorders>
            <w:vAlign w:val="center"/>
          </w:tcPr>
          <w:p w14:paraId="3B1EF7A3" w14:textId="2F56F6F9" w:rsidR="00677A67" w:rsidRPr="0007118A" w:rsidRDefault="00677A67" w:rsidP="003571C9">
            <w:pPr>
              <w:jc w:val="left"/>
              <w:rPr>
                <w:highlight w:val="yellow"/>
                <w:lang w:eastAsia="it-IT"/>
              </w:rPr>
            </w:pPr>
            <w:r w:rsidRPr="0007118A">
              <w:rPr>
                <w:highlight w:val="yellow"/>
                <w:lang w:eastAsia="it-IT"/>
              </w:rPr>
              <w:t>Fig. 1a</w:t>
            </w:r>
          </w:p>
        </w:tc>
        <w:tc>
          <w:tcPr>
            <w:tcW w:w="543" w:type="pct"/>
            <w:tcBorders>
              <w:top w:val="nil"/>
              <w:bottom w:val="nil"/>
            </w:tcBorders>
            <w:noWrap/>
            <w:vAlign w:val="center"/>
          </w:tcPr>
          <w:p w14:paraId="2E0EFE9C" w14:textId="15A46074" w:rsidR="00677A67" w:rsidRPr="0007118A" w:rsidRDefault="00680F82" w:rsidP="003571C9">
            <w:pPr>
              <w:jc w:val="left"/>
              <w:rPr>
                <w:highlight w:val="yellow"/>
                <w:lang w:eastAsia="it-IT"/>
              </w:rPr>
            </w:pPr>
            <w:r w:rsidRPr="0007118A">
              <w:rPr>
                <w:highlight w:val="yellow"/>
                <w:lang w:eastAsia="it-IT"/>
              </w:rPr>
              <w:t>16</w:t>
            </w:r>
          </w:p>
        </w:tc>
        <w:tc>
          <w:tcPr>
            <w:tcW w:w="517" w:type="pct"/>
            <w:tcBorders>
              <w:top w:val="nil"/>
              <w:bottom w:val="nil"/>
            </w:tcBorders>
            <w:vAlign w:val="center"/>
          </w:tcPr>
          <w:p w14:paraId="4C380D19" w14:textId="37AFE50A" w:rsidR="00677A67" w:rsidRPr="0007118A" w:rsidRDefault="00677A67" w:rsidP="003571C9">
            <w:pPr>
              <w:jc w:val="left"/>
              <w:rPr>
                <w:highlight w:val="yellow"/>
                <w:lang w:eastAsia="it-IT"/>
              </w:rPr>
            </w:pPr>
            <w:r w:rsidRPr="0007118A">
              <w:rPr>
                <w:highlight w:val="yellow"/>
                <w:lang w:eastAsia="it-IT"/>
              </w:rPr>
              <w:t>0</w:t>
            </w:r>
          </w:p>
        </w:tc>
        <w:tc>
          <w:tcPr>
            <w:tcW w:w="665" w:type="pct"/>
            <w:tcBorders>
              <w:top w:val="nil"/>
              <w:bottom w:val="nil"/>
            </w:tcBorders>
            <w:noWrap/>
            <w:vAlign w:val="center"/>
          </w:tcPr>
          <w:p w14:paraId="11EC78E6" w14:textId="7F139223" w:rsidR="00677A67" w:rsidRPr="0007118A" w:rsidRDefault="00F42354" w:rsidP="003571C9">
            <w:pPr>
              <w:jc w:val="left"/>
              <w:rPr>
                <w:highlight w:val="yellow"/>
                <w:lang w:eastAsia="it-IT"/>
              </w:rPr>
            </w:pPr>
            <w:r w:rsidRPr="0007118A">
              <w:rPr>
                <w:highlight w:val="yellow"/>
                <w:lang w:eastAsia="it-IT"/>
              </w:rPr>
              <w:t>15</w:t>
            </w:r>
          </w:p>
        </w:tc>
        <w:tc>
          <w:tcPr>
            <w:tcW w:w="745" w:type="pct"/>
            <w:tcBorders>
              <w:top w:val="nil"/>
              <w:bottom w:val="nil"/>
            </w:tcBorders>
            <w:vAlign w:val="center"/>
          </w:tcPr>
          <w:p w14:paraId="75BF7946" w14:textId="010FF63C" w:rsidR="00677A67" w:rsidRPr="0007118A" w:rsidRDefault="00677A67" w:rsidP="003571C9">
            <w:pPr>
              <w:jc w:val="left"/>
              <w:rPr>
                <w:highlight w:val="yellow"/>
                <w:lang w:eastAsia="it-IT"/>
              </w:rPr>
            </w:pPr>
            <w:r w:rsidRPr="0007118A">
              <w:rPr>
                <w:highlight w:val="yellow"/>
                <w:lang w:eastAsia="it-IT"/>
              </w:rPr>
              <w:t>134</w:t>
            </w:r>
          </w:p>
        </w:tc>
        <w:tc>
          <w:tcPr>
            <w:tcW w:w="476" w:type="pct"/>
            <w:tcBorders>
              <w:top w:val="nil"/>
              <w:bottom w:val="nil"/>
            </w:tcBorders>
            <w:noWrap/>
            <w:vAlign w:val="center"/>
          </w:tcPr>
          <w:p w14:paraId="2C41EB28" w14:textId="7926D780" w:rsidR="00677A67" w:rsidRPr="0007118A" w:rsidRDefault="007E2AC3" w:rsidP="003571C9">
            <w:pPr>
              <w:jc w:val="left"/>
              <w:rPr>
                <w:highlight w:val="yellow"/>
                <w:lang w:eastAsia="it-IT"/>
              </w:rPr>
            </w:pPr>
            <w:r w:rsidRPr="0007118A">
              <w:rPr>
                <w:highlight w:val="yellow"/>
                <w:lang w:eastAsia="it-IT"/>
              </w:rPr>
              <w:t>1.1</w:t>
            </w:r>
          </w:p>
        </w:tc>
      </w:tr>
      <w:tr w:rsidR="0007118A" w:rsidRPr="0007118A" w14:paraId="6BBD9FE0" w14:textId="77777777" w:rsidTr="003571C9">
        <w:trPr>
          <w:trHeight w:val="340"/>
          <w:jc w:val="center"/>
        </w:trPr>
        <w:tc>
          <w:tcPr>
            <w:tcW w:w="781" w:type="pct"/>
            <w:vMerge/>
            <w:tcBorders>
              <w:top w:val="nil"/>
              <w:bottom w:val="nil"/>
            </w:tcBorders>
            <w:vAlign w:val="center"/>
          </w:tcPr>
          <w:p w14:paraId="78811481" w14:textId="77777777" w:rsidR="00677A67" w:rsidRPr="0007118A" w:rsidRDefault="00677A67" w:rsidP="003571C9">
            <w:pPr>
              <w:jc w:val="left"/>
              <w:rPr>
                <w:highlight w:val="yellow"/>
              </w:rPr>
            </w:pPr>
          </w:p>
        </w:tc>
        <w:tc>
          <w:tcPr>
            <w:tcW w:w="644" w:type="pct"/>
            <w:tcBorders>
              <w:top w:val="nil"/>
              <w:bottom w:val="nil"/>
            </w:tcBorders>
            <w:noWrap/>
            <w:vAlign w:val="center"/>
            <w:hideMark/>
          </w:tcPr>
          <w:p w14:paraId="0AFC982C" w14:textId="77777777" w:rsidR="00677A67" w:rsidRPr="0007118A" w:rsidRDefault="00677A67" w:rsidP="003571C9">
            <w:pPr>
              <w:jc w:val="left"/>
              <w:rPr>
                <w:highlight w:val="yellow"/>
              </w:rPr>
            </w:pPr>
            <w:r w:rsidRPr="0007118A">
              <w:rPr>
                <w:highlight w:val="yellow"/>
              </w:rPr>
              <w:t>P-E</w:t>
            </w:r>
          </w:p>
        </w:tc>
        <w:tc>
          <w:tcPr>
            <w:tcW w:w="629" w:type="pct"/>
            <w:tcBorders>
              <w:top w:val="nil"/>
              <w:bottom w:val="nil"/>
            </w:tcBorders>
            <w:vAlign w:val="center"/>
          </w:tcPr>
          <w:p w14:paraId="1766747A" w14:textId="364D6F92" w:rsidR="00677A67" w:rsidRPr="0007118A" w:rsidRDefault="00677A67" w:rsidP="003571C9">
            <w:pPr>
              <w:jc w:val="left"/>
              <w:rPr>
                <w:highlight w:val="yellow"/>
                <w:lang w:eastAsia="it-IT"/>
              </w:rPr>
            </w:pPr>
            <w:r w:rsidRPr="0007118A">
              <w:rPr>
                <w:highlight w:val="yellow"/>
                <w:lang w:eastAsia="it-IT"/>
              </w:rPr>
              <w:t>Fig. 1a</w:t>
            </w:r>
          </w:p>
        </w:tc>
        <w:tc>
          <w:tcPr>
            <w:tcW w:w="543" w:type="pct"/>
            <w:tcBorders>
              <w:top w:val="nil"/>
              <w:bottom w:val="nil"/>
            </w:tcBorders>
            <w:noWrap/>
            <w:vAlign w:val="center"/>
          </w:tcPr>
          <w:p w14:paraId="508F3167" w14:textId="588AD79E" w:rsidR="00677A67" w:rsidRPr="0007118A" w:rsidRDefault="00680F82" w:rsidP="003571C9">
            <w:pPr>
              <w:jc w:val="left"/>
              <w:rPr>
                <w:highlight w:val="yellow"/>
                <w:lang w:eastAsia="it-IT"/>
              </w:rPr>
            </w:pPr>
            <w:r w:rsidRPr="0007118A">
              <w:rPr>
                <w:highlight w:val="yellow"/>
                <w:lang w:eastAsia="it-IT"/>
              </w:rPr>
              <w:t>24</w:t>
            </w:r>
          </w:p>
        </w:tc>
        <w:tc>
          <w:tcPr>
            <w:tcW w:w="517" w:type="pct"/>
            <w:tcBorders>
              <w:top w:val="nil"/>
              <w:bottom w:val="nil"/>
            </w:tcBorders>
            <w:vAlign w:val="center"/>
          </w:tcPr>
          <w:p w14:paraId="55F1FEEB" w14:textId="71F28AD8" w:rsidR="00677A67" w:rsidRPr="0007118A" w:rsidRDefault="00677A67" w:rsidP="003571C9">
            <w:pPr>
              <w:jc w:val="left"/>
              <w:rPr>
                <w:highlight w:val="yellow"/>
                <w:lang w:eastAsia="it-IT"/>
              </w:rPr>
            </w:pPr>
            <w:r w:rsidRPr="0007118A">
              <w:rPr>
                <w:highlight w:val="yellow"/>
                <w:lang w:eastAsia="it-IT"/>
              </w:rPr>
              <w:t>0</w:t>
            </w:r>
          </w:p>
        </w:tc>
        <w:tc>
          <w:tcPr>
            <w:tcW w:w="665" w:type="pct"/>
            <w:tcBorders>
              <w:top w:val="nil"/>
              <w:bottom w:val="nil"/>
            </w:tcBorders>
            <w:noWrap/>
            <w:vAlign w:val="center"/>
          </w:tcPr>
          <w:p w14:paraId="3085545A" w14:textId="57254269" w:rsidR="00677A67" w:rsidRPr="0007118A" w:rsidRDefault="00F42354" w:rsidP="003571C9">
            <w:pPr>
              <w:jc w:val="left"/>
              <w:rPr>
                <w:highlight w:val="yellow"/>
                <w:lang w:eastAsia="it-IT"/>
              </w:rPr>
            </w:pPr>
            <w:r w:rsidRPr="0007118A">
              <w:rPr>
                <w:highlight w:val="yellow"/>
                <w:lang w:eastAsia="it-IT"/>
              </w:rPr>
              <w:t>15</w:t>
            </w:r>
          </w:p>
        </w:tc>
        <w:tc>
          <w:tcPr>
            <w:tcW w:w="745" w:type="pct"/>
            <w:tcBorders>
              <w:top w:val="nil"/>
              <w:bottom w:val="nil"/>
            </w:tcBorders>
            <w:vAlign w:val="center"/>
          </w:tcPr>
          <w:p w14:paraId="053CEA28" w14:textId="5C660DD9" w:rsidR="00677A67" w:rsidRPr="0007118A" w:rsidRDefault="00677A67" w:rsidP="003571C9">
            <w:pPr>
              <w:jc w:val="left"/>
              <w:rPr>
                <w:highlight w:val="yellow"/>
                <w:lang w:eastAsia="it-IT"/>
              </w:rPr>
            </w:pPr>
            <w:r w:rsidRPr="0007118A">
              <w:rPr>
                <w:highlight w:val="yellow"/>
                <w:lang w:eastAsia="it-IT"/>
              </w:rPr>
              <w:t>140</w:t>
            </w:r>
          </w:p>
        </w:tc>
        <w:tc>
          <w:tcPr>
            <w:tcW w:w="476" w:type="pct"/>
            <w:tcBorders>
              <w:top w:val="nil"/>
              <w:bottom w:val="nil"/>
            </w:tcBorders>
            <w:noWrap/>
            <w:vAlign w:val="center"/>
          </w:tcPr>
          <w:p w14:paraId="101E0BF6" w14:textId="2C19A380" w:rsidR="00677A67" w:rsidRPr="0007118A" w:rsidRDefault="007E2AC3" w:rsidP="003571C9">
            <w:pPr>
              <w:jc w:val="left"/>
              <w:rPr>
                <w:highlight w:val="yellow"/>
                <w:lang w:eastAsia="it-IT"/>
              </w:rPr>
            </w:pPr>
            <w:r w:rsidRPr="0007118A">
              <w:rPr>
                <w:highlight w:val="yellow"/>
                <w:lang w:eastAsia="it-IT"/>
              </w:rPr>
              <w:t>1.2</w:t>
            </w:r>
          </w:p>
        </w:tc>
      </w:tr>
      <w:tr w:rsidR="0007118A" w:rsidRPr="0007118A" w14:paraId="7FBE761E" w14:textId="77777777" w:rsidTr="003571C9">
        <w:trPr>
          <w:trHeight w:val="340"/>
          <w:jc w:val="center"/>
        </w:trPr>
        <w:tc>
          <w:tcPr>
            <w:tcW w:w="781" w:type="pct"/>
            <w:vMerge/>
            <w:tcBorders>
              <w:top w:val="nil"/>
              <w:bottom w:val="single" w:sz="4" w:space="0" w:color="auto"/>
            </w:tcBorders>
            <w:vAlign w:val="center"/>
          </w:tcPr>
          <w:p w14:paraId="64AB4777" w14:textId="77777777" w:rsidR="00677A67" w:rsidRPr="0007118A" w:rsidRDefault="00677A67" w:rsidP="003571C9">
            <w:pPr>
              <w:jc w:val="left"/>
              <w:rPr>
                <w:highlight w:val="yellow"/>
              </w:rPr>
            </w:pPr>
          </w:p>
        </w:tc>
        <w:tc>
          <w:tcPr>
            <w:tcW w:w="644" w:type="pct"/>
            <w:tcBorders>
              <w:top w:val="nil"/>
              <w:bottom w:val="single" w:sz="4" w:space="0" w:color="auto"/>
            </w:tcBorders>
            <w:noWrap/>
            <w:vAlign w:val="center"/>
            <w:hideMark/>
          </w:tcPr>
          <w:p w14:paraId="19E17A12" w14:textId="77777777" w:rsidR="00677A67" w:rsidRPr="0007118A" w:rsidRDefault="00677A67" w:rsidP="003571C9">
            <w:pPr>
              <w:jc w:val="left"/>
              <w:rPr>
                <w:highlight w:val="yellow"/>
              </w:rPr>
            </w:pPr>
            <w:r w:rsidRPr="0007118A">
              <w:rPr>
                <w:highlight w:val="yellow"/>
              </w:rPr>
              <w:t>P-C</w:t>
            </w:r>
          </w:p>
        </w:tc>
        <w:tc>
          <w:tcPr>
            <w:tcW w:w="629" w:type="pct"/>
            <w:tcBorders>
              <w:top w:val="nil"/>
              <w:bottom w:val="single" w:sz="4" w:space="0" w:color="auto"/>
            </w:tcBorders>
            <w:vAlign w:val="center"/>
          </w:tcPr>
          <w:p w14:paraId="7A14D635" w14:textId="53BE07F5" w:rsidR="00677A67" w:rsidRPr="0007118A" w:rsidRDefault="00677A67" w:rsidP="003571C9">
            <w:pPr>
              <w:jc w:val="left"/>
              <w:rPr>
                <w:highlight w:val="yellow"/>
                <w:lang w:eastAsia="it-IT"/>
              </w:rPr>
            </w:pPr>
            <w:r w:rsidRPr="0007118A">
              <w:rPr>
                <w:highlight w:val="yellow"/>
                <w:lang w:eastAsia="it-IT"/>
              </w:rPr>
              <w:t>Fig. 1a</w:t>
            </w:r>
          </w:p>
        </w:tc>
        <w:tc>
          <w:tcPr>
            <w:tcW w:w="543" w:type="pct"/>
            <w:tcBorders>
              <w:top w:val="nil"/>
              <w:bottom w:val="single" w:sz="4" w:space="0" w:color="auto"/>
            </w:tcBorders>
            <w:noWrap/>
            <w:vAlign w:val="center"/>
          </w:tcPr>
          <w:p w14:paraId="0C6AAF03" w14:textId="64D7A34D" w:rsidR="00677A67" w:rsidRPr="0007118A" w:rsidRDefault="00680F82" w:rsidP="003571C9">
            <w:pPr>
              <w:jc w:val="left"/>
              <w:rPr>
                <w:highlight w:val="yellow"/>
                <w:lang w:eastAsia="it-IT"/>
              </w:rPr>
            </w:pPr>
            <w:r w:rsidRPr="0007118A">
              <w:rPr>
                <w:highlight w:val="yellow"/>
                <w:lang w:eastAsia="it-IT"/>
              </w:rPr>
              <w:t>17</w:t>
            </w:r>
          </w:p>
        </w:tc>
        <w:tc>
          <w:tcPr>
            <w:tcW w:w="517" w:type="pct"/>
            <w:tcBorders>
              <w:top w:val="nil"/>
              <w:bottom w:val="single" w:sz="4" w:space="0" w:color="auto"/>
            </w:tcBorders>
            <w:vAlign w:val="center"/>
          </w:tcPr>
          <w:p w14:paraId="4671A371" w14:textId="00C574FD" w:rsidR="00677A67" w:rsidRPr="0007118A" w:rsidRDefault="00677A67" w:rsidP="003571C9">
            <w:pPr>
              <w:jc w:val="left"/>
              <w:rPr>
                <w:highlight w:val="yellow"/>
                <w:lang w:eastAsia="it-IT"/>
              </w:rPr>
            </w:pPr>
            <w:r w:rsidRPr="0007118A">
              <w:rPr>
                <w:highlight w:val="yellow"/>
                <w:lang w:eastAsia="it-IT"/>
              </w:rPr>
              <w:t>0</w:t>
            </w:r>
          </w:p>
        </w:tc>
        <w:tc>
          <w:tcPr>
            <w:tcW w:w="665" w:type="pct"/>
            <w:tcBorders>
              <w:top w:val="nil"/>
              <w:bottom w:val="single" w:sz="4" w:space="0" w:color="auto"/>
            </w:tcBorders>
            <w:noWrap/>
            <w:vAlign w:val="center"/>
          </w:tcPr>
          <w:p w14:paraId="74C91543" w14:textId="56274CE1" w:rsidR="00677A67" w:rsidRPr="0007118A" w:rsidRDefault="00F42354" w:rsidP="003571C9">
            <w:pPr>
              <w:jc w:val="left"/>
              <w:rPr>
                <w:highlight w:val="yellow"/>
                <w:lang w:eastAsia="it-IT"/>
              </w:rPr>
            </w:pPr>
            <w:r w:rsidRPr="0007118A">
              <w:rPr>
                <w:highlight w:val="yellow"/>
                <w:lang w:eastAsia="it-IT"/>
              </w:rPr>
              <w:t>15</w:t>
            </w:r>
          </w:p>
        </w:tc>
        <w:tc>
          <w:tcPr>
            <w:tcW w:w="745" w:type="pct"/>
            <w:tcBorders>
              <w:top w:val="nil"/>
              <w:bottom w:val="single" w:sz="4" w:space="0" w:color="auto"/>
            </w:tcBorders>
            <w:vAlign w:val="center"/>
          </w:tcPr>
          <w:p w14:paraId="64B98CCD" w14:textId="522E248F" w:rsidR="00677A67" w:rsidRPr="0007118A" w:rsidRDefault="00677A67" w:rsidP="003571C9">
            <w:pPr>
              <w:jc w:val="left"/>
              <w:rPr>
                <w:highlight w:val="yellow"/>
                <w:lang w:eastAsia="it-IT"/>
              </w:rPr>
            </w:pPr>
            <w:r w:rsidRPr="0007118A">
              <w:rPr>
                <w:highlight w:val="yellow"/>
                <w:lang w:eastAsia="it-IT"/>
              </w:rPr>
              <w:t>95</w:t>
            </w:r>
          </w:p>
        </w:tc>
        <w:tc>
          <w:tcPr>
            <w:tcW w:w="476" w:type="pct"/>
            <w:tcBorders>
              <w:top w:val="nil"/>
              <w:bottom w:val="single" w:sz="4" w:space="0" w:color="auto"/>
            </w:tcBorders>
            <w:noWrap/>
            <w:vAlign w:val="center"/>
          </w:tcPr>
          <w:p w14:paraId="2CACE448" w14:textId="3B2242F8" w:rsidR="00677A67" w:rsidRPr="0007118A" w:rsidRDefault="00A9729E" w:rsidP="003571C9">
            <w:pPr>
              <w:jc w:val="left"/>
              <w:rPr>
                <w:highlight w:val="yellow"/>
                <w:lang w:eastAsia="it-IT"/>
              </w:rPr>
            </w:pPr>
            <w:r w:rsidRPr="0007118A">
              <w:rPr>
                <w:highlight w:val="yellow"/>
                <w:lang w:eastAsia="it-IT"/>
              </w:rPr>
              <w:t>1.5</w:t>
            </w:r>
          </w:p>
        </w:tc>
      </w:tr>
      <w:tr w:rsidR="0007118A" w:rsidRPr="0007118A" w14:paraId="5E2C0939" w14:textId="77777777" w:rsidTr="00992D84">
        <w:trPr>
          <w:trHeight w:val="340"/>
          <w:jc w:val="center"/>
        </w:trPr>
        <w:tc>
          <w:tcPr>
            <w:tcW w:w="781" w:type="pct"/>
            <w:vMerge w:val="restart"/>
            <w:tcBorders>
              <w:top w:val="single" w:sz="4" w:space="0" w:color="auto"/>
              <w:bottom w:val="nil"/>
            </w:tcBorders>
            <w:vAlign w:val="center"/>
          </w:tcPr>
          <w:p w14:paraId="48C6668B" w14:textId="77777777" w:rsidR="00677A67" w:rsidRPr="0007118A" w:rsidRDefault="00677A67" w:rsidP="003571C9">
            <w:pPr>
              <w:jc w:val="left"/>
              <w:rPr>
                <w:highlight w:val="yellow"/>
              </w:rPr>
            </w:pPr>
            <w:r w:rsidRPr="0007118A">
              <w:rPr>
                <w:highlight w:val="yellow"/>
              </w:rPr>
              <w:t>GJS 400-18 LT Ferritic</w:t>
            </w:r>
          </w:p>
        </w:tc>
        <w:tc>
          <w:tcPr>
            <w:tcW w:w="644" w:type="pct"/>
            <w:vMerge w:val="restart"/>
            <w:tcBorders>
              <w:top w:val="single" w:sz="4" w:space="0" w:color="auto"/>
              <w:bottom w:val="nil"/>
            </w:tcBorders>
            <w:noWrap/>
            <w:vAlign w:val="center"/>
            <w:hideMark/>
          </w:tcPr>
          <w:p w14:paraId="7E58AFE5" w14:textId="77777777" w:rsidR="00677A67" w:rsidRPr="0007118A" w:rsidRDefault="00677A67" w:rsidP="003571C9">
            <w:pPr>
              <w:jc w:val="left"/>
              <w:rPr>
                <w:highlight w:val="yellow"/>
              </w:rPr>
            </w:pPr>
            <w:r w:rsidRPr="0007118A">
              <w:rPr>
                <w:highlight w:val="yellow"/>
              </w:rPr>
              <w:t>F-F</w:t>
            </w:r>
          </w:p>
        </w:tc>
        <w:tc>
          <w:tcPr>
            <w:tcW w:w="629" w:type="pct"/>
            <w:vMerge w:val="restart"/>
            <w:tcBorders>
              <w:top w:val="single" w:sz="4" w:space="0" w:color="auto"/>
              <w:bottom w:val="nil"/>
            </w:tcBorders>
            <w:vAlign w:val="center"/>
          </w:tcPr>
          <w:p w14:paraId="2B60D662" w14:textId="63971628" w:rsidR="00677A67" w:rsidRPr="0007118A" w:rsidRDefault="00677A67" w:rsidP="003571C9">
            <w:pPr>
              <w:jc w:val="left"/>
              <w:rPr>
                <w:highlight w:val="yellow"/>
                <w:lang w:eastAsia="it-IT"/>
              </w:rPr>
            </w:pPr>
            <w:r w:rsidRPr="0007118A">
              <w:rPr>
                <w:highlight w:val="yellow"/>
                <w:lang w:eastAsia="it-IT"/>
              </w:rPr>
              <w:t>Fig. 1a, b</w:t>
            </w:r>
          </w:p>
        </w:tc>
        <w:tc>
          <w:tcPr>
            <w:tcW w:w="543" w:type="pct"/>
            <w:tcBorders>
              <w:top w:val="single" w:sz="4" w:space="0" w:color="auto"/>
              <w:bottom w:val="nil"/>
            </w:tcBorders>
            <w:noWrap/>
            <w:vAlign w:val="center"/>
          </w:tcPr>
          <w:p w14:paraId="3D0D408C" w14:textId="51EC324A" w:rsidR="00677A67" w:rsidRPr="0007118A" w:rsidRDefault="00680F82" w:rsidP="003571C9">
            <w:pPr>
              <w:jc w:val="left"/>
              <w:rPr>
                <w:highlight w:val="yellow"/>
              </w:rPr>
            </w:pPr>
            <w:r w:rsidRPr="0007118A">
              <w:rPr>
                <w:highlight w:val="yellow"/>
              </w:rPr>
              <w:t>20</w:t>
            </w:r>
          </w:p>
        </w:tc>
        <w:tc>
          <w:tcPr>
            <w:tcW w:w="517" w:type="pct"/>
            <w:tcBorders>
              <w:top w:val="single" w:sz="4" w:space="0" w:color="auto"/>
              <w:bottom w:val="nil"/>
            </w:tcBorders>
            <w:vAlign w:val="center"/>
          </w:tcPr>
          <w:p w14:paraId="308BB329" w14:textId="3225AC68" w:rsidR="00677A67" w:rsidRPr="0007118A" w:rsidRDefault="00677A67" w:rsidP="003571C9">
            <w:pPr>
              <w:jc w:val="left"/>
              <w:rPr>
                <w:highlight w:val="yellow"/>
              </w:rPr>
            </w:pPr>
            <w:r w:rsidRPr="0007118A">
              <w:rPr>
                <w:highlight w:val="yellow"/>
              </w:rPr>
              <w:t>0</w:t>
            </w:r>
          </w:p>
        </w:tc>
        <w:tc>
          <w:tcPr>
            <w:tcW w:w="665" w:type="pct"/>
            <w:vMerge w:val="restart"/>
            <w:tcBorders>
              <w:top w:val="single" w:sz="4" w:space="0" w:color="auto"/>
              <w:bottom w:val="nil"/>
            </w:tcBorders>
            <w:noWrap/>
            <w:vAlign w:val="center"/>
          </w:tcPr>
          <w:p w14:paraId="740103A7" w14:textId="329FCD9E" w:rsidR="00677A67" w:rsidRPr="0007118A" w:rsidRDefault="00F42354" w:rsidP="00992D84">
            <w:pPr>
              <w:jc w:val="left"/>
              <w:rPr>
                <w:highlight w:val="yellow"/>
              </w:rPr>
            </w:pPr>
            <w:r w:rsidRPr="0007118A">
              <w:rPr>
                <w:highlight w:val="yellow"/>
              </w:rPr>
              <w:t>15</w:t>
            </w:r>
            <w:r w:rsidR="00677A67" w:rsidRPr="0007118A">
              <w:rPr>
                <w:highlight w:val="yellow"/>
              </w:rPr>
              <w:t>-1</w:t>
            </w:r>
            <w:r w:rsidRPr="0007118A">
              <w:rPr>
                <w:highlight w:val="yellow"/>
              </w:rPr>
              <w:t>2</w:t>
            </w:r>
            <w:r w:rsidR="00677A67" w:rsidRPr="0007118A">
              <w:rPr>
                <w:highlight w:val="yellow"/>
              </w:rPr>
              <w:t>0</w:t>
            </w:r>
          </w:p>
        </w:tc>
        <w:tc>
          <w:tcPr>
            <w:tcW w:w="745" w:type="pct"/>
            <w:tcBorders>
              <w:top w:val="single" w:sz="4" w:space="0" w:color="auto"/>
              <w:bottom w:val="nil"/>
            </w:tcBorders>
            <w:vAlign w:val="center"/>
          </w:tcPr>
          <w:p w14:paraId="77EBA180" w14:textId="4F3D6860" w:rsidR="00677A67" w:rsidRPr="0007118A" w:rsidRDefault="00677A67" w:rsidP="003571C9">
            <w:pPr>
              <w:jc w:val="left"/>
              <w:rPr>
                <w:highlight w:val="yellow"/>
              </w:rPr>
            </w:pPr>
            <w:r w:rsidRPr="0007118A">
              <w:rPr>
                <w:highlight w:val="yellow"/>
              </w:rPr>
              <w:t>100</w:t>
            </w:r>
          </w:p>
        </w:tc>
        <w:tc>
          <w:tcPr>
            <w:tcW w:w="476" w:type="pct"/>
            <w:tcBorders>
              <w:top w:val="single" w:sz="4" w:space="0" w:color="auto"/>
              <w:bottom w:val="nil"/>
            </w:tcBorders>
            <w:noWrap/>
            <w:vAlign w:val="center"/>
          </w:tcPr>
          <w:p w14:paraId="2CBCB301" w14:textId="05FE79CD" w:rsidR="00677A67" w:rsidRPr="0007118A" w:rsidRDefault="007E2AC3" w:rsidP="003571C9">
            <w:pPr>
              <w:jc w:val="left"/>
              <w:rPr>
                <w:highlight w:val="yellow"/>
              </w:rPr>
            </w:pPr>
            <w:r w:rsidRPr="0007118A">
              <w:rPr>
                <w:highlight w:val="yellow"/>
              </w:rPr>
              <w:t>1.27</w:t>
            </w:r>
          </w:p>
        </w:tc>
      </w:tr>
      <w:tr w:rsidR="0007118A" w:rsidRPr="0007118A" w14:paraId="604F49E7" w14:textId="77777777" w:rsidTr="003571C9">
        <w:trPr>
          <w:trHeight w:val="340"/>
          <w:jc w:val="center"/>
        </w:trPr>
        <w:tc>
          <w:tcPr>
            <w:tcW w:w="781" w:type="pct"/>
            <w:vMerge/>
            <w:tcBorders>
              <w:top w:val="nil"/>
              <w:bottom w:val="nil"/>
            </w:tcBorders>
            <w:vAlign w:val="center"/>
          </w:tcPr>
          <w:p w14:paraId="5A6AC412" w14:textId="77777777" w:rsidR="00677A67" w:rsidRPr="0007118A" w:rsidRDefault="00677A67" w:rsidP="003571C9">
            <w:pPr>
              <w:jc w:val="left"/>
              <w:rPr>
                <w:highlight w:val="yellow"/>
              </w:rPr>
            </w:pPr>
          </w:p>
        </w:tc>
        <w:tc>
          <w:tcPr>
            <w:tcW w:w="644" w:type="pct"/>
            <w:vMerge/>
            <w:tcBorders>
              <w:top w:val="nil"/>
              <w:bottom w:val="nil"/>
            </w:tcBorders>
            <w:noWrap/>
            <w:vAlign w:val="center"/>
          </w:tcPr>
          <w:p w14:paraId="4CF0C3C0" w14:textId="77777777" w:rsidR="00677A67" w:rsidRPr="0007118A" w:rsidRDefault="00677A67" w:rsidP="003571C9">
            <w:pPr>
              <w:jc w:val="left"/>
              <w:rPr>
                <w:highlight w:val="yellow"/>
              </w:rPr>
            </w:pPr>
          </w:p>
        </w:tc>
        <w:tc>
          <w:tcPr>
            <w:tcW w:w="629" w:type="pct"/>
            <w:vMerge/>
            <w:tcBorders>
              <w:top w:val="nil"/>
              <w:bottom w:val="nil"/>
            </w:tcBorders>
            <w:vAlign w:val="center"/>
          </w:tcPr>
          <w:p w14:paraId="4B927517" w14:textId="77777777" w:rsidR="00677A67" w:rsidRPr="0007118A" w:rsidRDefault="00677A67" w:rsidP="003571C9">
            <w:pPr>
              <w:jc w:val="left"/>
              <w:rPr>
                <w:highlight w:val="yellow"/>
              </w:rPr>
            </w:pPr>
          </w:p>
        </w:tc>
        <w:tc>
          <w:tcPr>
            <w:tcW w:w="543" w:type="pct"/>
            <w:tcBorders>
              <w:top w:val="nil"/>
              <w:bottom w:val="nil"/>
            </w:tcBorders>
            <w:noWrap/>
            <w:vAlign w:val="center"/>
          </w:tcPr>
          <w:p w14:paraId="4CA2D31D" w14:textId="02031AF1" w:rsidR="00677A67" w:rsidRPr="0007118A" w:rsidRDefault="00680F82" w:rsidP="003571C9">
            <w:pPr>
              <w:jc w:val="left"/>
              <w:rPr>
                <w:highlight w:val="yellow"/>
              </w:rPr>
            </w:pPr>
            <w:r w:rsidRPr="0007118A">
              <w:rPr>
                <w:highlight w:val="yellow"/>
              </w:rPr>
              <w:t>20</w:t>
            </w:r>
          </w:p>
        </w:tc>
        <w:tc>
          <w:tcPr>
            <w:tcW w:w="517" w:type="pct"/>
            <w:tcBorders>
              <w:top w:val="nil"/>
              <w:bottom w:val="nil"/>
            </w:tcBorders>
            <w:vAlign w:val="center"/>
          </w:tcPr>
          <w:p w14:paraId="0CABBC3C" w14:textId="6A53E8D9" w:rsidR="00677A67" w:rsidRPr="0007118A" w:rsidRDefault="00677A67" w:rsidP="003571C9">
            <w:pPr>
              <w:jc w:val="left"/>
              <w:rPr>
                <w:highlight w:val="yellow"/>
              </w:rPr>
            </w:pPr>
            <w:r w:rsidRPr="0007118A">
              <w:rPr>
                <w:highlight w:val="yellow"/>
              </w:rPr>
              <w:t>-1</w:t>
            </w:r>
          </w:p>
        </w:tc>
        <w:tc>
          <w:tcPr>
            <w:tcW w:w="665" w:type="pct"/>
            <w:vMerge/>
            <w:tcBorders>
              <w:top w:val="nil"/>
              <w:bottom w:val="nil"/>
            </w:tcBorders>
            <w:noWrap/>
            <w:vAlign w:val="center"/>
          </w:tcPr>
          <w:p w14:paraId="4D2E407E" w14:textId="77777777" w:rsidR="00677A67" w:rsidRPr="0007118A" w:rsidRDefault="00677A67" w:rsidP="003571C9">
            <w:pPr>
              <w:jc w:val="left"/>
              <w:rPr>
                <w:highlight w:val="yellow"/>
              </w:rPr>
            </w:pPr>
          </w:p>
        </w:tc>
        <w:tc>
          <w:tcPr>
            <w:tcW w:w="745" w:type="pct"/>
            <w:tcBorders>
              <w:top w:val="nil"/>
              <w:bottom w:val="nil"/>
            </w:tcBorders>
            <w:vAlign w:val="center"/>
          </w:tcPr>
          <w:p w14:paraId="7588B861" w14:textId="01DA1055" w:rsidR="00677A67" w:rsidRPr="0007118A" w:rsidRDefault="00677A67" w:rsidP="003571C9">
            <w:pPr>
              <w:jc w:val="left"/>
              <w:rPr>
                <w:highlight w:val="yellow"/>
              </w:rPr>
            </w:pPr>
            <w:r w:rsidRPr="0007118A">
              <w:rPr>
                <w:highlight w:val="yellow"/>
              </w:rPr>
              <w:t>140</w:t>
            </w:r>
          </w:p>
        </w:tc>
        <w:tc>
          <w:tcPr>
            <w:tcW w:w="476" w:type="pct"/>
            <w:tcBorders>
              <w:top w:val="nil"/>
              <w:bottom w:val="nil"/>
            </w:tcBorders>
            <w:noWrap/>
            <w:vAlign w:val="center"/>
          </w:tcPr>
          <w:p w14:paraId="2CAF68AC" w14:textId="5373D5B1" w:rsidR="00677A67" w:rsidRPr="0007118A" w:rsidRDefault="00976057" w:rsidP="003571C9">
            <w:pPr>
              <w:jc w:val="left"/>
              <w:rPr>
                <w:highlight w:val="yellow"/>
              </w:rPr>
            </w:pPr>
            <w:r w:rsidRPr="0007118A">
              <w:rPr>
                <w:highlight w:val="yellow"/>
              </w:rPr>
              <w:t>1.3</w:t>
            </w:r>
          </w:p>
        </w:tc>
      </w:tr>
      <w:tr w:rsidR="0007118A" w:rsidRPr="0007118A" w14:paraId="4504ABE7" w14:textId="77777777" w:rsidTr="003571C9">
        <w:trPr>
          <w:trHeight w:val="340"/>
          <w:jc w:val="center"/>
        </w:trPr>
        <w:tc>
          <w:tcPr>
            <w:tcW w:w="781" w:type="pct"/>
            <w:vMerge/>
            <w:tcBorders>
              <w:top w:val="nil"/>
              <w:bottom w:val="single" w:sz="4" w:space="0" w:color="auto"/>
            </w:tcBorders>
            <w:vAlign w:val="center"/>
          </w:tcPr>
          <w:p w14:paraId="5CD31555" w14:textId="77777777" w:rsidR="00677A67" w:rsidRPr="0007118A" w:rsidRDefault="00677A67" w:rsidP="003571C9">
            <w:pPr>
              <w:jc w:val="left"/>
              <w:rPr>
                <w:highlight w:val="yellow"/>
              </w:rPr>
            </w:pPr>
          </w:p>
        </w:tc>
        <w:tc>
          <w:tcPr>
            <w:tcW w:w="644" w:type="pct"/>
            <w:vMerge/>
            <w:tcBorders>
              <w:top w:val="nil"/>
              <w:bottom w:val="single" w:sz="4" w:space="0" w:color="auto"/>
            </w:tcBorders>
            <w:noWrap/>
            <w:vAlign w:val="center"/>
          </w:tcPr>
          <w:p w14:paraId="28E645BB" w14:textId="77777777" w:rsidR="00677A67" w:rsidRPr="0007118A" w:rsidRDefault="00677A67" w:rsidP="003571C9">
            <w:pPr>
              <w:jc w:val="left"/>
              <w:rPr>
                <w:highlight w:val="yellow"/>
              </w:rPr>
            </w:pPr>
          </w:p>
        </w:tc>
        <w:tc>
          <w:tcPr>
            <w:tcW w:w="629" w:type="pct"/>
            <w:vMerge/>
            <w:tcBorders>
              <w:top w:val="nil"/>
              <w:bottom w:val="single" w:sz="4" w:space="0" w:color="auto"/>
            </w:tcBorders>
            <w:vAlign w:val="center"/>
          </w:tcPr>
          <w:p w14:paraId="250DE755" w14:textId="77777777" w:rsidR="00677A67" w:rsidRPr="0007118A" w:rsidRDefault="00677A67" w:rsidP="003571C9">
            <w:pPr>
              <w:jc w:val="left"/>
              <w:rPr>
                <w:highlight w:val="yellow"/>
              </w:rPr>
            </w:pPr>
          </w:p>
        </w:tc>
        <w:tc>
          <w:tcPr>
            <w:tcW w:w="543" w:type="pct"/>
            <w:tcBorders>
              <w:top w:val="nil"/>
              <w:bottom w:val="single" w:sz="4" w:space="0" w:color="auto"/>
            </w:tcBorders>
            <w:noWrap/>
            <w:vAlign w:val="center"/>
          </w:tcPr>
          <w:p w14:paraId="21707DE6" w14:textId="019EDC22" w:rsidR="00677A67" w:rsidRPr="0007118A" w:rsidRDefault="00680F82" w:rsidP="003571C9">
            <w:pPr>
              <w:jc w:val="left"/>
              <w:rPr>
                <w:highlight w:val="yellow"/>
              </w:rPr>
            </w:pPr>
            <w:r w:rsidRPr="0007118A">
              <w:rPr>
                <w:highlight w:val="yellow"/>
              </w:rPr>
              <w:t>25</w:t>
            </w:r>
          </w:p>
        </w:tc>
        <w:tc>
          <w:tcPr>
            <w:tcW w:w="517" w:type="pct"/>
            <w:tcBorders>
              <w:top w:val="nil"/>
              <w:bottom w:val="single" w:sz="4" w:space="0" w:color="auto"/>
            </w:tcBorders>
            <w:vAlign w:val="center"/>
          </w:tcPr>
          <w:p w14:paraId="2E3F914E" w14:textId="3018B4B9" w:rsidR="00677A67" w:rsidRPr="0007118A" w:rsidRDefault="00677A67" w:rsidP="003571C9">
            <w:pPr>
              <w:jc w:val="left"/>
              <w:rPr>
                <w:highlight w:val="yellow"/>
              </w:rPr>
            </w:pPr>
            <w:r w:rsidRPr="0007118A">
              <w:rPr>
                <w:highlight w:val="yellow"/>
              </w:rPr>
              <w:t>-1 (RB)</w:t>
            </w:r>
          </w:p>
        </w:tc>
        <w:tc>
          <w:tcPr>
            <w:tcW w:w="665" w:type="pct"/>
            <w:vMerge/>
            <w:tcBorders>
              <w:top w:val="nil"/>
              <w:bottom w:val="single" w:sz="4" w:space="0" w:color="auto"/>
            </w:tcBorders>
            <w:noWrap/>
            <w:vAlign w:val="center"/>
          </w:tcPr>
          <w:p w14:paraId="0F3025EC" w14:textId="77777777" w:rsidR="00677A67" w:rsidRPr="0007118A" w:rsidRDefault="00677A67" w:rsidP="003571C9">
            <w:pPr>
              <w:jc w:val="left"/>
              <w:rPr>
                <w:highlight w:val="yellow"/>
              </w:rPr>
            </w:pPr>
          </w:p>
        </w:tc>
        <w:tc>
          <w:tcPr>
            <w:tcW w:w="745" w:type="pct"/>
            <w:tcBorders>
              <w:top w:val="nil"/>
              <w:bottom w:val="single" w:sz="4" w:space="0" w:color="auto"/>
            </w:tcBorders>
            <w:vAlign w:val="center"/>
          </w:tcPr>
          <w:p w14:paraId="08ED31AA" w14:textId="25B13E1C" w:rsidR="00677A67" w:rsidRPr="0007118A" w:rsidRDefault="00677A67" w:rsidP="003571C9">
            <w:pPr>
              <w:jc w:val="left"/>
              <w:rPr>
                <w:highlight w:val="yellow"/>
              </w:rPr>
            </w:pPr>
            <w:r w:rsidRPr="0007118A">
              <w:rPr>
                <w:highlight w:val="yellow"/>
              </w:rPr>
              <w:t>175</w:t>
            </w:r>
          </w:p>
        </w:tc>
        <w:tc>
          <w:tcPr>
            <w:tcW w:w="476" w:type="pct"/>
            <w:tcBorders>
              <w:top w:val="nil"/>
              <w:bottom w:val="single" w:sz="4" w:space="0" w:color="auto"/>
            </w:tcBorders>
            <w:noWrap/>
            <w:vAlign w:val="center"/>
          </w:tcPr>
          <w:p w14:paraId="325A15D7" w14:textId="0921F260" w:rsidR="00677A67" w:rsidRPr="0007118A" w:rsidRDefault="00976057" w:rsidP="003571C9">
            <w:pPr>
              <w:jc w:val="left"/>
              <w:rPr>
                <w:highlight w:val="yellow"/>
              </w:rPr>
            </w:pPr>
            <w:r w:rsidRPr="0007118A">
              <w:rPr>
                <w:highlight w:val="yellow"/>
              </w:rPr>
              <w:t>1.15</w:t>
            </w:r>
          </w:p>
        </w:tc>
      </w:tr>
      <w:tr w:rsidR="006D2772" w:rsidRPr="0007118A" w14:paraId="4948D1CB" w14:textId="77777777" w:rsidTr="003571C9">
        <w:trPr>
          <w:trHeight w:val="340"/>
          <w:jc w:val="center"/>
        </w:trPr>
        <w:tc>
          <w:tcPr>
            <w:tcW w:w="781" w:type="pct"/>
            <w:vMerge w:val="restart"/>
            <w:tcBorders>
              <w:top w:val="single" w:sz="4" w:space="0" w:color="auto"/>
              <w:bottom w:val="nil"/>
            </w:tcBorders>
            <w:vAlign w:val="center"/>
          </w:tcPr>
          <w:p w14:paraId="5F438BBE" w14:textId="77777777" w:rsidR="006D2772" w:rsidRPr="0007118A" w:rsidRDefault="006D2772" w:rsidP="006D2772">
            <w:pPr>
              <w:jc w:val="left"/>
              <w:rPr>
                <w:highlight w:val="yellow"/>
              </w:rPr>
            </w:pPr>
            <w:r w:rsidRPr="0007118A">
              <w:rPr>
                <w:highlight w:val="yellow"/>
              </w:rPr>
              <w:t>GJS 400-18</w:t>
            </w:r>
          </w:p>
          <w:p w14:paraId="3D54D529" w14:textId="77777777" w:rsidR="006D2772" w:rsidRPr="0007118A" w:rsidRDefault="006D2772" w:rsidP="006D2772">
            <w:pPr>
              <w:jc w:val="left"/>
              <w:rPr>
                <w:highlight w:val="yellow"/>
              </w:rPr>
            </w:pPr>
            <w:r w:rsidRPr="0007118A">
              <w:rPr>
                <w:highlight w:val="yellow"/>
              </w:rPr>
              <w:t>Ferritic</w:t>
            </w:r>
          </w:p>
        </w:tc>
        <w:tc>
          <w:tcPr>
            <w:tcW w:w="644" w:type="pct"/>
            <w:tcBorders>
              <w:top w:val="single" w:sz="4" w:space="0" w:color="auto"/>
              <w:bottom w:val="nil"/>
            </w:tcBorders>
            <w:noWrap/>
            <w:vAlign w:val="center"/>
          </w:tcPr>
          <w:p w14:paraId="7A825743" w14:textId="77777777" w:rsidR="006D2772" w:rsidRPr="0007118A" w:rsidRDefault="006D2772" w:rsidP="006D2772">
            <w:pPr>
              <w:jc w:val="left"/>
              <w:rPr>
                <w:highlight w:val="yellow"/>
              </w:rPr>
            </w:pPr>
            <w:r w:rsidRPr="0007118A">
              <w:rPr>
                <w:highlight w:val="yellow"/>
              </w:rPr>
              <w:t>F-Chunky</w:t>
            </w:r>
          </w:p>
        </w:tc>
        <w:tc>
          <w:tcPr>
            <w:tcW w:w="629" w:type="pct"/>
            <w:tcBorders>
              <w:top w:val="single" w:sz="4" w:space="0" w:color="auto"/>
              <w:bottom w:val="nil"/>
            </w:tcBorders>
            <w:vAlign w:val="center"/>
          </w:tcPr>
          <w:p w14:paraId="755AAF94" w14:textId="3F1F1F66" w:rsidR="006D2772" w:rsidRPr="0007118A" w:rsidRDefault="006D2772" w:rsidP="006D2772">
            <w:pPr>
              <w:jc w:val="left"/>
              <w:rPr>
                <w:highlight w:val="yellow"/>
                <w:lang w:eastAsia="it-IT"/>
              </w:rPr>
            </w:pPr>
            <w:r w:rsidRPr="0007118A">
              <w:rPr>
                <w:highlight w:val="yellow"/>
                <w:lang w:eastAsia="it-IT"/>
              </w:rPr>
              <w:t>Fig. 1b</w:t>
            </w:r>
          </w:p>
        </w:tc>
        <w:tc>
          <w:tcPr>
            <w:tcW w:w="543" w:type="pct"/>
            <w:tcBorders>
              <w:top w:val="single" w:sz="4" w:space="0" w:color="auto"/>
              <w:bottom w:val="nil"/>
            </w:tcBorders>
            <w:noWrap/>
            <w:vAlign w:val="center"/>
          </w:tcPr>
          <w:p w14:paraId="330EC5EA" w14:textId="60C62DE9" w:rsidR="006D2772" w:rsidRPr="0007118A" w:rsidRDefault="006D2772" w:rsidP="006D2772">
            <w:pPr>
              <w:jc w:val="left"/>
              <w:rPr>
                <w:highlight w:val="yellow"/>
                <w:lang w:eastAsia="it-IT"/>
              </w:rPr>
            </w:pPr>
            <w:r w:rsidRPr="0007118A">
              <w:rPr>
                <w:highlight w:val="yellow"/>
                <w:lang w:eastAsia="it-IT"/>
              </w:rPr>
              <w:t>10</w:t>
            </w:r>
          </w:p>
        </w:tc>
        <w:tc>
          <w:tcPr>
            <w:tcW w:w="517" w:type="pct"/>
            <w:tcBorders>
              <w:top w:val="single" w:sz="4" w:space="0" w:color="auto"/>
              <w:bottom w:val="nil"/>
            </w:tcBorders>
            <w:vAlign w:val="center"/>
          </w:tcPr>
          <w:p w14:paraId="0310DACD" w14:textId="3ED9DDF2" w:rsidR="006D2772" w:rsidRPr="0007118A" w:rsidRDefault="006D2772" w:rsidP="006D2772">
            <w:pPr>
              <w:jc w:val="left"/>
              <w:rPr>
                <w:highlight w:val="yellow"/>
                <w:lang w:eastAsia="it-IT"/>
              </w:rPr>
            </w:pPr>
            <w:r w:rsidRPr="0007118A">
              <w:rPr>
                <w:highlight w:val="yellow"/>
                <w:lang w:eastAsia="it-IT"/>
              </w:rPr>
              <w:t>0</w:t>
            </w:r>
          </w:p>
        </w:tc>
        <w:tc>
          <w:tcPr>
            <w:tcW w:w="665" w:type="pct"/>
            <w:tcBorders>
              <w:top w:val="single" w:sz="4" w:space="0" w:color="auto"/>
              <w:bottom w:val="nil"/>
            </w:tcBorders>
            <w:noWrap/>
            <w:vAlign w:val="center"/>
          </w:tcPr>
          <w:p w14:paraId="10135440" w14:textId="3BA8FE8C" w:rsidR="006D2772" w:rsidRPr="0007118A" w:rsidRDefault="006D2772" w:rsidP="006D2772">
            <w:pPr>
              <w:jc w:val="left"/>
              <w:rPr>
                <w:highlight w:val="yellow"/>
                <w:lang w:eastAsia="it-IT"/>
              </w:rPr>
            </w:pPr>
            <w:r w:rsidRPr="0007118A">
              <w:rPr>
                <w:highlight w:val="yellow"/>
                <w:lang w:eastAsia="it-IT"/>
              </w:rPr>
              <w:t>15</w:t>
            </w:r>
          </w:p>
        </w:tc>
        <w:tc>
          <w:tcPr>
            <w:tcW w:w="745" w:type="pct"/>
            <w:tcBorders>
              <w:top w:val="single" w:sz="4" w:space="0" w:color="auto"/>
              <w:bottom w:val="nil"/>
            </w:tcBorders>
            <w:vAlign w:val="center"/>
          </w:tcPr>
          <w:p w14:paraId="4FD14F91" w14:textId="1BA8789D" w:rsidR="006D2772" w:rsidRPr="0007118A" w:rsidRDefault="006D2772" w:rsidP="006D2772">
            <w:pPr>
              <w:jc w:val="left"/>
              <w:rPr>
                <w:highlight w:val="yellow"/>
                <w:lang w:eastAsia="it-IT"/>
              </w:rPr>
            </w:pPr>
            <w:r w:rsidRPr="0007118A">
              <w:rPr>
                <w:highlight w:val="yellow"/>
                <w:lang w:eastAsia="it-IT"/>
              </w:rPr>
              <w:t>79</w:t>
            </w:r>
          </w:p>
        </w:tc>
        <w:tc>
          <w:tcPr>
            <w:tcW w:w="476" w:type="pct"/>
            <w:tcBorders>
              <w:top w:val="single" w:sz="4" w:space="0" w:color="auto"/>
              <w:bottom w:val="nil"/>
            </w:tcBorders>
            <w:noWrap/>
            <w:vAlign w:val="center"/>
          </w:tcPr>
          <w:p w14:paraId="52C777B9" w14:textId="19A3488C" w:rsidR="006D2772" w:rsidRPr="0007118A" w:rsidRDefault="006D2772" w:rsidP="006D2772">
            <w:pPr>
              <w:jc w:val="left"/>
              <w:rPr>
                <w:highlight w:val="yellow"/>
                <w:lang w:eastAsia="it-IT"/>
              </w:rPr>
            </w:pPr>
            <w:r w:rsidRPr="0007118A">
              <w:rPr>
                <w:highlight w:val="yellow"/>
                <w:lang w:eastAsia="it-IT"/>
              </w:rPr>
              <w:t>1.24</w:t>
            </w:r>
          </w:p>
        </w:tc>
      </w:tr>
      <w:tr w:rsidR="006D2772" w:rsidRPr="0007118A" w14:paraId="41740062" w14:textId="77777777" w:rsidTr="003571C9">
        <w:trPr>
          <w:trHeight w:val="340"/>
          <w:jc w:val="center"/>
        </w:trPr>
        <w:tc>
          <w:tcPr>
            <w:tcW w:w="781" w:type="pct"/>
            <w:vMerge/>
            <w:tcBorders>
              <w:top w:val="nil"/>
              <w:bottom w:val="single" w:sz="4" w:space="0" w:color="auto"/>
            </w:tcBorders>
            <w:vAlign w:val="center"/>
          </w:tcPr>
          <w:p w14:paraId="09A52D92" w14:textId="77777777" w:rsidR="006D2772" w:rsidRPr="0007118A" w:rsidRDefault="006D2772" w:rsidP="006D2772">
            <w:pPr>
              <w:jc w:val="left"/>
              <w:rPr>
                <w:highlight w:val="yellow"/>
              </w:rPr>
            </w:pPr>
          </w:p>
        </w:tc>
        <w:tc>
          <w:tcPr>
            <w:tcW w:w="644" w:type="pct"/>
            <w:tcBorders>
              <w:top w:val="nil"/>
              <w:bottom w:val="single" w:sz="4" w:space="0" w:color="auto"/>
            </w:tcBorders>
            <w:noWrap/>
            <w:vAlign w:val="center"/>
          </w:tcPr>
          <w:p w14:paraId="20D1DED5" w14:textId="77777777" w:rsidR="006D2772" w:rsidRPr="0007118A" w:rsidRDefault="006D2772" w:rsidP="006D2772">
            <w:pPr>
              <w:jc w:val="left"/>
              <w:rPr>
                <w:highlight w:val="yellow"/>
              </w:rPr>
            </w:pPr>
            <w:r w:rsidRPr="0007118A">
              <w:rPr>
                <w:highlight w:val="yellow"/>
              </w:rPr>
              <w:t>F-Good</w:t>
            </w:r>
          </w:p>
        </w:tc>
        <w:tc>
          <w:tcPr>
            <w:tcW w:w="629" w:type="pct"/>
            <w:tcBorders>
              <w:top w:val="nil"/>
              <w:bottom w:val="single" w:sz="4" w:space="0" w:color="auto"/>
            </w:tcBorders>
            <w:vAlign w:val="center"/>
          </w:tcPr>
          <w:p w14:paraId="2E5E4BF9" w14:textId="2804612D" w:rsidR="006D2772" w:rsidRPr="0007118A" w:rsidRDefault="006D2772" w:rsidP="006D2772">
            <w:pPr>
              <w:jc w:val="left"/>
              <w:rPr>
                <w:highlight w:val="yellow"/>
                <w:lang w:eastAsia="it-IT"/>
              </w:rPr>
            </w:pPr>
            <w:r w:rsidRPr="0007118A">
              <w:rPr>
                <w:highlight w:val="yellow"/>
                <w:lang w:eastAsia="it-IT"/>
              </w:rPr>
              <w:t>Fig. 1b</w:t>
            </w:r>
          </w:p>
        </w:tc>
        <w:tc>
          <w:tcPr>
            <w:tcW w:w="543" w:type="pct"/>
            <w:tcBorders>
              <w:top w:val="nil"/>
              <w:bottom w:val="single" w:sz="4" w:space="0" w:color="auto"/>
            </w:tcBorders>
            <w:noWrap/>
            <w:vAlign w:val="center"/>
          </w:tcPr>
          <w:p w14:paraId="72956AF1" w14:textId="25FC98DF" w:rsidR="006D2772" w:rsidRPr="0007118A" w:rsidRDefault="006D2772" w:rsidP="006D2772">
            <w:pPr>
              <w:jc w:val="left"/>
              <w:rPr>
                <w:highlight w:val="yellow"/>
                <w:lang w:eastAsia="it-IT"/>
              </w:rPr>
            </w:pPr>
            <w:r w:rsidRPr="0007118A">
              <w:rPr>
                <w:highlight w:val="yellow"/>
                <w:lang w:eastAsia="it-IT"/>
              </w:rPr>
              <w:t>16</w:t>
            </w:r>
          </w:p>
        </w:tc>
        <w:tc>
          <w:tcPr>
            <w:tcW w:w="517" w:type="pct"/>
            <w:tcBorders>
              <w:top w:val="nil"/>
              <w:bottom w:val="single" w:sz="4" w:space="0" w:color="auto"/>
            </w:tcBorders>
            <w:vAlign w:val="center"/>
          </w:tcPr>
          <w:p w14:paraId="6B903EBE" w14:textId="4724645B" w:rsidR="006D2772" w:rsidRPr="0007118A" w:rsidRDefault="006D2772" w:rsidP="006D2772">
            <w:pPr>
              <w:jc w:val="left"/>
              <w:rPr>
                <w:highlight w:val="yellow"/>
                <w:lang w:eastAsia="it-IT"/>
              </w:rPr>
            </w:pPr>
            <w:r w:rsidRPr="0007118A">
              <w:rPr>
                <w:highlight w:val="yellow"/>
                <w:lang w:eastAsia="it-IT"/>
              </w:rPr>
              <w:t>0</w:t>
            </w:r>
          </w:p>
        </w:tc>
        <w:tc>
          <w:tcPr>
            <w:tcW w:w="665" w:type="pct"/>
            <w:tcBorders>
              <w:top w:val="nil"/>
              <w:bottom w:val="single" w:sz="4" w:space="0" w:color="auto"/>
            </w:tcBorders>
            <w:noWrap/>
            <w:vAlign w:val="center"/>
          </w:tcPr>
          <w:p w14:paraId="21A26F24" w14:textId="49167895" w:rsidR="006D2772" w:rsidRPr="0007118A" w:rsidRDefault="006D2772" w:rsidP="006D2772">
            <w:pPr>
              <w:jc w:val="left"/>
              <w:rPr>
                <w:highlight w:val="yellow"/>
                <w:lang w:eastAsia="it-IT"/>
              </w:rPr>
            </w:pPr>
            <w:r w:rsidRPr="0007118A">
              <w:rPr>
                <w:highlight w:val="yellow"/>
                <w:lang w:eastAsia="it-IT"/>
              </w:rPr>
              <w:t>15</w:t>
            </w:r>
          </w:p>
        </w:tc>
        <w:tc>
          <w:tcPr>
            <w:tcW w:w="745" w:type="pct"/>
            <w:tcBorders>
              <w:top w:val="nil"/>
              <w:bottom w:val="single" w:sz="4" w:space="0" w:color="auto"/>
            </w:tcBorders>
            <w:vAlign w:val="center"/>
          </w:tcPr>
          <w:p w14:paraId="3A94D8AC" w14:textId="2927F19C" w:rsidR="006D2772" w:rsidRPr="0007118A" w:rsidRDefault="006D2772" w:rsidP="006D2772">
            <w:pPr>
              <w:jc w:val="left"/>
              <w:rPr>
                <w:highlight w:val="yellow"/>
                <w:lang w:eastAsia="it-IT"/>
              </w:rPr>
            </w:pPr>
            <w:r w:rsidRPr="0007118A">
              <w:rPr>
                <w:highlight w:val="yellow"/>
                <w:lang w:eastAsia="it-IT"/>
              </w:rPr>
              <w:t>91</w:t>
            </w:r>
          </w:p>
        </w:tc>
        <w:tc>
          <w:tcPr>
            <w:tcW w:w="476" w:type="pct"/>
            <w:tcBorders>
              <w:top w:val="nil"/>
              <w:bottom w:val="single" w:sz="4" w:space="0" w:color="auto"/>
            </w:tcBorders>
            <w:noWrap/>
            <w:vAlign w:val="center"/>
          </w:tcPr>
          <w:p w14:paraId="4AFF5BDD" w14:textId="078D97D2" w:rsidR="006D2772" w:rsidRPr="0007118A" w:rsidRDefault="006D2772" w:rsidP="006D2772">
            <w:pPr>
              <w:jc w:val="left"/>
              <w:rPr>
                <w:highlight w:val="yellow"/>
                <w:lang w:eastAsia="it-IT"/>
              </w:rPr>
            </w:pPr>
            <w:r w:rsidRPr="0007118A">
              <w:rPr>
                <w:highlight w:val="yellow"/>
                <w:lang w:eastAsia="it-IT"/>
              </w:rPr>
              <w:t>1.27</w:t>
            </w:r>
          </w:p>
        </w:tc>
      </w:tr>
      <w:tr w:rsidR="006D2772" w:rsidRPr="0007118A" w14:paraId="5AC4E493" w14:textId="77777777" w:rsidTr="003571C9">
        <w:trPr>
          <w:trHeight w:val="340"/>
          <w:jc w:val="center"/>
        </w:trPr>
        <w:tc>
          <w:tcPr>
            <w:tcW w:w="781" w:type="pct"/>
            <w:vMerge w:val="restart"/>
            <w:tcBorders>
              <w:top w:val="single" w:sz="4" w:space="0" w:color="auto"/>
            </w:tcBorders>
            <w:vAlign w:val="center"/>
          </w:tcPr>
          <w:p w14:paraId="1A3F73F0" w14:textId="77777777" w:rsidR="006D2772" w:rsidRPr="0007118A" w:rsidRDefault="006D2772" w:rsidP="006D2772">
            <w:pPr>
              <w:jc w:val="left"/>
              <w:rPr>
                <w:highlight w:val="yellow"/>
              </w:rPr>
            </w:pPr>
            <w:r w:rsidRPr="0007118A">
              <w:rPr>
                <w:highlight w:val="yellow"/>
              </w:rPr>
              <w:t>SSF DI</w:t>
            </w:r>
          </w:p>
          <w:p w14:paraId="0F4F8AD8" w14:textId="77777777" w:rsidR="006D2772" w:rsidRPr="0007118A" w:rsidRDefault="006D2772" w:rsidP="006D2772">
            <w:pPr>
              <w:jc w:val="left"/>
              <w:rPr>
                <w:highlight w:val="yellow"/>
              </w:rPr>
            </w:pPr>
          </w:p>
          <w:p w14:paraId="798E2CF9" w14:textId="77777777" w:rsidR="006D2772" w:rsidRPr="0007118A" w:rsidRDefault="006D2772" w:rsidP="006D2772">
            <w:pPr>
              <w:jc w:val="left"/>
              <w:rPr>
                <w:highlight w:val="yellow"/>
              </w:rPr>
            </w:pPr>
            <w:r w:rsidRPr="0007118A">
              <w:rPr>
                <w:highlight w:val="yellow"/>
              </w:rPr>
              <w:t>Solution strengthened ferritic</w:t>
            </w:r>
          </w:p>
        </w:tc>
        <w:tc>
          <w:tcPr>
            <w:tcW w:w="644" w:type="pct"/>
            <w:tcBorders>
              <w:top w:val="single" w:sz="4" w:space="0" w:color="auto"/>
            </w:tcBorders>
            <w:noWrap/>
            <w:vAlign w:val="center"/>
            <w:hideMark/>
          </w:tcPr>
          <w:p w14:paraId="5E60489D" w14:textId="77777777" w:rsidR="006D2772" w:rsidRPr="0007118A" w:rsidRDefault="006D2772" w:rsidP="006D2772">
            <w:pPr>
              <w:jc w:val="left"/>
              <w:rPr>
                <w:highlight w:val="yellow"/>
              </w:rPr>
            </w:pPr>
            <w:r w:rsidRPr="0007118A">
              <w:rPr>
                <w:highlight w:val="yellow"/>
              </w:rPr>
              <w:t>S-D</w:t>
            </w:r>
          </w:p>
        </w:tc>
        <w:tc>
          <w:tcPr>
            <w:tcW w:w="629" w:type="pct"/>
            <w:tcBorders>
              <w:top w:val="single" w:sz="4" w:space="0" w:color="auto"/>
            </w:tcBorders>
            <w:vAlign w:val="center"/>
          </w:tcPr>
          <w:p w14:paraId="2ECE8820" w14:textId="7AADA19E" w:rsidR="006D2772" w:rsidRPr="0007118A" w:rsidRDefault="006D2772" w:rsidP="006D2772">
            <w:pPr>
              <w:jc w:val="left"/>
              <w:rPr>
                <w:highlight w:val="yellow"/>
                <w:lang w:eastAsia="it-IT"/>
              </w:rPr>
            </w:pPr>
            <w:r w:rsidRPr="0007118A">
              <w:rPr>
                <w:highlight w:val="yellow"/>
                <w:lang w:eastAsia="it-IT"/>
              </w:rPr>
              <w:t>Fig. 1a</w:t>
            </w:r>
          </w:p>
        </w:tc>
        <w:tc>
          <w:tcPr>
            <w:tcW w:w="543" w:type="pct"/>
            <w:tcBorders>
              <w:top w:val="single" w:sz="4" w:space="0" w:color="auto"/>
            </w:tcBorders>
            <w:noWrap/>
            <w:vAlign w:val="center"/>
          </w:tcPr>
          <w:p w14:paraId="44490C57" w14:textId="133FA29F" w:rsidR="006D2772" w:rsidRPr="0007118A" w:rsidRDefault="006D2772" w:rsidP="006D2772">
            <w:pPr>
              <w:jc w:val="left"/>
              <w:rPr>
                <w:highlight w:val="yellow"/>
                <w:lang w:eastAsia="it-IT"/>
              </w:rPr>
            </w:pPr>
            <w:r w:rsidRPr="0007118A">
              <w:rPr>
                <w:highlight w:val="yellow"/>
                <w:lang w:eastAsia="it-IT"/>
              </w:rPr>
              <w:t>21</w:t>
            </w:r>
          </w:p>
        </w:tc>
        <w:tc>
          <w:tcPr>
            <w:tcW w:w="517" w:type="pct"/>
            <w:tcBorders>
              <w:top w:val="single" w:sz="4" w:space="0" w:color="auto"/>
            </w:tcBorders>
            <w:vAlign w:val="center"/>
          </w:tcPr>
          <w:p w14:paraId="51DEAB60" w14:textId="5A2ACFEC" w:rsidR="006D2772" w:rsidRPr="0007118A" w:rsidRDefault="006D2772" w:rsidP="006D2772">
            <w:pPr>
              <w:jc w:val="left"/>
              <w:rPr>
                <w:highlight w:val="yellow"/>
                <w:lang w:eastAsia="it-IT"/>
              </w:rPr>
            </w:pPr>
            <w:r w:rsidRPr="0007118A">
              <w:rPr>
                <w:highlight w:val="yellow"/>
                <w:lang w:eastAsia="it-IT"/>
              </w:rPr>
              <w:t>0</w:t>
            </w:r>
          </w:p>
        </w:tc>
        <w:tc>
          <w:tcPr>
            <w:tcW w:w="665" w:type="pct"/>
            <w:tcBorders>
              <w:top w:val="single" w:sz="4" w:space="0" w:color="auto"/>
            </w:tcBorders>
            <w:noWrap/>
            <w:vAlign w:val="center"/>
          </w:tcPr>
          <w:p w14:paraId="4AC9C5F2" w14:textId="6808790C" w:rsidR="006D2772" w:rsidRPr="0007118A" w:rsidRDefault="006D2772" w:rsidP="006D2772">
            <w:pPr>
              <w:jc w:val="left"/>
              <w:rPr>
                <w:highlight w:val="yellow"/>
                <w:lang w:eastAsia="it-IT"/>
              </w:rPr>
            </w:pPr>
            <w:r w:rsidRPr="0007118A">
              <w:rPr>
                <w:highlight w:val="yellow"/>
                <w:lang w:eastAsia="it-IT"/>
              </w:rPr>
              <w:t>15</w:t>
            </w:r>
          </w:p>
        </w:tc>
        <w:tc>
          <w:tcPr>
            <w:tcW w:w="745" w:type="pct"/>
            <w:tcBorders>
              <w:top w:val="single" w:sz="4" w:space="0" w:color="auto"/>
            </w:tcBorders>
            <w:vAlign w:val="center"/>
          </w:tcPr>
          <w:p w14:paraId="3C2331C0" w14:textId="7C6CA797" w:rsidR="006D2772" w:rsidRPr="0007118A" w:rsidRDefault="006D2772" w:rsidP="006D2772">
            <w:pPr>
              <w:jc w:val="left"/>
              <w:rPr>
                <w:highlight w:val="yellow"/>
                <w:lang w:eastAsia="it-IT"/>
              </w:rPr>
            </w:pPr>
            <w:r w:rsidRPr="0007118A">
              <w:rPr>
                <w:highlight w:val="yellow"/>
                <w:lang w:eastAsia="it-IT"/>
              </w:rPr>
              <w:t>132</w:t>
            </w:r>
          </w:p>
        </w:tc>
        <w:tc>
          <w:tcPr>
            <w:tcW w:w="476" w:type="pct"/>
            <w:tcBorders>
              <w:top w:val="single" w:sz="4" w:space="0" w:color="auto"/>
            </w:tcBorders>
            <w:noWrap/>
            <w:vAlign w:val="center"/>
          </w:tcPr>
          <w:p w14:paraId="73568F50" w14:textId="3A4D2997" w:rsidR="006D2772" w:rsidRPr="0007118A" w:rsidRDefault="006D2772" w:rsidP="006D2772">
            <w:pPr>
              <w:jc w:val="left"/>
              <w:rPr>
                <w:highlight w:val="yellow"/>
                <w:lang w:eastAsia="it-IT"/>
              </w:rPr>
            </w:pPr>
            <w:r w:rsidRPr="0007118A">
              <w:rPr>
                <w:highlight w:val="yellow"/>
                <w:lang w:eastAsia="it-IT"/>
              </w:rPr>
              <w:t>1.11</w:t>
            </w:r>
          </w:p>
        </w:tc>
      </w:tr>
      <w:tr w:rsidR="006D2772" w:rsidRPr="0007118A" w14:paraId="5C4C6DED" w14:textId="77777777" w:rsidTr="003571C9">
        <w:trPr>
          <w:trHeight w:val="340"/>
          <w:jc w:val="center"/>
        </w:trPr>
        <w:tc>
          <w:tcPr>
            <w:tcW w:w="781" w:type="pct"/>
            <w:vMerge/>
            <w:vAlign w:val="center"/>
          </w:tcPr>
          <w:p w14:paraId="4E81C6A0" w14:textId="77777777" w:rsidR="006D2772" w:rsidRPr="0007118A" w:rsidRDefault="006D2772" w:rsidP="006D2772">
            <w:pPr>
              <w:jc w:val="left"/>
              <w:rPr>
                <w:highlight w:val="yellow"/>
              </w:rPr>
            </w:pPr>
          </w:p>
        </w:tc>
        <w:tc>
          <w:tcPr>
            <w:tcW w:w="644" w:type="pct"/>
            <w:noWrap/>
            <w:vAlign w:val="center"/>
            <w:hideMark/>
          </w:tcPr>
          <w:p w14:paraId="63ADBF31" w14:textId="77777777" w:rsidR="006D2772" w:rsidRPr="0007118A" w:rsidRDefault="006D2772" w:rsidP="006D2772">
            <w:pPr>
              <w:jc w:val="left"/>
              <w:rPr>
                <w:highlight w:val="yellow"/>
              </w:rPr>
            </w:pPr>
            <w:r w:rsidRPr="0007118A">
              <w:rPr>
                <w:highlight w:val="yellow"/>
              </w:rPr>
              <w:t>S-G</w:t>
            </w:r>
          </w:p>
        </w:tc>
        <w:tc>
          <w:tcPr>
            <w:tcW w:w="629" w:type="pct"/>
            <w:vAlign w:val="center"/>
          </w:tcPr>
          <w:p w14:paraId="1B8C9731" w14:textId="46F4A0A3" w:rsidR="006D2772" w:rsidRPr="0007118A" w:rsidRDefault="006D2772" w:rsidP="006D2772">
            <w:pPr>
              <w:jc w:val="left"/>
              <w:rPr>
                <w:highlight w:val="yellow"/>
                <w:lang w:eastAsia="it-IT"/>
              </w:rPr>
            </w:pPr>
            <w:r w:rsidRPr="0007118A">
              <w:rPr>
                <w:highlight w:val="yellow"/>
                <w:lang w:eastAsia="it-IT"/>
              </w:rPr>
              <w:t>Fig. 1b</w:t>
            </w:r>
          </w:p>
        </w:tc>
        <w:tc>
          <w:tcPr>
            <w:tcW w:w="543" w:type="pct"/>
            <w:noWrap/>
            <w:vAlign w:val="center"/>
          </w:tcPr>
          <w:p w14:paraId="7B90E4D9" w14:textId="4579425F" w:rsidR="006D2772" w:rsidRPr="0007118A" w:rsidRDefault="006D2772" w:rsidP="006D2772">
            <w:pPr>
              <w:jc w:val="left"/>
              <w:rPr>
                <w:highlight w:val="yellow"/>
                <w:lang w:eastAsia="it-IT"/>
              </w:rPr>
            </w:pPr>
            <w:r w:rsidRPr="0007118A">
              <w:rPr>
                <w:highlight w:val="yellow"/>
                <w:lang w:eastAsia="it-IT"/>
              </w:rPr>
              <w:t>26</w:t>
            </w:r>
          </w:p>
        </w:tc>
        <w:tc>
          <w:tcPr>
            <w:tcW w:w="517" w:type="pct"/>
            <w:vAlign w:val="center"/>
          </w:tcPr>
          <w:p w14:paraId="41755CBA" w14:textId="37777AE9" w:rsidR="006D2772" w:rsidRPr="0007118A" w:rsidRDefault="006D2772" w:rsidP="006D2772">
            <w:pPr>
              <w:jc w:val="left"/>
              <w:rPr>
                <w:highlight w:val="yellow"/>
                <w:lang w:eastAsia="it-IT"/>
              </w:rPr>
            </w:pPr>
            <w:r w:rsidRPr="0007118A">
              <w:rPr>
                <w:highlight w:val="yellow"/>
                <w:lang w:eastAsia="it-IT"/>
              </w:rPr>
              <w:t>0</w:t>
            </w:r>
          </w:p>
        </w:tc>
        <w:tc>
          <w:tcPr>
            <w:tcW w:w="665" w:type="pct"/>
            <w:noWrap/>
            <w:vAlign w:val="center"/>
          </w:tcPr>
          <w:p w14:paraId="575AE9C5" w14:textId="5C7BA293" w:rsidR="006D2772" w:rsidRPr="0007118A" w:rsidRDefault="006D2772" w:rsidP="006D2772">
            <w:pPr>
              <w:jc w:val="left"/>
              <w:rPr>
                <w:highlight w:val="yellow"/>
                <w:lang w:eastAsia="it-IT"/>
              </w:rPr>
            </w:pPr>
            <w:r w:rsidRPr="0007118A">
              <w:rPr>
                <w:highlight w:val="yellow"/>
                <w:lang w:eastAsia="it-IT"/>
              </w:rPr>
              <w:t>120</w:t>
            </w:r>
          </w:p>
        </w:tc>
        <w:tc>
          <w:tcPr>
            <w:tcW w:w="745" w:type="pct"/>
            <w:vAlign w:val="center"/>
          </w:tcPr>
          <w:p w14:paraId="67E17794" w14:textId="6F66355A" w:rsidR="006D2772" w:rsidRPr="0007118A" w:rsidRDefault="006D2772" w:rsidP="006D2772">
            <w:pPr>
              <w:jc w:val="left"/>
              <w:rPr>
                <w:highlight w:val="yellow"/>
                <w:lang w:eastAsia="it-IT"/>
              </w:rPr>
            </w:pPr>
            <w:r w:rsidRPr="0007118A">
              <w:rPr>
                <w:highlight w:val="yellow"/>
                <w:lang w:eastAsia="it-IT"/>
              </w:rPr>
              <w:t>131</w:t>
            </w:r>
          </w:p>
        </w:tc>
        <w:tc>
          <w:tcPr>
            <w:tcW w:w="476" w:type="pct"/>
            <w:noWrap/>
            <w:vAlign w:val="center"/>
          </w:tcPr>
          <w:p w14:paraId="52FD5901" w14:textId="2B67D51D" w:rsidR="006D2772" w:rsidRPr="0007118A" w:rsidRDefault="006D2772" w:rsidP="006D2772">
            <w:pPr>
              <w:jc w:val="left"/>
              <w:rPr>
                <w:highlight w:val="yellow"/>
                <w:lang w:eastAsia="it-IT"/>
              </w:rPr>
            </w:pPr>
            <w:r w:rsidRPr="0007118A">
              <w:rPr>
                <w:highlight w:val="yellow"/>
                <w:lang w:eastAsia="it-IT"/>
              </w:rPr>
              <w:t>1.15</w:t>
            </w:r>
          </w:p>
        </w:tc>
      </w:tr>
      <w:tr w:rsidR="006D2772" w:rsidRPr="0007118A" w14:paraId="6AA1241B" w14:textId="77777777" w:rsidTr="003571C9">
        <w:trPr>
          <w:trHeight w:val="340"/>
          <w:jc w:val="center"/>
        </w:trPr>
        <w:tc>
          <w:tcPr>
            <w:tcW w:w="781" w:type="pct"/>
            <w:vMerge/>
            <w:vAlign w:val="center"/>
          </w:tcPr>
          <w:p w14:paraId="7B2212E2" w14:textId="77777777" w:rsidR="006D2772" w:rsidRPr="0007118A" w:rsidRDefault="006D2772" w:rsidP="006D2772">
            <w:pPr>
              <w:jc w:val="left"/>
              <w:rPr>
                <w:highlight w:val="yellow"/>
              </w:rPr>
            </w:pPr>
          </w:p>
        </w:tc>
        <w:tc>
          <w:tcPr>
            <w:tcW w:w="644" w:type="pct"/>
            <w:noWrap/>
            <w:vAlign w:val="center"/>
            <w:hideMark/>
          </w:tcPr>
          <w:p w14:paraId="653B569E" w14:textId="77777777" w:rsidR="006D2772" w:rsidRPr="0007118A" w:rsidRDefault="006D2772" w:rsidP="006D2772">
            <w:pPr>
              <w:jc w:val="left"/>
              <w:rPr>
                <w:highlight w:val="yellow"/>
              </w:rPr>
            </w:pPr>
            <w:r w:rsidRPr="0007118A">
              <w:rPr>
                <w:highlight w:val="yellow"/>
              </w:rPr>
              <w:t>S-H</w:t>
            </w:r>
          </w:p>
        </w:tc>
        <w:tc>
          <w:tcPr>
            <w:tcW w:w="629" w:type="pct"/>
            <w:vAlign w:val="center"/>
          </w:tcPr>
          <w:p w14:paraId="3076E89B" w14:textId="68876425" w:rsidR="006D2772" w:rsidRPr="0007118A" w:rsidRDefault="006D2772" w:rsidP="006D2772">
            <w:pPr>
              <w:jc w:val="left"/>
              <w:rPr>
                <w:highlight w:val="yellow"/>
                <w:lang w:eastAsia="it-IT"/>
              </w:rPr>
            </w:pPr>
            <w:r w:rsidRPr="0007118A">
              <w:rPr>
                <w:highlight w:val="yellow"/>
                <w:lang w:eastAsia="it-IT"/>
              </w:rPr>
              <w:t>Fig. 1b</w:t>
            </w:r>
          </w:p>
        </w:tc>
        <w:tc>
          <w:tcPr>
            <w:tcW w:w="543" w:type="pct"/>
            <w:noWrap/>
            <w:vAlign w:val="center"/>
          </w:tcPr>
          <w:p w14:paraId="5CC649CA" w14:textId="49F8D4CC" w:rsidR="006D2772" w:rsidRPr="0007118A" w:rsidRDefault="006D2772" w:rsidP="006D2772">
            <w:pPr>
              <w:jc w:val="left"/>
              <w:rPr>
                <w:highlight w:val="yellow"/>
                <w:lang w:eastAsia="it-IT"/>
              </w:rPr>
            </w:pPr>
            <w:r w:rsidRPr="0007118A">
              <w:rPr>
                <w:highlight w:val="yellow"/>
                <w:lang w:eastAsia="it-IT"/>
              </w:rPr>
              <w:t>23</w:t>
            </w:r>
          </w:p>
        </w:tc>
        <w:tc>
          <w:tcPr>
            <w:tcW w:w="517" w:type="pct"/>
            <w:vAlign w:val="center"/>
          </w:tcPr>
          <w:p w14:paraId="346BC7ED" w14:textId="7DB2FEE1" w:rsidR="006D2772" w:rsidRPr="0007118A" w:rsidRDefault="006D2772" w:rsidP="006D2772">
            <w:pPr>
              <w:jc w:val="left"/>
              <w:rPr>
                <w:highlight w:val="yellow"/>
                <w:lang w:eastAsia="it-IT"/>
              </w:rPr>
            </w:pPr>
            <w:r w:rsidRPr="0007118A">
              <w:rPr>
                <w:highlight w:val="yellow"/>
                <w:lang w:eastAsia="it-IT"/>
              </w:rPr>
              <w:t>0</w:t>
            </w:r>
          </w:p>
        </w:tc>
        <w:tc>
          <w:tcPr>
            <w:tcW w:w="665" w:type="pct"/>
            <w:noWrap/>
            <w:vAlign w:val="center"/>
          </w:tcPr>
          <w:p w14:paraId="14919D80" w14:textId="0C4EFBB9" w:rsidR="006D2772" w:rsidRPr="0007118A" w:rsidRDefault="006D2772" w:rsidP="006D2772">
            <w:pPr>
              <w:jc w:val="left"/>
              <w:rPr>
                <w:highlight w:val="yellow"/>
                <w:lang w:eastAsia="it-IT"/>
              </w:rPr>
            </w:pPr>
            <w:r w:rsidRPr="0007118A">
              <w:rPr>
                <w:highlight w:val="yellow"/>
                <w:lang w:eastAsia="it-IT"/>
              </w:rPr>
              <w:t>120</w:t>
            </w:r>
          </w:p>
        </w:tc>
        <w:tc>
          <w:tcPr>
            <w:tcW w:w="745" w:type="pct"/>
            <w:vAlign w:val="center"/>
          </w:tcPr>
          <w:p w14:paraId="7AB4645A" w14:textId="3F19B44F" w:rsidR="006D2772" w:rsidRPr="0007118A" w:rsidRDefault="006D2772" w:rsidP="006D2772">
            <w:pPr>
              <w:jc w:val="left"/>
              <w:rPr>
                <w:highlight w:val="yellow"/>
                <w:lang w:eastAsia="it-IT"/>
              </w:rPr>
            </w:pPr>
            <w:r w:rsidRPr="0007118A">
              <w:rPr>
                <w:highlight w:val="yellow"/>
                <w:lang w:eastAsia="it-IT"/>
              </w:rPr>
              <w:t>127</w:t>
            </w:r>
          </w:p>
        </w:tc>
        <w:tc>
          <w:tcPr>
            <w:tcW w:w="476" w:type="pct"/>
            <w:noWrap/>
            <w:vAlign w:val="center"/>
          </w:tcPr>
          <w:p w14:paraId="7D2AB650" w14:textId="71FBAA2B" w:rsidR="006D2772" w:rsidRPr="0007118A" w:rsidRDefault="006D2772" w:rsidP="006D2772">
            <w:pPr>
              <w:jc w:val="left"/>
              <w:rPr>
                <w:highlight w:val="yellow"/>
                <w:lang w:eastAsia="it-IT"/>
              </w:rPr>
            </w:pPr>
            <w:r w:rsidRPr="0007118A">
              <w:rPr>
                <w:highlight w:val="yellow"/>
                <w:lang w:eastAsia="it-IT"/>
              </w:rPr>
              <w:t>1.27</w:t>
            </w:r>
          </w:p>
        </w:tc>
      </w:tr>
      <w:tr w:rsidR="006D2772" w:rsidRPr="0007118A" w14:paraId="18910E2A" w14:textId="77777777" w:rsidTr="003571C9">
        <w:trPr>
          <w:trHeight w:val="340"/>
          <w:jc w:val="center"/>
        </w:trPr>
        <w:tc>
          <w:tcPr>
            <w:tcW w:w="781" w:type="pct"/>
            <w:vMerge/>
            <w:vAlign w:val="center"/>
          </w:tcPr>
          <w:p w14:paraId="42F30231" w14:textId="77777777" w:rsidR="006D2772" w:rsidRPr="0007118A" w:rsidRDefault="006D2772" w:rsidP="006D2772">
            <w:pPr>
              <w:jc w:val="left"/>
              <w:rPr>
                <w:highlight w:val="yellow"/>
              </w:rPr>
            </w:pPr>
          </w:p>
        </w:tc>
        <w:tc>
          <w:tcPr>
            <w:tcW w:w="644" w:type="pct"/>
            <w:vMerge w:val="restart"/>
            <w:noWrap/>
            <w:vAlign w:val="center"/>
            <w:hideMark/>
          </w:tcPr>
          <w:p w14:paraId="7FA7D83B" w14:textId="77777777" w:rsidR="006D2772" w:rsidRPr="0007118A" w:rsidRDefault="006D2772" w:rsidP="006D2772">
            <w:pPr>
              <w:jc w:val="left"/>
              <w:rPr>
                <w:highlight w:val="yellow"/>
              </w:rPr>
            </w:pPr>
            <w:r w:rsidRPr="0007118A">
              <w:rPr>
                <w:highlight w:val="yellow"/>
              </w:rPr>
              <w:t>S-I</w:t>
            </w:r>
          </w:p>
        </w:tc>
        <w:tc>
          <w:tcPr>
            <w:tcW w:w="629" w:type="pct"/>
            <w:vMerge w:val="restart"/>
            <w:vAlign w:val="center"/>
          </w:tcPr>
          <w:p w14:paraId="651F45BE" w14:textId="2D19C8CB" w:rsidR="006D2772" w:rsidRPr="0007118A" w:rsidRDefault="006D2772" w:rsidP="006D2772">
            <w:pPr>
              <w:jc w:val="left"/>
              <w:rPr>
                <w:highlight w:val="yellow"/>
                <w:lang w:eastAsia="it-IT"/>
              </w:rPr>
            </w:pPr>
            <w:r w:rsidRPr="0007118A">
              <w:rPr>
                <w:highlight w:val="yellow"/>
                <w:lang w:eastAsia="it-IT"/>
              </w:rPr>
              <w:t>Fig. 1b</w:t>
            </w:r>
          </w:p>
        </w:tc>
        <w:tc>
          <w:tcPr>
            <w:tcW w:w="543" w:type="pct"/>
            <w:noWrap/>
            <w:vAlign w:val="center"/>
          </w:tcPr>
          <w:p w14:paraId="7BC38308" w14:textId="6B0C8766" w:rsidR="006D2772" w:rsidRPr="0007118A" w:rsidRDefault="006D2772" w:rsidP="006D2772">
            <w:pPr>
              <w:jc w:val="left"/>
              <w:rPr>
                <w:highlight w:val="yellow"/>
                <w:lang w:eastAsia="it-IT"/>
              </w:rPr>
            </w:pPr>
            <w:r w:rsidRPr="0007118A">
              <w:rPr>
                <w:highlight w:val="yellow"/>
                <w:lang w:eastAsia="it-IT"/>
              </w:rPr>
              <w:t>20</w:t>
            </w:r>
          </w:p>
        </w:tc>
        <w:tc>
          <w:tcPr>
            <w:tcW w:w="517" w:type="pct"/>
            <w:vAlign w:val="center"/>
          </w:tcPr>
          <w:p w14:paraId="5CF5728A" w14:textId="56E8ED75" w:rsidR="006D2772" w:rsidRPr="0007118A" w:rsidRDefault="006D2772" w:rsidP="006D2772">
            <w:pPr>
              <w:jc w:val="left"/>
              <w:rPr>
                <w:highlight w:val="yellow"/>
                <w:lang w:eastAsia="it-IT"/>
              </w:rPr>
            </w:pPr>
            <w:r w:rsidRPr="0007118A">
              <w:rPr>
                <w:highlight w:val="yellow"/>
                <w:lang w:eastAsia="it-IT"/>
              </w:rPr>
              <w:t>0</w:t>
            </w:r>
          </w:p>
        </w:tc>
        <w:tc>
          <w:tcPr>
            <w:tcW w:w="665" w:type="pct"/>
            <w:vMerge w:val="restart"/>
            <w:noWrap/>
            <w:vAlign w:val="center"/>
          </w:tcPr>
          <w:p w14:paraId="4847310F" w14:textId="568C8905" w:rsidR="006D2772" w:rsidRPr="0007118A" w:rsidRDefault="006D2772" w:rsidP="006D2772">
            <w:pPr>
              <w:jc w:val="left"/>
              <w:rPr>
                <w:highlight w:val="yellow"/>
                <w:lang w:eastAsia="it-IT"/>
              </w:rPr>
            </w:pPr>
            <w:r w:rsidRPr="0007118A">
              <w:rPr>
                <w:highlight w:val="yellow"/>
                <w:lang w:eastAsia="it-IT"/>
              </w:rPr>
              <w:t>120</w:t>
            </w:r>
          </w:p>
        </w:tc>
        <w:tc>
          <w:tcPr>
            <w:tcW w:w="745" w:type="pct"/>
            <w:vAlign w:val="center"/>
          </w:tcPr>
          <w:p w14:paraId="0403156D" w14:textId="582702DB" w:rsidR="006D2772" w:rsidRPr="0007118A" w:rsidRDefault="006D2772" w:rsidP="006D2772">
            <w:pPr>
              <w:jc w:val="left"/>
              <w:rPr>
                <w:highlight w:val="yellow"/>
                <w:lang w:eastAsia="it-IT"/>
              </w:rPr>
            </w:pPr>
            <w:r w:rsidRPr="0007118A">
              <w:rPr>
                <w:highlight w:val="yellow"/>
                <w:lang w:eastAsia="it-IT"/>
              </w:rPr>
              <w:t>135</w:t>
            </w:r>
          </w:p>
        </w:tc>
        <w:tc>
          <w:tcPr>
            <w:tcW w:w="476" w:type="pct"/>
            <w:noWrap/>
            <w:vAlign w:val="center"/>
          </w:tcPr>
          <w:p w14:paraId="0C118E69" w14:textId="6D8854EF" w:rsidR="006D2772" w:rsidRPr="0007118A" w:rsidRDefault="006D2772" w:rsidP="006D2772">
            <w:pPr>
              <w:jc w:val="left"/>
              <w:rPr>
                <w:highlight w:val="yellow"/>
                <w:lang w:eastAsia="it-IT"/>
              </w:rPr>
            </w:pPr>
            <w:r w:rsidRPr="0007118A">
              <w:rPr>
                <w:highlight w:val="yellow"/>
                <w:lang w:eastAsia="it-IT"/>
              </w:rPr>
              <w:t>1.15</w:t>
            </w:r>
          </w:p>
        </w:tc>
      </w:tr>
      <w:tr w:rsidR="006D2772" w:rsidRPr="0007118A" w14:paraId="1C3A8983" w14:textId="77777777" w:rsidTr="003571C9">
        <w:trPr>
          <w:trHeight w:val="340"/>
          <w:jc w:val="center"/>
        </w:trPr>
        <w:tc>
          <w:tcPr>
            <w:tcW w:w="781" w:type="pct"/>
            <w:vMerge/>
            <w:vAlign w:val="center"/>
          </w:tcPr>
          <w:p w14:paraId="0FD927B2" w14:textId="77777777" w:rsidR="006D2772" w:rsidRPr="0007118A" w:rsidRDefault="006D2772" w:rsidP="006D2772">
            <w:pPr>
              <w:jc w:val="left"/>
              <w:rPr>
                <w:highlight w:val="yellow"/>
              </w:rPr>
            </w:pPr>
          </w:p>
        </w:tc>
        <w:tc>
          <w:tcPr>
            <w:tcW w:w="644" w:type="pct"/>
            <w:vMerge/>
            <w:noWrap/>
            <w:vAlign w:val="center"/>
          </w:tcPr>
          <w:p w14:paraId="18D48141" w14:textId="77777777" w:rsidR="006D2772" w:rsidRPr="0007118A" w:rsidRDefault="006D2772" w:rsidP="006D2772">
            <w:pPr>
              <w:jc w:val="left"/>
              <w:rPr>
                <w:highlight w:val="yellow"/>
              </w:rPr>
            </w:pPr>
          </w:p>
        </w:tc>
        <w:tc>
          <w:tcPr>
            <w:tcW w:w="629" w:type="pct"/>
            <w:vMerge/>
            <w:vAlign w:val="center"/>
          </w:tcPr>
          <w:p w14:paraId="2B6F46D3" w14:textId="77777777" w:rsidR="006D2772" w:rsidRPr="0007118A" w:rsidRDefault="006D2772" w:rsidP="006D2772">
            <w:pPr>
              <w:jc w:val="left"/>
              <w:rPr>
                <w:highlight w:val="yellow"/>
              </w:rPr>
            </w:pPr>
          </w:p>
        </w:tc>
        <w:tc>
          <w:tcPr>
            <w:tcW w:w="543" w:type="pct"/>
            <w:noWrap/>
            <w:vAlign w:val="center"/>
          </w:tcPr>
          <w:p w14:paraId="66FCC692" w14:textId="60F50C5C" w:rsidR="006D2772" w:rsidRPr="0007118A" w:rsidRDefault="006D2772" w:rsidP="006D2772">
            <w:pPr>
              <w:jc w:val="left"/>
              <w:rPr>
                <w:highlight w:val="yellow"/>
              </w:rPr>
            </w:pPr>
            <w:r w:rsidRPr="0007118A">
              <w:rPr>
                <w:highlight w:val="yellow"/>
              </w:rPr>
              <w:t>21</w:t>
            </w:r>
          </w:p>
        </w:tc>
        <w:tc>
          <w:tcPr>
            <w:tcW w:w="517" w:type="pct"/>
            <w:vAlign w:val="center"/>
          </w:tcPr>
          <w:p w14:paraId="3280F5A7" w14:textId="40EA74C0" w:rsidR="006D2772" w:rsidRPr="0007118A" w:rsidRDefault="006D2772" w:rsidP="006D2772">
            <w:pPr>
              <w:jc w:val="left"/>
              <w:rPr>
                <w:highlight w:val="yellow"/>
              </w:rPr>
            </w:pPr>
            <w:r w:rsidRPr="0007118A">
              <w:rPr>
                <w:highlight w:val="yellow"/>
              </w:rPr>
              <w:t>-1</w:t>
            </w:r>
          </w:p>
        </w:tc>
        <w:tc>
          <w:tcPr>
            <w:tcW w:w="665" w:type="pct"/>
            <w:vMerge/>
            <w:noWrap/>
            <w:vAlign w:val="center"/>
          </w:tcPr>
          <w:p w14:paraId="55665661" w14:textId="77777777" w:rsidR="006D2772" w:rsidRPr="0007118A" w:rsidRDefault="006D2772" w:rsidP="006D2772">
            <w:pPr>
              <w:jc w:val="left"/>
              <w:rPr>
                <w:highlight w:val="yellow"/>
              </w:rPr>
            </w:pPr>
          </w:p>
        </w:tc>
        <w:tc>
          <w:tcPr>
            <w:tcW w:w="745" w:type="pct"/>
            <w:vAlign w:val="center"/>
          </w:tcPr>
          <w:p w14:paraId="5B93AFEF" w14:textId="6BA56253" w:rsidR="006D2772" w:rsidRPr="0007118A" w:rsidRDefault="006D2772" w:rsidP="006D2772">
            <w:pPr>
              <w:jc w:val="left"/>
              <w:rPr>
                <w:highlight w:val="yellow"/>
              </w:rPr>
            </w:pPr>
            <w:r w:rsidRPr="0007118A">
              <w:rPr>
                <w:highlight w:val="yellow"/>
              </w:rPr>
              <w:t>184</w:t>
            </w:r>
          </w:p>
        </w:tc>
        <w:tc>
          <w:tcPr>
            <w:tcW w:w="476" w:type="pct"/>
            <w:noWrap/>
            <w:vAlign w:val="center"/>
          </w:tcPr>
          <w:p w14:paraId="4CA2CA5F" w14:textId="67C18CCD" w:rsidR="006D2772" w:rsidRPr="0007118A" w:rsidRDefault="006D2772" w:rsidP="006D2772">
            <w:pPr>
              <w:jc w:val="left"/>
              <w:rPr>
                <w:highlight w:val="yellow"/>
              </w:rPr>
            </w:pPr>
            <w:r w:rsidRPr="0007118A">
              <w:rPr>
                <w:highlight w:val="yellow"/>
              </w:rPr>
              <w:t>1.3</w:t>
            </w:r>
          </w:p>
        </w:tc>
      </w:tr>
      <w:tr w:rsidR="006D2772" w:rsidRPr="0007118A" w14:paraId="3B1C717E" w14:textId="77777777" w:rsidTr="003571C9">
        <w:trPr>
          <w:trHeight w:val="340"/>
          <w:jc w:val="center"/>
        </w:trPr>
        <w:tc>
          <w:tcPr>
            <w:tcW w:w="781" w:type="pct"/>
            <w:vMerge/>
            <w:vAlign w:val="center"/>
          </w:tcPr>
          <w:p w14:paraId="0CBA28C1" w14:textId="77777777" w:rsidR="006D2772" w:rsidRPr="0007118A" w:rsidRDefault="006D2772" w:rsidP="006D2772">
            <w:pPr>
              <w:jc w:val="left"/>
              <w:rPr>
                <w:highlight w:val="yellow"/>
              </w:rPr>
            </w:pPr>
          </w:p>
        </w:tc>
        <w:tc>
          <w:tcPr>
            <w:tcW w:w="644" w:type="pct"/>
            <w:noWrap/>
            <w:vAlign w:val="center"/>
            <w:hideMark/>
          </w:tcPr>
          <w:p w14:paraId="5CBA3680" w14:textId="77777777" w:rsidR="006D2772" w:rsidRPr="0007118A" w:rsidRDefault="006D2772" w:rsidP="006D2772">
            <w:pPr>
              <w:jc w:val="left"/>
              <w:rPr>
                <w:highlight w:val="yellow"/>
              </w:rPr>
            </w:pPr>
            <w:r w:rsidRPr="0007118A">
              <w:rPr>
                <w:highlight w:val="yellow"/>
              </w:rPr>
              <w:t>S-Y III</w:t>
            </w:r>
          </w:p>
        </w:tc>
        <w:tc>
          <w:tcPr>
            <w:tcW w:w="629" w:type="pct"/>
            <w:vAlign w:val="center"/>
          </w:tcPr>
          <w:p w14:paraId="6EC9A3CA" w14:textId="5138D60F" w:rsidR="006D2772" w:rsidRPr="0007118A" w:rsidRDefault="006D2772" w:rsidP="006D2772">
            <w:pPr>
              <w:jc w:val="left"/>
              <w:rPr>
                <w:highlight w:val="yellow"/>
                <w:lang w:eastAsia="it-IT"/>
              </w:rPr>
            </w:pPr>
            <w:r w:rsidRPr="0007118A">
              <w:rPr>
                <w:highlight w:val="yellow"/>
                <w:lang w:eastAsia="it-IT"/>
              </w:rPr>
              <w:t>Fig. 1b</w:t>
            </w:r>
          </w:p>
        </w:tc>
        <w:tc>
          <w:tcPr>
            <w:tcW w:w="543" w:type="pct"/>
            <w:noWrap/>
            <w:vAlign w:val="center"/>
          </w:tcPr>
          <w:p w14:paraId="489D6DAD" w14:textId="2B89472D" w:rsidR="006D2772" w:rsidRPr="0007118A" w:rsidRDefault="006D2772" w:rsidP="006D2772">
            <w:pPr>
              <w:jc w:val="left"/>
              <w:rPr>
                <w:highlight w:val="yellow"/>
                <w:lang w:eastAsia="it-IT"/>
              </w:rPr>
            </w:pPr>
            <w:r w:rsidRPr="0007118A">
              <w:rPr>
                <w:highlight w:val="yellow"/>
                <w:lang w:eastAsia="it-IT"/>
              </w:rPr>
              <w:t>27</w:t>
            </w:r>
          </w:p>
        </w:tc>
        <w:tc>
          <w:tcPr>
            <w:tcW w:w="517" w:type="pct"/>
            <w:vAlign w:val="center"/>
          </w:tcPr>
          <w:p w14:paraId="3D443569" w14:textId="7D8DBC05" w:rsidR="006D2772" w:rsidRPr="0007118A" w:rsidRDefault="006D2772" w:rsidP="006D2772">
            <w:pPr>
              <w:jc w:val="left"/>
              <w:rPr>
                <w:highlight w:val="yellow"/>
                <w:lang w:eastAsia="it-IT"/>
              </w:rPr>
            </w:pPr>
            <w:r w:rsidRPr="0007118A">
              <w:rPr>
                <w:highlight w:val="yellow"/>
                <w:lang w:eastAsia="it-IT"/>
              </w:rPr>
              <w:t>0</w:t>
            </w:r>
          </w:p>
        </w:tc>
        <w:tc>
          <w:tcPr>
            <w:tcW w:w="665" w:type="pct"/>
            <w:noWrap/>
            <w:vAlign w:val="center"/>
          </w:tcPr>
          <w:p w14:paraId="47A3CC68" w14:textId="1A77F968" w:rsidR="006D2772" w:rsidRPr="0007118A" w:rsidRDefault="006D2772" w:rsidP="006D2772">
            <w:pPr>
              <w:jc w:val="left"/>
              <w:rPr>
                <w:highlight w:val="yellow"/>
                <w:lang w:eastAsia="it-IT"/>
              </w:rPr>
            </w:pPr>
            <w:r w:rsidRPr="0007118A">
              <w:rPr>
                <w:highlight w:val="yellow"/>
                <w:lang w:eastAsia="it-IT"/>
              </w:rPr>
              <w:t>120</w:t>
            </w:r>
          </w:p>
        </w:tc>
        <w:tc>
          <w:tcPr>
            <w:tcW w:w="745" w:type="pct"/>
            <w:vAlign w:val="center"/>
          </w:tcPr>
          <w:p w14:paraId="39B540B3" w14:textId="42B9F107" w:rsidR="006D2772" w:rsidRPr="0007118A" w:rsidRDefault="006D2772" w:rsidP="006D2772">
            <w:pPr>
              <w:jc w:val="left"/>
              <w:rPr>
                <w:highlight w:val="yellow"/>
                <w:lang w:eastAsia="it-IT"/>
              </w:rPr>
            </w:pPr>
            <w:r w:rsidRPr="0007118A">
              <w:rPr>
                <w:highlight w:val="yellow"/>
                <w:lang w:eastAsia="it-IT"/>
              </w:rPr>
              <w:t>151</w:t>
            </w:r>
          </w:p>
        </w:tc>
        <w:tc>
          <w:tcPr>
            <w:tcW w:w="476" w:type="pct"/>
            <w:noWrap/>
            <w:vAlign w:val="center"/>
          </w:tcPr>
          <w:p w14:paraId="0CBFF4BB" w14:textId="54CB43B7" w:rsidR="006D2772" w:rsidRPr="0007118A" w:rsidRDefault="006D2772" w:rsidP="006D2772">
            <w:pPr>
              <w:jc w:val="left"/>
              <w:rPr>
                <w:highlight w:val="yellow"/>
                <w:lang w:eastAsia="it-IT"/>
              </w:rPr>
            </w:pPr>
            <w:r w:rsidRPr="0007118A">
              <w:rPr>
                <w:highlight w:val="yellow"/>
                <w:lang w:eastAsia="it-IT"/>
              </w:rPr>
              <w:t>1.21</w:t>
            </w:r>
          </w:p>
        </w:tc>
      </w:tr>
      <w:tr w:rsidR="006D2772" w:rsidRPr="008C3DA1" w14:paraId="6663F8C2" w14:textId="77777777" w:rsidTr="003571C9">
        <w:trPr>
          <w:trHeight w:val="340"/>
          <w:jc w:val="center"/>
        </w:trPr>
        <w:tc>
          <w:tcPr>
            <w:tcW w:w="781" w:type="pct"/>
            <w:vMerge/>
            <w:vAlign w:val="center"/>
          </w:tcPr>
          <w:p w14:paraId="4D3AB428" w14:textId="77777777" w:rsidR="006D2772" w:rsidRPr="0007118A" w:rsidRDefault="006D2772" w:rsidP="006D2772">
            <w:pPr>
              <w:jc w:val="left"/>
              <w:rPr>
                <w:highlight w:val="yellow"/>
              </w:rPr>
            </w:pPr>
          </w:p>
        </w:tc>
        <w:tc>
          <w:tcPr>
            <w:tcW w:w="644" w:type="pct"/>
            <w:noWrap/>
            <w:vAlign w:val="center"/>
            <w:hideMark/>
          </w:tcPr>
          <w:p w14:paraId="601E4403" w14:textId="77777777" w:rsidR="006D2772" w:rsidRPr="0007118A" w:rsidRDefault="006D2772" w:rsidP="006D2772">
            <w:pPr>
              <w:jc w:val="left"/>
              <w:rPr>
                <w:highlight w:val="yellow"/>
              </w:rPr>
            </w:pPr>
            <w:r w:rsidRPr="0007118A">
              <w:rPr>
                <w:highlight w:val="yellow"/>
              </w:rPr>
              <w:t>S-Y IV</w:t>
            </w:r>
          </w:p>
        </w:tc>
        <w:tc>
          <w:tcPr>
            <w:tcW w:w="629" w:type="pct"/>
            <w:vAlign w:val="center"/>
          </w:tcPr>
          <w:p w14:paraId="04240CFF" w14:textId="0C78CDC7" w:rsidR="006D2772" w:rsidRPr="0007118A" w:rsidRDefault="006D2772" w:rsidP="006D2772">
            <w:pPr>
              <w:jc w:val="left"/>
              <w:rPr>
                <w:highlight w:val="yellow"/>
                <w:lang w:eastAsia="it-IT"/>
              </w:rPr>
            </w:pPr>
            <w:r w:rsidRPr="0007118A">
              <w:rPr>
                <w:highlight w:val="yellow"/>
                <w:lang w:eastAsia="it-IT"/>
              </w:rPr>
              <w:t>Fig. 1b</w:t>
            </w:r>
          </w:p>
        </w:tc>
        <w:tc>
          <w:tcPr>
            <w:tcW w:w="543" w:type="pct"/>
            <w:noWrap/>
            <w:vAlign w:val="center"/>
          </w:tcPr>
          <w:p w14:paraId="7613474F" w14:textId="515FD4D7" w:rsidR="006D2772" w:rsidRPr="0007118A" w:rsidRDefault="006D2772" w:rsidP="006D2772">
            <w:pPr>
              <w:jc w:val="left"/>
              <w:rPr>
                <w:highlight w:val="yellow"/>
                <w:lang w:eastAsia="it-IT"/>
              </w:rPr>
            </w:pPr>
            <w:r w:rsidRPr="0007118A">
              <w:rPr>
                <w:highlight w:val="yellow"/>
                <w:lang w:eastAsia="it-IT"/>
              </w:rPr>
              <w:t>27</w:t>
            </w:r>
          </w:p>
        </w:tc>
        <w:tc>
          <w:tcPr>
            <w:tcW w:w="517" w:type="pct"/>
            <w:vAlign w:val="center"/>
          </w:tcPr>
          <w:p w14:paraId="30C95118" w14:textId="4172F697" w:rsidR="006D2772" w:rsidRPr="0007118A" w:rsidRDefault="006D2772" w:rsidP="006D2772">
            <w:pPr>
              <w:jc w:val="left"/>
              <w:rPr>
                <w:highlight w:val="yellow"/>
                <w:lang w:eastAsia="it-IT"/>
              </w:rPr>
            </w:pPr>
            <w:r w:rsidRPr="0007118A">
              <w:rPr>
                <w:highlight w:val="yellow"/>
                <w:lang w:eastAsia="it-IT"/>
              </w:rPr>
              <w:t>0</w:t>
            </w:r>
          </w:p>
        </w:tc>
        <w:tc>
          <w:tcPr>
            <w:tcW w:w="665" w:type="pct"/>
            <w:noWrap/>
            <w:vAlign w:val="center"/>
          </w:tcPr>
          <w:p w14:paraId="0AC3A10C" w14:textId="046DB0C9" w:rsidR="006D2772" w:rsidRPr="0007118A" w:rsidRDefault="006D2772" w:rsidP="006D2772">
            <w:pPr>
              <w:jc w:val="left"/>
              <w:rPr>
                <w:highlight w:val="yellow"/>
                <w:lang w:eastAsia="it-IT"/>
              </w:rPr>
            </w:pPr>
            <w:r w:rsidRPr="0007118A">
              <w:rPr>
                <w:highlight w:val="yellow"/>
                <w:lang w:eastAsia="it-IT"/>
              </w:rPr>
              <w:t>120</w:t>
            </w:r>
          </w:p>
        </w:tc>
        <w:tc>
          <w:tcPr>
            <w:tcW w:w="745" w:type="pct"/>
            <w:vAlign w:val="center"/>
          </w:tcPr>
          <w:p w14:paraId="3BCB9107" w14:textId="72608284" w:rsidR="006D2772" w:rsidRPr="0007118A" w:rsidRDefault="006D2772" w:rsidP="006D2772">
            <w:pPr>
              <w:jc w:val="left"/>
              <w:rPr>
                <w:highlight w:val="yellow"/>
                <w:lang w:eastAsia="it-IT"/>
              </w:rPr>
            </w:pPr>
            <w:r w:rsidRPr="0007118A">
              <w:rPr>
                <w:highlight w:val="yellow"/>
                <w:lang w:eastAsia="it-IT"/>
              </w:rPr>
              <w:t>142</w:t>
            </w:r>
          </w:p>
        </w:tc>
        <w:tc>
          <w:tcPr>
            <w:tcW w:w="476" w:type="pct"/>
            <w:noWrap/>
            <w:vAlign w:val="center"/>
          </w:tcPr>
          <w:p w14:paraId="18008110" w14:textId="2DAC8FB2" w:rsidR="006D2772" w:rsidRPr="008C3DA1" w:rsidRDefault="006D2772" w:rsidP="006D2772">
            <w:pPr>
              <w:jc w:val="left"/>
              <w:rPr>
                <w:lang w:eastAsia="it-IT"/>
              </w:rPr>
            </w:pPr>
            <w:r w:rsidRPr="0007118A">
              <w:rPr>
                <w:highlight w:val="yellow"/>
                <w:lang w:eastAsia="it-IT"/>
              </w:rPr>
              <w:t>1.25</w:t>
            </w:r>
          </w:p>
        </w:tc>
      </w:tr>
    </w:tbl>
    <w:p w14:paraId="7FCFD854" w14:textId="77777777" w:rsidR="00455E50" w:rsidRPr="008C3DA1" w:rsidRDefault="00455E50" w:rsidP="00D10C2F"/>
    <w:p w14:paraId="62B28176" w14:textId="68086A3E" w:rsidR="00AC4537" w:rsidRPr="008C3DA1" w:rsidRDefault="00BD50DD" w:rsidP="006F0931">
      <w:pPr>
        <w:jc w:val="center"/>
      </w:pPr>
      <w:r w:rsidRPr="008C3DA1">
        <w:rPr>
          <w:noProof/>
          <w:lang w:val="it-IT" w:eastAsia="it-IT"/>
        </w:rPr>
        <mc:AlternateContent>
          <mc:Choice Requires="wpg">
            <w:drawing>
              <wp:inline distT="0" distB="0" distL="0" distR="0" wp14:anchorId="75207083" wp14:editId="254E429A">
                <wp:extent cx="2520000" cy="2319338"/>
                <wp:effectExtent l="0" t="0" r="0" b="5080"/>
                <wp:docPr id="3" name="Gruppo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000" cy="2319338"/>
                          <a:chOff x="0" y="0"/>
                          <a:chExt cx="3480880" cy="3205037"/>
                        </a:xfrm>
                      </wpg:grpSpPr>
                      <pic:pic xmlns:pic="http://schemas.openxmlformats.org/drawingml/2006/picture">
                        <pic:nvPicPr>
                          <pic:cNvPr id="7" name="Immagine 7" descr="90x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0880" cy="320503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 name="Rettangolo 8"/>
                        <wps:cNvSpPr/>
                        <wps:spPr>
                          <a:xfrm>
                            <a:off x="1053540" y="821418"/>
                            <a:ext cx="1190943" cy="1190943"/>
                          </a:xfrm>
                          <a:prstGeom prst="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CasellaDiTesto 1"/>
                        <wps:cNvSpPr txBox="1">
                          <a:spLocks noChangeAspect="1"/>
                        </wps:cNvSpPr>
                        <wps:spPr>
                          <a:xfrm>
                            <a:off x="100278" y="178109"/>
                            <a:ext cx="346465" cy="359771"/>
                          </a:xfrm>
                          <a:prstGeom prst="rect">
                            <a:avLst/>
                          </a:prstGeom>
                          <a:solidFill>
                            <a:schemeClr val="bg1"/>
                          </a:solidFill>
                          <a:ln>
                            <a:noFill/>
                          </a:ln>
                        </wps:spPr>
                        <wps:txbx>
                          <w:txbxContent>
                            <w:p w14:paraId="047C4CA2" w14:textId="77777777" w:rsidR="002604A7" w:rsidRPr="00723585" w:rsidRDefault="002604A7" w:rsidP="00D10C2F">
                              <w:pPr>
                                <w:pStyle w:val="NormaleWeb"/>
                              </w:pPr>
                              <w:r w:rsidRPr="00723585">
                                <w:t>a</w:t>
                              </w:r>
                            </w:p>
                          </w:txbxContent>
                        </wps:txbx>
                        <wps:bodyPr wrap="none" rtlCol="0">
                          <a:noAutofit/>
                        </wps:bodyPr>
                      </wps:wsp>
                    </wpg:wgp>
                  </a:graphicData>
                </a:graphic>
              </wp:inline>
            </w:drawing>
          </mc:Choice>
          <mc:Fallback>
            <w:pict>
              <v:group w14:anchorId="75207083" id="Gruppo 4" o:spid="_x0000_s1044" style="width:198.45pt;height:182.65pt;mso-position-horizontal-relative:char;mso-position-vertical-relative:line" coordsize="34808,32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">
                <o:lock v:ext="edit" aspectratio="t"/>
                <v:shape id="Immagine 7" o:spid="_x0000_s1045" type="#_x0000_t75" alt="90x01" style="position:absolute;width:34808;height:3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">
                  <v:imagedata r:id="rId18" o:title="90x01"/>
                </v:shape>
                <v:rect id="Rettangolo 8" o:spid="_x0000_s1046" style="position:absolute;left:10535;top:8214;width:11909;height:1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" filled="f" strokecolor="white [3212]" strokeweight="2.25pt"/>
                <v:shape id="_x0000_s1047" type="#_x0000_t202" style="position:absolute;left:1002;top:1781;width:3465;height:35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" fillcolor="white [3212]" stroked="f">
                  <v:path arrowok="t"/>
                  <o:lock v:ext="edit" aspectratio="t"/>
                  <v:textbox>
                    <w:txbxContent>
                      <w:p w14:paraId="047C4CA2" w14:textId="77777777" w:rsidR="002604A7" w:rsidRPr="00723585" w:rsidRDefault="002604A7" w:rsidP="00D10C2F">
                        <w:pPr>
                          <w:pStyle w:val="NormaleWeb"/>
                        </w:pPr>
                        <w:r w:rsidRPr="00723585">
                          <w:t>a</w:t>
                        </w:r>
                      </w:p>
                    </w:txbxContent>
                  </v:textbox>
                </v:shape>
                <w10:anchorlock/>
              </v:group>
            </w:pict>
          </mc:Fallback>
        </mc:AlternateContent>
      </w:r>
      <w:r w:rsidR="00122BA4">
        <w:tab/>
      </w:r>
      <w:r w:rsidRPr="008C3DA1">
        <w:rPr>
          <w:noProof/>
          <w:lang w:val="it-IT" w:eastAsia="it-IT"/>
        </w:rPr>
        <mc:AlternateContent>
          <mc:Choice Requires="wpg">
            <w:drawing>
              <wp:inline distT="0" distB="0" distL="0" distR="0" wp14:anchorId="462DB4D7" wp14:editId="627F6CF4">
                <wp:extent cx="2520000" cy="2319338"/>
                <wp:effectExtent l="0" t="0" r="0" b="5080"/>
                <wp:docPr id="11"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000" cy="2319338"/>
                          <a:chOff x="0" y="0"/>
                          <a:chExt cx="3480880" cy="3205037"/>
                        </a:xfrm>
                      </wpg:grpSpPr>
                      <pic:pic xmlns:pic="http://schemas.openxmlformats.org/drawingml/2006/picture">
                        <pic:nvPicPr>
                          <pic:cNvPr id="12" name="Immagine 12" descr="250x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0880" cy="320503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3" name="CasellaDiTesto 19"/>
                        <wps:cNvSpPr txBox="1">
                          <a:spLocks noChangeAspect="1"/>
                        </wps:cNvSpPr>
                        <wps:spPr>
                          <a:xfrm>
                            <a:off x="103338" y="173153"/>
                            <a:ext cx="358745" cy="360649"/>
                          </a:xfrm>
                          <a:prstGeom prst="rect">
                            <a:avLst/>
                          </a:prstGeom>
                          <a:solidFill>
                            <a:schemeClr val="bg1"/>
                          </a:solidFill>
                          <a:ln>
                            <a:noFill/>
                          </a:ln>
                        </wps:spPr>
                        <wps:txbx>
                          <w:txbxContent>
                            <w:p w14:paraId="729CE315" w14:textId="77777777" w:rsidR="002604A7" w:rsidRPr="00723585" w:rsidRDefault="002604A7" w:rsidP="00D10C2F">
                              <w:pPr>
                                <w:pStyle w:val="NormaleWeb"/>
                              </w:pPr>
                              <w:r w:rsidRPr="00723585">
                                <w:t>b</w:t>
                              </w:r>
                            </w:p>
                          </w:txbxContent>
                        </wps:txbx>
                        <wps:bodyPr wrap="none" rtlCol="0">
                          <a:noAutofit/>
                        </wps:bodyPr>
                      </wps:wsp>
                    </wpg:wgp>
                  </a:graphicData>
                </a:graphic>
              </wp:inline>
            </w:drawing>
          </mc:Choice>
          <mc:Fallback>
            <w:pict>
              <v:group w14:anchorId="462DB4D7" id="Gruppo 3" o:spid="_x0000_s1048" style="width:198.45pt;height:182.65pt;mso-position-horizontal-relative:char;mso-position-vertical-relative:line" coordsize="34808,32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">
                <o:lock v:ext="edit" aspectratio="t"/>
                <v:shape id="Immagine 12" o:spid="_x0000_s1049" type="#_x0000_t75" alt="250x01" style="position:absolute;width:34808;height:3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">
                  <v:imagedata r:id="rId20" o:title="250x01"/>
                </v:shape>
                <v:shape id="CasellaDiTesto 19" o:spid="_x0000_s1050" type="#_x0000_t202" style="position:absolute;left:1033;top:1731;width:3587;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" fillcolor="white [3212]" stroked="f">
                  <v:path arrowok="t"/>
                  <o:lock v:ext="edit" aspectratio="t"/>
                  <v:textbox>
                    <w:txbxContent>
                      <w:p w14:paraId="729CE315" w14:textId="77777777" w:rsidR="002604A7" w:rsidRPr="00723585" w:rsidRDefault="002604A7" w:rsidP="00D10C2F">
                        <w:pPr>
                          <w:pStyle w:val="NormaleWeb"/>
                        </w:pPr>
                        <w:r w:rsidRPr="00723585">
                          <w:t>b</w:t>
                        </w:r>
                      </w:p>
                    </w:txbxContent>
                  </v:textbox>
                </v:shape>
                <w10:anchorlock/>
              </v:group>
            </w:pict>
          </mc:Fallback>
        </mc:AlternateContent>
      </w:r>
    </w:p>
    <w:p w14:paraId="751D8240" w14:textId="1EDE151A" w:rsidR="00BB0CBC" w:rsidRPr="008C3DA1" w:rsidRDefault="00BB0CBC" w:rsidP="00D10C2F">
      <w:r w:rsidRPr="008C3DA1">
        <w:t xml:space="preserve">Figure </w:t>
      </w:r>
      <w:r w:rsidR="00401B09">
        <w:rPr>
          <w:color w:val="FF0000"/>
        </w:rPr>
        <w:t>3</w:t>
      </w:r>
      <w:r w:rsidRPr="008C3DA1">
        <w:t xml:space="preserve">. </w:t>
      </w:r>
      <w:r w:rsidR="00BE4C96" w:rsidRPr="008C3DA1">
        <w:t xml:space="preserve">SEM macrograph </w:t>
      </w:r>
      <w:r w:rsidRPr="008C3DA1">
        <w:t xml:space="preserve">of </w:t>
      </w:r>
      <w:r w:rsidR="00BE4C96" w:rsidRPr="008C3DA1">
        <w:t xml:space="preserve">a </w:t>
      </w:r>
      <w:r w:rsidRPr="008C3DA1">
        <w:t xml:space="preserve">fatigue crack initiation </w:t>
      </w:r>
      <w:r w:rsidR="000837F4" w:rsidRPr="008C3DA1">
        <w:t xml:space="preserve">site (a) and </w:t>
      </w:r>
      <w:r w:rsidR="00B52FBE" w:rsidRPr="008C3DA1">
        <w:t xml:space="preserve">particular </w:t>
      </w:r>
      <w:r w:rsidR="000837F4" w:rsidRPr="008C3DA1">
        <w:t>of the</w:t>
      </w:r>
      <w:r w:rsidR="00F639AE" w:rsidRPr="008C3DA1">
        <w:t xml:space="preserve"> simultaneous</w:t>
      </w:r>
      <w:r w:rsidR="000837F4" w:rsidRPr="008C3DA1">
        <w:t xml:space="preserve"> presence of microshrinkage porosity and spiky graphite (b)</w:t>
      </w:r>
      <w:r w:rsidRPr="008C3DA1">
        <w:t>.</w:t>
      </w:r>
    </w:p>
    <w:p w14:paraId="48158874" w14:textId="77777777" w:rsidR="002B4CD2" w:rsidRPr="008C3DA1" w:rsidRDefault="002B4CD2" w:rsidP="00D10C2F"/>
    <w:p w14:paraId="0614EFB9" w14:textId="2D8B45CF" w:rsidR="00412478" w:rsidRPr="008C3DA1" w:rsidRDefault="00266E8F" w:rsidP="00D10C2F">
      <w:r w:rsidRPr="008C3DA1">
        <w:lastRenderedPageBreak/>
        <w:t>In order to estimate the maximum dimensions of the initiating defects</w:t>
      </w:r>
      <w:r w:rsidR="002F6112" w:rsidRPr="008C3DA1">
        <w:t>,</w:t>
      </w:r>
      <w:r w:rsidR="00CB75CA" w:rsidRPr="008C3DA1">
        <w:t xml:space="preserve"> the project</w:t>
      </w:r>
      <w:r w:rsidR="002F6112" w:rsidRPr="008C3DA1">
        <w:t>ed</w:t>
      </w:r>
      <w:r w:rsidR="00CB75CA" w:rsidRPr="008C3DA1">
        <w:t xml:space="preserve"> surface of </w:t>
      </w:r>
      <w:r w:rsidRPr="008C3DA1">
        <w:t>microshrinkage porosit</w:t>
      </w:r>
      <w:r w:rsidR="00CB75CA" w:rsidRPr="008C3DA1">
        <w:t>ies</w:t>
      </w:r>
      <w:r w:rsidR="000D4861" w:rsidRPr="008C3DA1">
        <w:t>,</w:t>
      </w:r>
      <w:r w:rsidRPr="008C3DA1">
        <w:t xml:space="preserve"> degenerated graphite particle</w:t>
      </w:r>
      <w:r w:rsidR="00CB75CA" w:rsidRPr="008C3DA1">
        <w:t>s or inclusions</w:t>
      </w:r>
      <w:r w:rsidR="00364545" w:rsidRPr="008C3DA1">
        <w:t xml:space="preserve"> that </w:t>
      </w:r>
      <w:r w:rsidR="00622E81" w:rsidRPr="008C3DA1">
        <w:t>acted as crack initiators</w:t>
      </w:r>
      <w:r w:rsidR="002F6112" w:rsidRPr="008C3DA1">
        <w:t xml:space="preserve"> </w:t>
      </w:r>
      <w:r w:rsidR="00622E81" w:rsidRPr="008C3DA1">
        <w:t>has</w:t>
      </w:r>
      <w:r w:rsidR="00CB75CA" w:rsidRPr="008C3DA1">
        <w:t xml:space="preserve"> been measured</w:t>
      </w:r>
      <w:r w:rsidR="002F6112" w:rsidRPr="008C3DA1">
        <w:t>,</w:t>
      </w:r>
      <w:r w:rsidR="00CB75CA" w:rsidRPr="008C3DA1">
        <w:t xml:space="preserve"> as shown in </w:t>
      </w:r>
      <w:r w:rsidR="002F6112" w:rsidRPr="008C3DA1">
        <w:t>F</w:t>
      </w:r>
      <w:r w:rsidR="00CB75CA" w:rsidRPr="008C3DA1">
        <w:t>igure</w:t>
      </w:r>
      <w:r w:rsidR="00190189" w:rsidRPr="008C3DA1">
        <w:t xml:space="preserve"> </w:t>
      </w:r>
      <w:r w:rsidR="006155C9">
        <w:rPr>
          <w:color w:val="FF0000"/>
        </w:rPr>
        <w:t>4</w:t>
      </w:r>
      <w:r w:rsidR="00CB75CA" w:rsidRPr="008C3DA1">
        <w:t xml:space="preserve">. </w:t>
      </w:r>
      <w:r w:rsidR="00F74DD3" w:rsidRPr="008C3DA1">
        <w:t>Using the statistical analysis of extreme values</w:t>
      </w:r>
      <w:r w:rsidR="004D7633" w:rsidRPr="008C3DA1">
        <w:t>,</w:t>
      </w:r>
      <w:r w:rsidR="00F74DD3" w:rsidRPr="008C3DA1">
        <w:t xml:space="preserve"> the </w:t>
      </w:r>
      <m:oMath>
        <m:sSub>
          <m:sSubPr>
            <m:ctrlPr>
              <w:rPr>
                <w:rFonts w:ascii="Cambria Math" w:hAnsi="Cambria Math"/>
                <w:i/>
              </w:rPr>
            </m:ctrlPr>
          </m:sSubPr>
          <m:e>
            <m:rad>
              <m:radPr>
                <m:degHide m:val="1"/>
                <m:ctrlPr>
                  <w:rPr>
                    <w:rFonts w:ascii="Cambria Math" w:hAnsi="Cambria Math"/>
                    <w:i/>
                  </w:rPr>
                </m:ctrlPr>
              </m:radPr>
              <m:deg/>
              <m:e>
                <m:r>
                  <w:rPr>
                    <w:rFonts w:ascii="Cambria Math" w:eastAsia="Calibri" w:hAnsi="Cambria Math"/>
                  </w:rPr>
                  <m:t>area</m:t>
                </m:r>
              </m:e>
            </m:rad>
          </m:e>
          <m:sub>
            <m:r>
              <w:rPr>
                <w:rFonts w:ascii="Cambria Math" w:hAnsi="Cambria Math"/>
              </w:rPr>
              <m:t>max</m:t>
            </m:r>
          </m:sub>
        </m:sSub>
      </m:oMath>
      <w:r w:rsidR="00F74DD3" w:rsidRPr="008C3DA1">
        <w:t xml:space="preserve"> was estimated</w:t>
      </w:r>
      <w:r w:rsidR="004D7633" w:rsidRPr="008C3DA1">
        <w:t>, for each casting,</w:t>
      </w:r>
      <w:r w:rsidR="00DB7D26" w:rsidRPr="008C3DA1">
        <w:t xml:space="preserve"> by considering the dimension of the defect corresponding to the upper bound of the 95% confidence interval of </w:t>
      </w:r>
      <w:r w:rsidR="00DD6AEA" w:rsidRPr="008C3DA1">
        <w:t xml:space="preserve">the </w:t>
      </w:r>
      <m:oMath>
        <m:rad>
          <m:radPr>
            <m:degHide m:val="1"/>
            <m:ctrlPr>
              <w:rPr>
                <w:rFonts w:ascii="Cambria Math" w:hAnsi="Cambria Math"/>
                <w:i/>
              </w:rPr>
            </m:ctrlPr>
          </m:radPr>
          <m:deg/>
          <m:e>
            <m:r>
              <w:rPr>
                <w:rFonts w:ascii="Cambria Math" w:eastAsia="Calibri" w:hAnsi="Cambria Math"/>
              </w:rPr>
              <m:t>area</m:t>
            </m:r>
          </m:e>
        </m:rad>
      </m:oMath>
      <w:r w:rsidR="00AF28B0" w:rsidRPr="008C3DA1">
        <w:t xml:space="preserve"> distribution</w:t>
      </w:r>
      <w:r w:rsidR="00902F99" w:rsidRPr="008C3DA1">
        <w:t>.</w:t>
      </w:r>
    </w:p>
    <w:p w14:paraId="081AD128" w14:textId="0C65612E" w:rsidR="005109F7" w:rsidRPr="008C3DA1" w:rsidRDefault="00386836" w:rsidP="00D10C2F">
      <w:r w:rsidRPr="008C3DA1">
        <w:t xml:space="preserve">In Figure </w:t>
      </w:r>
      <w:r w:rsidR="006155C9">
        <w:rPr>
          <w:color w:val="FF0000"/>
        </w:rPr>
        <w:t>5</w:t>
      </w:r>
      <w:r w:rsidRPr="008C3DA1">
        <w:t xml:space="preserve"> it is shown</w:t>
      </w:r>
      <w:r w:rsidR="00B31915" w:rsidRPr="008C3DA1">
        <w:t xml:space="preserve"> an example of defect distribution, where both the microshrinkage and degenerated graphite particles acted as crack initiators.</w:t>
      </w:r>
    </w:p>
    <w:p w14:paraId="07D6A169" w14:textId="74DC49DD" w:rsidR="00390E64" w:rsidRPr="008C3DA1" w:rsidRDefault="00622E81" w:rsidP="00D10C2F">
      <w:r w:rsidRPr="008C3DA1">
        <w:t xml:space="preserve">The </w:t>
      </w:r>
      <w:r w:rsidR="00F6281B" w:rsidRPr="008C3DA1">
        <w:t>maximum value</w:t>
      </w:r>
      <w:r w:rsidR="00EE27B6" w:rsidRPr="008C3DA1">
        <w:t>s</w:t>
      </w:r>
      <w:r w:rsidR="00F6281B" w:rsidRPr="008C3DA1">
        <w:t xml:space="preserve"> of </w:t>
      </w:r>
      <w:r w:rsidR="0061713B" w:rsidRPr="008C3DA1">
        <w:t xml:space="preserve">the estimated </w:t>
      </w:r>
      <w:r w:rsidR="00F6281B" w:rsidRPr="008C3DA1">
        <w:t>defect</w:t>
      </w:r>
      <w:r w:rsidR="00EE27B6" w:rsidRPr="008C3DA1">
        <w:t>s</w:t>
      </w:r>
      <w:r w:rsidR="00F6281B" w:rsidRPr="008C3DA1">
        <w:t xml:space="preserve"> dimension</w:t>
      </w:r>
      <w:r w:rsidR="00EE27B6" w:rsidRPr="008C3DA1">
        <w:t>s</w:t>
      </w:r>
      <w:r w:rsidR="005109F7" w:rsidRPr="008C3DA1">
        <w:t xml:space="preserve"> (</w:t>
      </w:r>
      <m:oMath>
        <m:sSub>
          <m:sSubPr>
            <m:ctrlPr>
              <w:rPr>
                <w:rFonts w:ascii="Cambria Math" w:hAnsi="Cambria Math"/>
                <w:i/>
              </w:rPr>
            </m:ctrlPr>
          </m:sSubPr>
          <m:e>
            <m:rad>
              <m:radPr>
                <m:degHide m:val="1"/>
                <m:ctrlPr>
                  <w:rPr>
                    <w:rFonts w:ascii="Cambria Math" w:hAnsi="Cambria Math"/>
                    <w:i/>
                  </w:rPr>
                </m:ctrlPr>
              </m:radPr>
              <m:deg/>
              <m:e>
                <m:r>
                  <w:rPr>
                    <w:rFonts w:ascii="Cambria Math" w:eastAsia="Calibri" w:hAnsi="Cambria Math"/>
                  </w:rPr>
                  <m:t>area</m:t>
                </m:r>
              </m:e>
            </m:rad>
          </m:e>
          <m:sub>
            <m:r>
              <w:rPr>
                <w:rFonts w:ascii="Cambria Math" w:hAnsi="Cambria Math"/>
              </w:rPr>
              <m:t>max</m:t>
            </m:r>
          </m:sub>
        </m:sSub>
      </m:oMath>
      <w:r w:rsidR="005109F7" w:rsidRPr="008C3DA1">
        <w:t>)</w:t>
      </w:r>
      <w:r w:rsidRPr="008C3DA1">
        <w:t xml:space="preserve"> are reported in Table</w:t>
      </w:r>
      <w:r w:rsidR="0061713B" w:rsidRPr="008C3DA1">
        <w:t xml:space="preserve"> </w:t>
      </w:r>
      <w:r w:rsidR="00F40697">
        <w:rPr>
          <w:color w:val="FF0000"/>
        </w:rPr>
        <w:t>4</w:t>
      </w:r>
      <w:r w:rsidR="005109F7" w:rsidRPr="008C3DA1">
        <w:t xml:space="preserve"> together with the mean nodule count evaluated on polished samples</w:t>
      </w:r>
      <w:r w:rsidRPr="008C3DA1">
        <w:t>.</w:t>
      </w:r>
      <w:r w:rsidR="00A36293" w:rsidRPr="008C3DA1">
        <w:t xml:space="preserve"> It can be observed in Figure</w:t>
      </w:r>
      <w:r w:rsidR="000A7142" w:rsidRPr="008C3DA1">
        <w:t xml:space="preserve"> </w:t>
      </w:r>
      <w:r w:rsidR="009653BB">
        <w:rPr>
          <w:color w:val="FF0000"/>
        </w:rPr>
        <w:t>6</w:t>
      </w:r>
      <w:r w:rsidR="00A36293" w:rsidRPr="008C3DA1">
        <w:t xml:space="preserve"> </w:t>
      </w:r>
      <w:r w:rsidR="000A7142" w:rsidRPr="008C3DA1">
        <w:t>a</w:t>
      </w:r>
      <w:r w:rsidR="00A36293" w:rsidRPr="008C3DA1">
        <w:t xml:space="preserve"> </w:t>
      </w:r>
      <w:r w:rsidR="00AC5ABB" w:rsidRPr="008C3DA1">
        <w:t>good correlation</w:t>
      </w:r>
      <w:r w:rsidR="00A36293" w:rsidRPr="008C3DA1">
        <w:t xml:space="preserve"> between </w:t>
      </w:r>
      <w:r w:rsidR="00A705E8" w:rsidRPr="008C3DA1">
        <w:t>the nodule count and the maximum defect</w:t>
      </w:r>
      <w:r w:rsidR="00A36293" w:rsidRPr="008C3DA1">
        <w:t xml:space="preserve"> dimension. </w:t>
      </w:r>
      <w:r w:rsidR="008B09C8" w:rsidRPr="008C3DA1">
        <w:t xml:space="preserve">As already discussed in </w:t>
      </w:r>
      <w:r w:rsidR="00CA776E">
        <w:t>a previous work</w:t>
      </w:r>
      <w:r w:rsidR="00896A7F" w:rsidRPr="00064B08">
        <w:rPr>
          <w:color w:val="FF0000"/>
          <w:vertAlign w:val="superscript"/>
        </w:rPr>
        <w:t>7</w:t>
      </w:r>
      <w:r w:rsidR="000D4861" w:rsidRPr="008C3DA1">
        <w:t>,</w:t>
      </w:r>
      <w:r w:rsidR="00DD524E" w:rsidRPr="008C3DA1">
        <w:t xml:space="preserve"> through the optimization </w:t>
      </w:r>
      <w:r w:rsidR="00981CB4" w:rsidRPr="008C3DA1">
        <w:t>of the production process it is possible to increase the microstructural properties of the materials. In particular</w:t>
      </w:r>
      <w:r w:rsidR="005657D1" w:rsidRPr="008C3DA1">
        <w:t>,</w:t>
      </w:r>
      <w:r w:rsidR="00981CB4" w:rsidRPr="008C3DA1">
        <w:t xml:space="preserve"> it was found that the in-mould inoculation treatment could improve the nodule count and decrease the nodule diameter and the microshrinkage porosities.</w:t>
      </w:r>
    </w:p>
    <w:p w14:paraId="4FFADD42" w14:textId="16B7D172" w:rsidR="00603A7F" w:rsidRPr="008C3DA1" w:rsidRDefault="009929CA" w:rsidP="006F0931">
      <w:pPr>
        <w:jc w:val="center"/>
      </w:pPr>
      <w:r w:rsidRPr="008C3DA1">
        <w:rPr>
          <w:noProof/>
          <w:lang w:val="it-IT" w:eastAsia="it-IT"/>
        </w:rPr>
        <mc:AlternateContent>
          <mc:Choice Requires="wpg">
            <w:drawing>
              <wp:inline distT="0" distB="0" distL="0" distR="0" wp14:anchorId="4D83A61B" wp14:editId="4720F7F6">
                <wp:extent cx="2520000" cy="2320920"/>
                <wp:effectExtent l="0" t="0" r="0" b="3810"/>
                <wp:docPr id="4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000" cy="2320920"/>
                          <a:chOff x="0" y="0"/>
                          <a:chExt cx="3600000" cy="3316992"/>
                        </a:xfrm>
                      </wpg:grpSpPr>
                      <wpg:grpSp>
                        <wpg:cNvPr id="44" name="Gruppo 44"/>
                        <wpg:cNvGrpSpPr>
                          <a:grpSpLocks noChangeAspect="1"/>
                        </wpg:cNvGrpSpPr>
                        <wpg:grpSpPr>
                          <a:xfrm>
                            <a:off x="0" y="0"/>
                            <a:ext cx="3600000" cy="3316992"/>
                            <a:chOff x="0" y="0"/>
                            <a:chExt cx="3600000" cy="3316992"/>
                          </a:xfrm>
                        </wpg:grpSpPr>
                        <wpg:grpSp>
                          <wpg:cNvPr id="45" name="Gruppo 45"/>
                          <wpg:cNvGrpSpPr/>
                          <wpg:grpSpPr>
                            <a:xfrm>
                              <a:off x="0" y="0"/>
                              <a:ext cx="3600000" cy="3316992"/>
                              <a:chOff x="0" y="0"/>
                              <a:chExt cx="3600000" cy="3316992"/>
                            </a:xfrm>
                          </wpg:grpSpPr>
                          <pic:pic xmlns:pic="http://schemas.openxmlformats.org/drawingml/2006/picture">
                            <pic:nvPicPr>
                              <pic:cNvPr id="46" name="Immagine 4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3316992"/>
                              </a:xfrm>
                              <a:prstGeom prst="rect">
                                <a:avLst/>
                              </a:prstGeom>
                            </pic:spPr>
                          </pic:pic>
                          <wps:wsp>
                            <wps:cNvPr id="47" name="Figura a mano libera 47"/>
                            <wps:cNvSpPr/>
                            <wps:spPr>
                              <a:xfrm>
                                <a:off x="764585" y="869950"/>
                                <a:ext cx="1845882" cy="1911406"/>
                              </a:xfrm>
                              <a:custGeom>
                                <a:avLst/>
                                <a:gdLst>
                                  <a:gd name="connsiteX0" fmla="*/ 1045630 w 1845882"/>
                                  <a:gd name="connsiteY0" fmla="*/ 1892300 h 1911406"/>
                                  <a:gd name="connsiteX1" fmla="*/ 1083730 w 1845882"/>
                                  <a:gd name="connsiteY1" fmla="*/ 1911350 h 1911406"/>
                                  <a:gd name="connsiteX2" fmla="*/ 1140880 w 1845882"/>
                                  <a:gd name="connsiteY2" fmla="*/ 1803400 h 1911406"/>
                                  <a:gd name="connsiteX3" fmla="*/ 1153580 w 1845882"/>
                                  <a:gd name="connsiteY3" fmla="*/ 1765300 h 1911406"/>
                                  <a:gd name="connsiteX4" fmla="*/ 1191680 w 1845882"/>
                                  <a:gd name="connsiteY4" fmla="*/ 1562100 h 1911406"/>
                                  <a:gd name="connsiteX5" fmla="*/ 1229780 w 1845882"/>
                                  <a:gd name="connsiteY5" fmla="*/ 1536700 h 1911406"/>
                                  <a:gd name="connsiteX6" fmla="*/ 1267880 w 1845882"/>
                                  <a:gd name="connsiteY6" fmla="*/ 1530350 h 1911406"/>
                                  <a:gd name="connsiteX7" fmla="*/ 1420280 w 1845882"/>
                                  <a:gd name="connsiteY7" fmla="*/ 1562100 h 1911406"/>
                                  <a:gd name="connsiteX8" fmla="*/ 1464730 w 1845882"/>
                                  <a:gd name="connsiteY8" fmla="*/ 1600200 h 1911406"/>
                                  <a:gd name="connsiteX9" fmla="*/ 1502830 w 1845882"/>
                                  <a:gd name="connsiteY9" fmla="*/ 1612900 h 1911406"/>
                                  <a:gd name="connsiteX10" fmla="*/ 1731430 w 1845882"/>
                                  <a:gd name="connsiteY10" fmla="*/ 1651000 h 1911406"/>
                                  <a:gd name="connsiteX11" fmla="*/ 1839380 w 1845882"/>
                                  <a:gd name="connsiteY11" fmla="*/ 1612900 h 1911406"/>
                                  <a:gd name="connsiteX12" fmla="*/ 1813980 w 1845882"/>
                                  <a:gd name="connsiteY12" fmla="*/ 1511300 h 1911406"/>
                                  <a:gd name="connsiteX13" fmla="*/ 1737780 w 1845882"/>
                                  <a:gd name="connsiteY13" fmla="*/ 1479550 h 1911406"/>
                                  <a:gd name="connsiteX14" fmla="*/ 1617130 w 1845882"/>
                                  <a:gd name="connsiteY14" fmla="*/ 1447800 h 1911406"/>
                                  <a:gd name="connsiteX15" fmla="*/ 1579030 w 1845882"/>
                                  <a:gd name="connsiteY15" fmla="*/ 1428750 h 1911406"/>
                                  <a:gd name="connsiteX16" fmla="*/ 1547280 w 1845882"/>
                                  <a:gd name="connsiteY16" fmla="*/ 1416050 h 1911406"/>
                                  <a:gd name="connsiteX17" fmla="*/ 1521880 w 1845882"/>
                                  <a:gd name="connsiteY17" fmla="*/ 1390650 h 1911406"/>
                                  <a:gd name="connsiteX18" fmla="*/ 1509180 w 1845882"/>
                                  <a:gd name="connsiteY18" fmla="*/ 1308100 h 1911406"/>
                                  <a:gd name="connsiteX19" fmla="*/ 1566330 w 1845882"/>
                                  <a:gd name="connsiteY19" fmla="*/ 1225550 h 1911406"/>
                                  <a:gd name="connsiteX20" fmla="*/ 1617130 w 1845882"/>
                                  <a:gd name="connsiteY20" fmla="*/ 1200150 h 1911406"/>
                                  <a:gd name="connsiteX21" fmla="*/ 1686980 w 1845882"/>
                                  <a:gd name="connsiteY21" fmla="*/ 1193800 h 1911406"/>
                                  <a:gd name="connsiteX22" fmla="*/ 1820330 w 1845882"/>
                                  <a:gd name="connsiteY22" fmla="*/ 1143000 h 1911406"/>
                                  <a:gd name="connsiteX23" fmla="*/ 1833030 w 1845882"/>
                                  <a:gd name="connsiteY23" fmla="*/ 1111250 h 1911406"/>
                                  <a:gd name="connsiteX24" fmla="*/ 1807630 w 1845882"/>
                                  <a:gd name="connsiteY24" fmla="*/ 1066800 h 1911406"/>
                                  <a:gd name="connsiteX25" fmla="*/ 1725080 w 1845882"/>
                                  <a:gd name="connsiteY25" fmla="*/ 1047750 h 1911406"/>
                                  <a:gd name="connsiteX26" fmla="*/ 1674280 w 1845882"/>
                                  <a:gd name="connsiteY26" fmla="*/ 1054100 h 1911406"/>
                                  <a:gd name="connsiteX27" fmla="*/ 1623480 w 1845882"/>
                                  <a:gd name="connsiteY27" fmla="*/ 1047750 h 1911406"/>
                                  <a:gd name="connsiteX28" fmla="*/ 1559980 w 1845882"/>
                                  <a:gd name="connsiteY28" fmla="*/ 1003300 h 1911406"/>
                                  <a:gd name="connsiteX29" fmla="*/ 1566330 w 1845882"/>
                                  <a:gd name="connsiteY29" fmla="*/ 908050 h 1911406"/>
                                  <a:gd name="connsiteX30" fmla="*/ 1572680 w 1845882"/>
                                  <a:gd name="connsiteY30" fmla="*/ 889000 h 1911406"/>
                                  <a:gd name="connsiteX31" fmla="*/ 1598080 w 1845882"/>
                                  <a:gd name="connsiteY31" fmla="*/ 850900 h 1911406"/>
                                  <a:gd name="connsiteX32" fmla="*/ 1623480 w 1845882"/>
                                  <a:gd name="connsiteY32" fmla="*/ 774700 h 1911406"/>
                                  <a:gd name="connsiteX33" fmla="*/ 1636180 w 1845882"/>
                                  <a:gd name="connsiteY33" fmla="*/ 673100 h 1911406"/>
                                  <a:gd name="connsiteX34" fmla="*/ 1667930 w 1845882"/>
                                  <a:gd name="connsiteY34" fmla="*/ 635000 h 1911406"/>
                                  <a:gd name="connsiteX35" fmla="*/ 1718730 w 1845882"/>
                                  <a:gd name="connsiteY35" fmla="*/ 565150 h 1911406"/>
                                  <a:gd name="connsiteX36" fmla="*/ 1712380 w 1845882"/>
                                  <a:gd name="connsiteY36" fmla="*/ 514350 h 1911406"/>
                                  <a:gd name="connsiteX37" fmla="*/ 1680630 w 1845882"/>
                                  <a:gd name="connsiteY37" fmla="*/ 412750 h 1911406"/>
                                  <a:gd name="connsiteX38" fmla="*/ 1636180 w 1845882"/>
                                  <a:gd name="connsiteY38" fmla="*/ 406400 h 1911406"/>
                                  <a:gd name="connsiteX39" fmla="*/ 1617130 w 1845882"/>
                                  <a:gd name="connsiteY39" fmla="*/ 393700 h 1911406"/>
                                  <a:gd name="connsiteX40" fmla="*/ 1490130 w 1845882"/>
                                  <a:gd name="connsiteY40" fmla="*/ 381000 h 1911406"/>
                                  <a:gd name="connsiteX41" fmla="*/ 1452030 w 1845882"/>
                                  <a:gd name="connsiteY41" fmla="*/ 273050 h 1911406"/>
                                  <a:gd name="connsiteX42" fmla="*/ 1471080 w 1845882"/>
                                  <a:gd name="connsiteY42" fmla="*/ 228600 h 1911406"/>
                                  <a:gd name="connsiteX43" fmla="*/ 1464730 w 1845882"/>
                                  <a:gd name="connsiteY43" fmla="*/ 158750 h 1911406"/>
                                  <a:gd name="connsiteX44" fmla="*/ 1407580 w 1845882"/>
                                  <a:gd name="connsiteY44" fmla="*/ 146050 h 1911406"/>
                                  <a:gd name="connsiteX45" fmla="*/ 1166280 w 1845882"/>
                                  <a:gd name="connsiteY45" fmla="*/ 152400 h 1911406"/>
                                  <a:gd name="connsiteX46" fmla="*/ 1071030 w 1845882"/>
                                  <a:gd name="connsiteY46" fmla="*/ 171450 h 1911406"/>
                                  <a:gd name="connsiteX47" fmla="*/ 1051980 w 1845882"/>
                                  <a:gd name="connsiteY47" fmla="*/ 177800 h 1911406"/>
                                  <a:gd name="connsiteX48" fmla="*/ 905930 w 1845882"/>
                                  <a:gd name="connsiteY48" fmla="*/ 215900 h 1911406"/>
                                  <a:gd name="connsiteX49" fmla="*/ 772580 w 1845882"/>
                                  <a:gd name="connsiteY49" fmla="*/ 120650 h 1911406"/>
                                  <a:gd name="connsiteX50" fmla="*/ 728130 w 1845882"/>
                                  <a:gd name="connsiteY50" fmla="*/ 38100 h 1911406"/>
                                  <a:gd name="connsiteX51" fmla="*/ 696380 w 1845882"/>
                                  <a:gd name="connsiteY51" fmla="*/ 0 h 1911406"/>
                                  <a:gd name="connsiteX52" fmla="*/ 651930 w 1845882"/>
                                  <a:gd name="connsiteY52" fmla="*/ 6350 h 1911406"/>
                                  <a:gd name="connsiteX53" fmla="*/ 632880 w 1845882"/>
                                  <a:gd name="connsiteY53" fmla="*/ 12700 h 1911406"/>
                                  <a:gd name="connsiteX54" fmla="*/ 569380 w 1845882"/>
                                  <a:gd name="connsiteY54" fmla="*/ 19050 h 1911406"/>
                                  <a:gd name="connsiteX55" fmla="*/ 296330 w 1845882"/>
                                  <a:gd name="connsiteY55" fmla="*/ 63500 h 1911406"/>
                                  <a:gd name="connsiteX56" fmla="*/ 391580 w 1845882"/>
                                  <a:gd name="connsiteY56" fmla="*/ 120650 h 1911406"/>
                                  <a:gd name="connsiteX57" fmla="*/ 512230 w 1845882"/>
                                  <a:gd name="connsiteY57" fmla="*/ 184150 h 1911406"/>
                                  <a:gd name="connsiteX58" fmla="*/ 537630 w 1845882"/>
                                  <a:gd name="connsiteY58" fmla="*/ 222250 h 1911406"/>
                                  <a:gd name="connsiteX59" fmla="*/ 588430 w 1845882"/>
                                  <a:gd name="connsiteY59" fmla="*/ 336550 h 1911406"/>
                                  <a:gd name="connsiteX60" fmla="*/ 632880 w 1845882"/>
                                  <a:gd name="connsiteY60" fmla="*/ 457200 h 1911406"/>
                                  <a:gd name="connsiteX61" fmla="*/ 797980 w 1845882"/>
                                  <a:gd name="connsiteY61" fmla="*/ 488950 h 1911406"/>
                                  <a:gd name="connsiteX62" fmla="*/ 836080 w 1845882"/>
                                  <a:gd name="connsiteY62" fmla="*/ 476250 h 1911406"/>
                                  <a:gd name="connsiteX63" fmla="*/ 874180 w 1845882"/>
                                  <a:gd name="connsiteY63" fmla="*/ 469900 h 1911406"/>
                                  <a:gd name="connsiteX64" fmla="*/ 899580 w 1845882"/>
                                  <a:gd name="connsiteY64" fmla="*/ 457200 h 1911406"/>
                                  <a:gd name="connsiteX65" fmla="*/ 950380 w 1845882"/>
                                  <a:gd name="connsiteY65" fmla="*/ 463550 h 1911406"/>
                                  <a:gd name="connsiteX66" fmla="*/ 1007530 w 1845882"/>
                                  <a:gd name="connsiteY66" fmla="*/ 539750 h 1911406"/>
                                  <a:gd name="connsiteX67" fmla="*/ 1026580 w 1845882"/>
                                  <a:gd name="connsiteY67" fmla="*/ 584200 h 1911406"/>
                                  <a:gd name="connsiteX68" fmla="*/ 1115480 w 1845882"/>
                                  <a:gd name="connsiteY68" fmla="*/ 609600 h 1911406"/>
                                  <a:gd name="connsiteX69" fmla="*/ 1261530 w 1845882"/>
                                  <a:gd name="connsiteY69" fmla="*/ 546100 h 1911406"/>
                                  <a:gd name="connsiteX70" fmla="*/ 1286930 w 1845882"/>
                                  <a:gd name="connsiteY70" fmla="*/ 558800 h 1911406"/>
                                  <a:gd name="connsiteX71" fmla="*/ 1356780 w 1845882"/>
                                  <a:gd name="connsiteY71" fmla="*/ 660400 h 1911406"/>
                                  <a:gd name="connsiteX72" fmla="*/ 1337730 w 1845882"/>
                                  <a:gd name="connsiteY72" fmla="*/ 774700 h 1911406"/>
                                  <a:gd name="connsiteX73" fmla="*/ 1305980 w 1845882"/>
                                  <a:gd name="connsiteY73" fmla="*/ 819150 h 1911406"/>
                                  <a:gd name="connsiteX74" fmla="*/ 1293280 w 1845882"/>
                                  <a:gd name="connsiteY74" fmla="*/ 920750 h 1911406"/>
                                  <a:gd name="connsiteX75" fmla="*/ 1299630 w 1845882"/>
                                  <a:gd name="connsiteY75" fmla="*/ 984250 h 1911406"/>
                                  <a:gd name="connsiteX76" fmla="*/ 1267880 w 1845882"/>
                                  <a:gd name="connsiteY76" fmla="*/ 1085850 h 1911406"/>
                                  <a:gd name="connsiteX77" fmla="*/ 1210730 w 1845882"/>
                                  <a:gd name="connsiteY77" fmla="*/ 1104900 h 1911406"/>
                                  <a:gd name="connsiteX78" fmla="*/ 1026580 w 1845882"/>
                                  <a:gd name="connsiteY78" fmla="*/ 1168400 h 1911406"/>
                                  <a:gd name="connsiteX79" fmla="*/ 982130 w 1845882"/>
                                  <a:gd name="connsiteY79" fmla="*/ 1162050 h 1911406"/>
                                  <a:gd name="connsiteX80" fmla="*/ 905930 w 1845882"/>
                                  <a:gd name="connsiteY80" fmla="*/ 1149350 h 1911406"/>
                                  <a:gd name="connsiteX81" fmla="*/ 867830 w 1845882"/>
                                  <a:gd name="connsiteY81" fmla="*/ 1206500 h 1911406"/>
                                  <a:gd name="connsiteX82" fmla="*/ 848780 w 1845882"/>
                                  <a:gd name="connsiteY82" fmla="*/ 1257300 h 1911406"/>
                                  <a:gd name="connsiteX83" fmla="*/ 785280 w 1845882"/>
                                  <a:gd name="connsiteY83" fmla="*/ 1295400 h 1911406"/>
                                  <a:gd name="connsiteX84" fmla="*/ 709080 w 1845882"/>
                                  <a:gd name="connsiteY84" fmla="*/ 1365250 h 1911406"/>
                                  <a:gd name="connsiteX85" fmla="*/ 702730 w 1845882"/>
                                  <a:gd name="connsiteY85" fmla="*/ 1454150 h 1911406"/>
                                  <a:gd name="connsiteX86" fmla="*/ 632880 w 1845882"/>
                                  <a:gd name="connsiteY86" fmla="*/ 1498600 h 1911406"/>
                                  <a:gd name="connsiteX87" fmla="*/ 524930 w 1845882"/>
                                  <a:gd name="connsiteY87" fmla="*/ 1574800 h 1911406"/>
                                  <a:gd name="connsiteX88" fmla="*/ 467780 w 1845882"/>
                                  <a:gd name="connsiteY88" fmla="*/ 1593850 h 1911406"/>
                                  <a:gd name="connsiteX89" fmla="*/ 309030 w 1845882"/>
                                  <a:gd name="connsiteY89" fmla="*/ 1651000 h 1911406"/>
                                  <a:gd name="connsiteX90" fmla="*/ 239180 w 1845882"/>
                                  <a:gd name="connsiteY90" fmla="*/ 1657350 h 1911406"/>
                                  <a:gd name="connsiteX91" fmla="*/ 93130 w 1845882"/>
                                  <a:gd name="connsiteY91" fmla="*/ 1663700 h 1911406"/>
                                  <a:gd name="connsiteX92" fmla="*/ 48680 w 1845882"/>
                                  <a:gd name="connsiteY92" fmla="*/ 1695450 h 1911406"/>
                                  <a:gd name="connsiteX93" fmla="*/ 4230 w 1845882"/>
                                  <a:gd name="connsiteY93" fmla="*/ 1733550 h 1911406"/>
                                  <a:gd name="connsiteX94" fmla="*/ 10580 w 1845882"/>
                                  <a:gd name="connsiteY94" fmla="*/ 1803400 h 1911406"/>
                                  <a:gd name="connsiteX95" fmla="*/ 150280 w 1845882"/>
                                  <a:gd name="connsiteY95" fmla="*/ 1809750 h 1911406"/>
                                  <a:gd name="connsiteX96" fmla="*/ 270930 w 1845882"/>
                                  <a:gd name="connsiteY96" fmla="*/ 1816100 h 1911406"/>
                                  <a:gd name="connsiteX97" fmla="*/ 436030 w 1845882"/>
                                  <a:gd name="connsiteY97" fmla="*/ 1765300 h 1911406"/>
                                  <a:gd name="connsiteX98" fmla="*/ 518580 w 1845882"/>
                                  <a:gd name="connsiteY98" fmla="*/ 1752600 h 1911406"/>
                                  <a:gd name="connsiteX99" fmla="*/ 594780 w 1845882"/>
                                  <a:gd name="connsiteY99" fmla="*/ 1727200 h 1911406"/>
                                  <a:gd name="connsiteX100" fmla="*/ 639230 w 1845882"/>
                                  <a:gd name="connsiteY100" fmla="*/ 1701800 h 1911406"/>
                                  <a:gd name="connsiteX101" fmla="*/ 734480 w 1845882"/>
                                  <a:gd name="connsiteY101" fmla="*/ 1695450 h 1911406"/>
                                  <a:gd name="connsiteX102" fmla="*/ 778930 w 1845882"/>
                                  <a:gd name="connsiteY102" fmla="*/ 1676400 h 1911406"/>
                                  <a:gd name="connsiteX103" fmla="*/ 880530 w 1845882"/>
                                  <a:gd name="connsiteY103" fmla="*/ 1676400 h 1911406"/>
                                  <a:gd name="connsiteX104" fmla="*/ 937680 w 1845882"/>
                                  <a:gd name="connsiteY104" fmla="*/ 1682750 h 1911406"/>
                                  <a:gd name="connsiteX105" fmla="*/ 969430 w 1845882"/>
                                  <a:gd name="connsiteY105" fmla="*/ 1714500 h 1911406"/>
                                  <a:gd name="connsiteX106" fmla="*/ 994830 w 1845882"/>
                                  <a:gd name="connsiteY106" fmla="*/ 1784350 h 1911406"/>
                                  <a:gd name="connsiteX107" fmla="*/ 1020230 w 1845882"/>
                                  <a:gd name="connsiteY107" fmla="*/ 1879600 h 1911406"/>
                                  <a:gd name="connsiteX108" fmla="*/ 1045630 w 1845882"/>
                                  <a:gd name="connsiteY108" fmla="*/ 1892300 h 1911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1845882" h="1911406">
                                    <a:moveTo>
                                      <a:pt x="1045630" y="1892300"/>
                                    </a:moveTo>
                                    <a:cubicBezTo>
                                      <a:pt x="1056213" y="1897592"/>
                                      <a:pt x="1069573" y="1912439"/>
                                      <a:pt x="1083730" y="1911350"/>
                                    </a:cubicBezTo>
                                    <a:cubicBezTo>
                                      <a:pt x="1148601" y="1906360"/>
                                      <a:pt x="1131704" y="1846985"/>
                                      <a:pt x="1140880" y="1803400"/>
                                    </a:cubicBezTo>
                                    <a:cubicBezTo>
                                      <a:pt x="1143638" y="1790300"/>
                                      <a:pt x="1149347" y="1778000"/>
                                      <a:pt x="1153580" y="1765300"/>
                                    </a:cubicBezTo>
                                    <a:cubicBezTo>
                                      <a:pt x="1157531" y="1686288"/>
                                      <a:pt x="1146077" y="1628431"/>
                                      <a:pt x="1191680" y="1562100"/>
                                    </a:cubicBezTo>
                                    <a:cubicBezTo>
                                      <a:pt x="1200327" y="1549522"/>
                                      <a:pt x="1215691" y="1542571"/>
                                      <a:pt x="1229780" y="1536700"/>
                                    </a:cubicBezTo>
                                    <a:cubicBezTo>
                                      <a:pt x="1241665" y="1531748"/>
                                      <a:pt x="1255180" y="1532467"/>
                                      <a:pt x="1267880" y="1530350"/>
                                    </a:cubicBezTo>
                                    <a:cubicBezTo>
                                      <a:pt x="1318680" y="1540933"/>
                                      <a:pt x="1371377" y="1544747"/>
                                      <a:pt x="1420280" y="1562100"/>
                                    </a:cubicBezTo>
                                    <a:cubicBezTo>
                                      <a:pt x="1438671" y="1568626"/>
                                      <a:pt x="1448110" y="1589972"/>
                                      <a:pt x="1464730" y="1600200"/>
                                    </a:cubicBezTo>
                                    <a:cubicBezTo>
                                      <a:pt x="1476131" y="1607216"/>
                                      <a:pt x="1489958" y="1609222"/>
                                      <a:pt x="1502830" y="1612900"/>
                                    </a:cubicBezTo>
                                    <a:cubicBezTo>
                                      <a:pt x="1577355" y="1634193"/>
                                      <a:pt x="1654754" y="1641415"/>
                                      <a:pt x="1731430" y="1651000"/>
                                    </a:cubicBezTo>
                                    <a:cubicBezTo>
                                      <a:pt x="1767413" y="1638300"/>
                                      <a:pt x="1819968" y="1645752"/>
                                      <a:pt x="1839380" y="1612900"/>
                                    </a:cubicBezTo>
                                    <a:cubicBezTo>
                                      <a:pt x="1857139" y="1582846"/>
                                      <a:pt x="1835136" y="1539068"/>
                                      <a:pt x="1813980" y="1511300"/>
                                    </a:cubicBezTo>
                                    <a:cubicBezTo>
                                      <a:pt x="1797304" y="1489412"/>
                                      <a:pt x="1763885" y="1488252"/>
                                      <a:pt x="1737780" y="1479550"/>
                                    </a:cubicBezTo>
                                    <a:cubicBezTo>
                                      <a:pt x="1726654" y="1475841"/>
                                      <a:pt x="1639655" y="1456464"/>
                                      <a:pt x="1617130" y="1447800"/>
                                    </a:cubicBezTo>
                                    <a:cubicBezTo>
                                      <a:pt x="1603877" y="1442703"/>
                                      <a:pt x="1591956" y="1434626"/>
                                      <a:pt x="1579030" y="1428750"/>
                                    </a:cubicBezTo>
                                    <a:cubicBezTo>
                                      <a:pt x="1568653" y="1424033"/>
                                      <a:pt x="1557863" y="1420283"/>
                                      <a:pt x="1547280" y="1416050"/>
                                    </a:cubicBezTo>
                                    <a:cubicBezTo>
                                      <a:pt x="1538813" y="1407583"/>
                                      <a:pt x="1525865" y="1401941"/>
                                      <a:pt x="1521880" y="1390650"/>
                                    </a:cubicBezTo>
                                    <a:cubicBezTo>
                                      <a:pt x="1512614" y="1364397"/>
                                      <a:pt x="1507916" y="1335912"/>
                                      <a:pt x="1509180" y="1308100"/>
                                    </a:cubicBezTo>
                                    <a:cubicBezTo>
                                      <a:pt x="1511566" y="1255618"/>
                                      <a:pt x="1527858" y="1247534"/>
                                      <a:pt x="1566330" y="1225550"/>
                                    </a:cubicBezTo>
                                    <a:cubicBezTo>
                                      <a:pt x="1582768" y="1216157"/>
                                      <a:pt x="1598821" y="1204968"/>
                                      <a:pt x="1617130" y="1200150"/>
                                    </a:cubicBezTo>
                                    <a:cubicBezTo>
                                      <a:pt x="1639740" y="1194200"/>
                                      <a:pt x="1663697" y="1195917"/>
                                      <a:pt x="1686980" y="1193800"/>
                                    </a:cubicBezTo>
                                    <a:cubicBezTo>
                                      <a:pt x="1722844" y="1183041"/>
                                      <a:pt x="1790698" y="1165794"/>
                                      <a:pt x="1820330" y="1143000"/>
                                    </a:cubicBezTo>
                                    <a:cubicBezTo>
                                      <a:pt x="1829365" y="1136050"/>
                                      <a:pt x="1828797" y="1121833"/>
                                      <a:pt x="1833030" y="1111250"/>
                                    </a:cubicBezTo>
                                    <a:cubicBezTo>
                                      <a:pt x="1824563" y="1096433"/>
                                      <a:pt x="1819697" y="1078867"/>
                                      <a:pt x="1807630" y="1066800"/>
                                    </a:cubicBezTo>
                                    <a:cubicBezTo>
                                      <a:pt x="1792672" y="1051842"/>
                                      <a:pt x="1738330" y="1049406"/>
                                      <a:pt x="1725080" y="1047750"/>
                                    </a:cubicBezTo>
                                    <a:cubicBezTo>
                                      <a:pt x="1708147" y="1049867"/>
                                      <a:pt x="1691345" y="1054100"/>
                                      <a:pt x="1674280" y="1054100"/>
                                    </a:cubicBezTo>
                                    <a:cubicBezTo>
                                      <a:pt x="1657215" y="1054100"/>
                                      <a:pt x="1640036" y="1051889"/>
                                      <a:pt x="1623480" y="1047750"/>
                                    </a:cubicBezTo>
                                    <a:cubicBezTo>
                                      <a:pt x="1600516" y="1042009"/>
                                      <a:pt x="1575274" y="1016045"/>
                                      <a:pt x="1559980" y="1003300"/>
                                    </a:cubicBezTo>
                                    <a:cubicBezTo>
                                      <a:pt x="1562097" y="971550"/>
                                      <a:pt x="1562816" y="939676"/>
                                      <a:pt x="1566330" y="908050"/>
                                    </a:cubicBezTo>
                                    <a:cubicBezTo>
                                      <a:pt x="1567069" y="901397"/>
                                      <a:pt x="1569429" y="894851"/>
                                      <a:pt x="1572680" y="889000"/>
                                    </a:cubicBezTo>
                                    <a:cubicBezTo>
                                      <a:pt x="1580093" y="875657"/>
                                      <a:pt x="1591881" y="864848"/>
                                      <a:pt x="1598080" y="850900"/>
                                    </a:cubicBezTo>
                                    <a:cubicBezTo>
                                      <a:pt x="1608954" y="826434"/>
                                      <a:pt x="1623480" y="774700"/>
                                      <a:pt x="1623480" y="774700"/>
                                    </a:cubicBezTo>
                                    <a:cubicBezTo>
                                      <a:pt x="1627713" y="740833"/>
                                      <a:pt x="1625832" y="705624"/>
                                      <a:pt x="1636180" y="673100"/>
                                    </a:cubicBezTo>
                                    <a:cubicBezTo>
                                      <a:pt x="1641192" y="657347"/>
                                      <a:pt x="1657716" y="647999"/>
                                      <a:pt x="1667930" y="635000"/>
                                    </a:cubicBezTo>
                                    <a:cubicBezTo>
                                      <a:pt x="1699228" y="595166"/>
                                      <a:pt x="1698392" y="595656"/>
                                      <a:pt x="1718730" y="565150"/>
                                    </a:cubicBezTo>
                                    <a:cubicBezTo>
                                      <a:pt x="1716613" y="548217"/>
                                      <a:pt x="1714686" y="531259"/>
                                      <a:pt x="1712380" y="514350"/>
                                    </a:cubicBezTo>
                                    <a:cubicBezTo>
                                      <a:pt x="1708242" y="484005"/>
                                      <a:pt x="1722129" y="425200"/>
                                      <a:pt x="1680630" y="412750"/>
                                    </a:cubicBezTo>
                                    <a:cubicBezTo>
                                      <a:pt x="1666294" y="408449"/>
                                      <a:pt x="1650997" y="408517"/>
                                      <a:pt x="1636180" y="406400"/>
                                    </a:cubicBezTo>
                                    <a:cubicBezTo>
                                      <a:pt x="1629830" y="402167"/>
                                      <a:pt x="1623956" y="397113"/>
                                      <a:pt x="1617130" y="393700"/>
                                    </a:cubicBezTo>
                                    <a:cubicBezTo>
                                      <a:pt x="1583999" y="377135"/>
                                      <a:pt x="1496439" y="381371"/>
                                      <a:pt x="1490130" y="381000"/>
                                    </a:cubicBezTo>
                                    <a:cubicBezTo>
                                      <a:pt x="1464005" y="339199"/>
                                      <a:pt x="1445435" y="325807"/>
                                      <a:pt x="1452030" y="273050"/>
                                    </a:cubicBezTo>
                                    <a:cubicBezTo>
                                      <a:pt x="1454029" y="257054"/>
                                      <a:pt x="1464730" y="243417"/>
                                      <a:pt x="1471080" y="228600"/>
                                    </a:cubicBezTo>
                                    <a:cubicBezTo>
                                      <a:pt x="1468963" y="205317"/>
                                      <a:pt x="1478985" y="177281"/>
                                      <a:pt x="1464730" y="158750"/>
                                    </a:cubicBezTo>
                                    <a:cubicBezTo>
                                      <a:pt x="1452832" y="143282"/>
                                      <a:pt x="1427090" y="146465"/>
                                      <a:pt x="1407580" y="146050"/>
                                    </a:cubicBezTo>
                                    <a:lnTo>
                                      <a:pt x="1166280" y="152400"/>
                                    </a:lnTo>
                                    <a:cubicBezTo>
                                      <a:pt x="1134530" y="158750"/>
                                      <a:pt x="1102638" y="164426"/>
                                      <a:pt x="1071030" y="171450"/>
                                    </a:cubicBezTo>
                                    <a:cubicBezTo>
                                      <a:pt x="1064496" y="172902"/>
                                      <a:pt x="1058443" y="176060"/>
                                      <a:pt x="1051980" y="177800"/>
                                    </a:cubicBezTo>
                                    <a:lnTo>
                                      <a:pt x="905930" y="215900"/>
                                    </a:lnTo>
                                    <a:cubicBezTo>
                                      <a:pt x="876145" y="196946"/>
                                      <a:pt x="795817" y="149355"/>
                                      <a:pt x="772580" y="120650"/>
                                    </a:cubicBezTo>
                                    <a:cubicBezTo>
                                      <a:pt x="752916" y="96359"/>
                                      <a:pt x="744818" y="64523"/>
                                      <a:pt x="728130" y="38100"/>
                                    </a:cubicBezTo>
                                    <a:cubicBezTo>
                                      <a:pt x="719302" y="24123"/>
                                      <a:pt x="706963" y="12700"/>
                                      <a:pt x="696380" y="0"/>
                                    </a:cubicBezTo>
                                    <a:cubicBezTo>
                                      <a:pt x="681563" y="2117"/>
                                      <a:pt x="666606" y="3415"/>
                                      <a:pt x="651930" y="6350"/>
                                    </a:cubicBezTo>
                                    <a:cubicBezTo>
                                      <a:pt x="645366" y="7663"/>
                                      <a:pt x="639496" y="11682"/>
                                      <a:pt x="632880" y="12700"/>
                                    </a:cubicBezTo>
                                    <a:cubicBezTo>
                                      <a:pt x="611855" y="15935"/>
                                      <a:pt x="590438" y="16042"/>
                                      <a:pt x="569380" y="19050"/>
                                    </a:cubicBezTo>
                                    <a:cubicBezTo>
                                      <a:pt x="420686" y="40292"/>
                                      <a:pt x="406743" y="43425"/>
                                      <a:pt x="296330" y="63500"/>
                                    </a:cubicBezTo>
                                    <a:cubicBezTo>
                                      <a:pt x="371797" y="164123"/>
                                      <a:pt x="289970" y="80732"/>
                                      <a:pt x="391580" y="120650"/>
                                    </a:cubicBezTo>
                                    <a:cubicBezTo>
                                      <a:pt x="433880" y="137268"/>
                                      <a:pt x="512230" y="184150"/>
                                      <a:pt x="512230" y="184150"/>
                                    </a:cubicBezTo>
                                    <a:cubicBezTo>
                                      <a:pt x="520697" y="196850"/>
                                      <a:pt x="530057" y="208998"/>
                                      <a:pt x="537630" y="222250"/>
                                    </a:cubicBezTo>
                                    <a:cubicBezTo>
                                      <a:pt x="553651" y="250287"/>
                                      <a:pt x="579569" y="307436"/>
                                      <a:pt x="588430" y="336550"/>
                                    </a:cubicBezTo>
                                    <a:cubicBezTo>
                                      <a:pt x="598209" y="368680"/>
                                      <a:pt x="598682" y="430893"/>
                                      <a:pt x="632880" y="457200"/>
                                    </a:cubicBezTo>
                                    <a:cubicBezTo>
                                      <a:pt x="681782" y="494817"/>
                                      <a:pt x="740435" y="485565"/>
                                      <a:pt x="797980" y="488950"/>
                                    </a:cubicBezTo>
                                    <a:cubicBezTo>
                                      <a:pt x="810680" y="484717"/>
                                      <a:pt x="823093" y="479497"/>
                                      <a:pt x="836080" y="476250"/>
                                    </a:cubicBezTo>
                                    <a:cubicBezTo>
                                      <a:pt x="848571" y="473127"/>
                                      <a:pt x="861848" y="473600"/>
                                      <a:pt x="874180" y="469900"/>
                                    </a:cubicBezTo>
                                    <a:cubicBezTo>
                                      <a:pt x="883247" y="467180"/>
                                      <a:pt x="891113" y="461433"/>
                                      <a:pt x="899580" y="457200"/>
                                    </a:cubicBezTo>
                                    <a:cubicBezTo>
                                      <a:pt x="916513" y="459317"/>
                                      <a:pt x="934886" y="456399"/>
                                      <a:pt x="950380" y="463550"/>
                                    </a:cubicBezTo>
                                    <a:cubicBezTo>
                                      <a:pt x="974183" y="474536"/>
                                      <a:pt x="997524" y="519738"/>
                                      <a:pt x="1007530" y="539750"/>
                                    </a:cubicBezTo>
                                    <a:cubicBezTo>
                                      <a:pt x="1014739" y="554168"/>
                                      <a:pt x="1013046" y="575443"/>
                                      <a:pt x="1026580" y="584200"/>
                                    </a:cubicBezTo>
                                    <a:cubicBezTo>
                                      <a:pt x="1052455" y="600943"/>
                                      <a:pt x="1085847" y="601133"/>
                                      <a:pt x="1115480" y="609600"/>
                                    </a:cubicBezTo>
                                    <a:cubicBezTo>
                                      <a:pt x="1176252" y="570532"/>
                                      <a:pt x="1193444" y="540863"/>
                                      <a:pt x="1261530" y="546100"/>
                                    </a:cubicBezTo>
                                    <a:cubicBezTo>
                                      <a:pt x="1270968" y="546826"/>
                                      <a:pt x="1278463" y="554567"/>
                                      <a:pt x="1286930" y="558800"/>
                                    </a:cubicBezTo>
                                    <a:cubicBezTo>
                                      <a:pt x="1303153" y="577341"/>
                                      <a:pt x="1355557" y="628606"/>
                                      <a:pt x="1356780" y="660400"/>
                                    </a:cubicBezTo>
                                    <a:cubicBezTo>
                                      <a:pt x="1358265" y="698997"/>
                                      <a:pt x="1349502" y="737912"/>
                                      <a:pt x="1337730" y="774700"/>
                                    </a:cubicBezTo>
                                    <a:cubicBezTo>
                                      <a:pt x="1332181" y="792042"/>
                                      <a:pt x="1316563" y="804333"/>
                                      <a:pt x="1305980" y="819150"/>
                                    </a:cubicBezTo>
                                    <a:cubicBezTo>
                                      <a:pt x="1303169" y="838830"/>
                                      <a:pt x="1293280" y="904744"/>
                                      <a:pt x="1293280" y="920750"/>
                                    </a:cubicBezTo>
                                    <a:cubicBezTo>
                                      <a:pt x="1293280" y="942022"/>
                                      <a:pt x="1297513" y="963083"/>
                                      <a:pt x="1299630" y="984250"/>
                                    </a:cubicBezTo>
                                    <a:cubicBezTo>
                                      <a:pt x="1289047" y="1018117"/>
                                      <a:pt x="1288928" y="1057285"/>
                                      <a:pt x="1267880" y="1085850"/>
                                    </a:cubicBezTo>
                                    <a:cubicBezTo>
                                      <a:pt x="1255968" y="1102016"/>
                                      <a:pt x="1229583" y="1097987"/>
                                      <a:pt x="1210730" y="1104900"/>
                                    </a:cubicBezTo>
                                    <a:cubicBezTo>
                                      <a:pt x="1042743" y="1166495"/>
                                      <a:pt x="1130251" y="1142482"/>
                                      <a:pt x="1026580" y="1168400"/>
                                    </a:cubicBezTo>
                                    <a:lnTo>
                                      <a:pt x="982130" y="1162050"/>
                                    </a:lnTo>
                                    <a:lnTo>
                                      <a:pt x="905930" y="1149350"/>
                                    </a:lnTo>
                                    <a:cubicBezTo>
                                      <a:pt x="893230" y="1168400"/>
                                      <a:pt x="878542" y="1186265"/>
                                      <a:pt x="867830" y="1206500"/>
                                    </a:cubicBezTo>
                                    <a:cubicBezTo>
                                      <a:pt x="859368" y="1222483"/>
                                      <a:pt x="861086" y="1244048"/>
                                      <a:pt x="848780" y="1257300"/>
                                    </a:cubicBezTo>
                                    <a:cubicBezTo>
                                      <a:pt x="831983" y="1275389"/>
                                      <a:pt x="806004" y="1281990"/>
                                      <a:pt x="785280" y="1295400"/>
                                    </a:cubicBezTo>
                                    <a:cubicBezTo>
                                      <a:pt x="734417" y="1328311"/>
                                      <a:pt x="746095" y="1320832"/>
                                      <a:pt x="709080" y="1365250"/>
                                    </a:cubicBezTo>
                                    <a:cubicBezTo>
                                      <a:pt x="706963" y="1394883"/>
                                      <a:pt x="717470" y="1428356"/>
                                      <a:pt x="702730" y="1454150"/>
                                    </a:cubicBezTo>
                                    <a:cubicBezTo>
                                      <a:pt x="689038" y="1478112"/>
                                      <a:pt x="655489" y="1482774"/>
                                      <a:pt x="632880" y="1498600"/>
                                    </a:cubicBezTo>
                                    <a:cubicBezTo>
                                      <a:pt x="593220" y="1526362"/>
                                      <a:pt x="568682" y="1554211"/>
                                      <a:pt x="524930" y="1574800"/>
                                    </a:cubicBezTo>
                                    <a:cubicBezTo>
                                      <a:pt x="506761" y="1583350"/>
                                      <a:pt x="486545" y="1586701"/>
                                      <a:pt x="467780" y="1593850"/>
                                    </a:cubicBezTo>
                                    <a:cubicBezTo>
                                      <a:pt x="403624" y="1618290"/>
                                      <a:pt x="377474" y="1636741"/>
                                      <a:pt x="309030" y="1651000"/>
                                    </a:cubicBezTo>
                                    <a:cubicBezTo>
                                      <a:pt x="286142" y="1655768"/>
                                      <a:pt x="262519" y="1655977"/>
                                      <a:pt x="239180" y="1657350"/>
                                    </a:cubicBezTo>
                                    <a:cubicBezTo>
                                      <a:pt x="190535" y="1660211"/>
                                      <a:pt x="141813" y="1661583"/>
                                      <a:pt x="93130" y="1663700"/>
                                    </a:cubicBezTo>
                                    <a:cubicBezTo>
                                      <a:pt x="78313" y="1674283"/>
                                      <a:pt x="65212" y="1687820"/>
                                      <a:pt x="48680" y="1695450"/>
                                    </a:cubicBezTo>
                                    <a:cubicBezTo>
                                      <a:pt x="-3233" y="1719410"/>
                                      <a:pt x="15760" y="1675900"/>
                                      <a:pt x="4230" y="1733550"/>
                                    </a:cubicBezTo>
                                    <a:cubicBezTo>
                                      <a:pt x="6347" y="1756833"/>
                                      <a:pt x="-10148" y="1792586"/>
                                      <a:pt x="10580" y="1803400"/>
                                    </a:cubicBezTo>
                                    <a:cubicBezTo>
                                      <a:pt x="51908" y="1824962"/>
                                      <a:pt x="103721" y="1807479"/>
                                      <a:pt x="150280" y="1809750"/>
                                    </a:cubicBezTo>
                                    <a:lnTo>
                                      <a:pt x="270930" y="1816100"/>
                                    </a:lnTo>
                                    <a:cubicBezTo>
                                      <a:pt x="424625" y="1802128"/>
                                      <a:pt x="246234" y="1826306"/>
                                      <a:pt x="436030" y="1765300"/>
                                    </a:cubicBezTo>
                                    <a:cubicBezTo>
                                      <a:pt x="462535" y="1756781"/>
                                      <a:pt x="491063" y="1756833"/>
                                      <a:pt x="518580" y="1752600"/>
                                    </a:cubicBezTo>
                                    <a:cubicBezTo>
                                      <a:pt x="543980" y="1744133"/>
                                      <a:pt x="570104" y="1737590"/>
                                      <a:pt x="594780" y="1727200"/>
                                    </a:cubicBezTo>
                                    <a:cubicBezTo>
                                      <a:pt x="610508" y="1720578"/>
                                      <a:pt x="622589" y="1705582"/>
                                      <a:pt x="639230" y="1701800"/>
                                    </a:cubicBezTo>
                                    <a:cubicBezTo>
                                      <a:pt x="670259" y="1694748"/>
                                      <a:pt x="702730" y="1697567"/>
                                      <a:pt x="734480" y="1695450"/>
                                    </a:cubicBezTo>
                                    <a:cubicBezTo>
                                      <a:pt x="749297" y="1689100"/>
                                      <a:pt x="763291" y="1680310"/>
                                      <a:pt x="778930" y="1676400"/>
                                    </a:cubicBezTo>
                                    <a:cubicBezTo>
                                      <a:pt x="828147" y="1664096"/>
                                      <a:pt x="834916" y="1670698"/>
                                      <a:pt x="880530" y="1676400"/>
                                    </a:cubicBezTo>
                                    <a:cubicBezTo>
                                      <a:pt x="899549" y="1678777"/>
                                      <a:pt x="918630" y="1680633"/>
                                      <a:pt x="937680" y="1682750"/>
                                    </a:cubicBezTo>
                                    <a:cubicBezTo>
                                      <a:pt x="948263" y="1693333"/>
                                      <a:pt x="960241" y="1702686"/>
                                      <a:pt x="969430" y="1714500"/>
                                    </a:cubicBezTo>
                                    <a:cubicBezTo>
                                      <a:pt x="982702" y="1731563"/>
                                      <a:pt x="989817" y="1766806"/>
                                      <a:pt x="994830" y="1784350"/>
                                    </a:cubicBezTo>
                                    <a:cubicBezTo>
                                      <a:pt x="1000386" y="1862138"/>
                                      <a:pt x="973282" y="1867863"/>
                                      <a:pt x="1020230" y="1879600"/>
                                    </a:cubicBezTo>
                                    <a:cubicBezTo>
                                      <a:pt x="1022283" y="1880113"/>
                                      <a:pt x="1035047" y="1887008"/>
                                      <a:pt x="1045630" y="1892300"/>
                                    </a:cubicBezTo>
                                    <a:close/>
                                  </a:path>
                                </a:pathLst>
                              </a:custGeom>
                              <a:solidFill>
                                <a:schemeClr val="bg1">
                                  <a:alpha val="3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 name="CasellaDiTesto 26"/>
                          <wps:cNvSpPr txBox="1"/>
                          <wps:spPr>
                            <a:xfrm>
                              <a:off x="764197" y="68860"/>
                              <a:ext cx="2187121" cy="381160"/>
                            </a:xfrm>
                            <a:prstGeom prst="rect">
                              <a:avLst/>
                            </a:prstGeom>
                            <a:solidFill>
                              <a:schemeClr val="bg1"/>
                            </a:solidFill>
                          </wps:spPr>
                          <wps:txbx>
                            <w:txbxContent>
                              <w:p w14:paraId="7FE9502E" w14:textId="77777777" w:rsidR="002604A7" w:rsidRPr="009929CA" w:rsidRDefault="002604A7" w:rsidP="00EF4F59">
                                <w:pPr>
                                  <w:pStyle w:val="NormaleWeb"/>
                                  <w:spacing w:after="0" w:afterAutospacing="0"/>
                                </w:pPr>
                                <w:r w:rsidRPr="009929CA">
                                  <w:t>√area = 463 µm</w:t>
                                </w:r>
                              </w:p>
                            </w:txbxContent>
                          </wps:txbx>
                          <wps:bodyPr wrap="square" rtlCol="0" anchor="ctr">
                            <a:spAutoFit/>
                          </wps:bodyPr>
                        </wps:wsp>
                      </wpg:grpSp>
                      <wps:wsp>
                        <wps:cNvPr id="49" name="CasellaDiTesto 13"/>
                        <wps:cNvSpPr txBox="1">
                          <a:spLocks noChangeAspect="1"/>
                        </wps:cNvSpPr>
                        <wps:spPr>
                          <a:xfrm>
                            <a:off x="162767" y="155627"/>
                            <a:ext cx="358321" cy="358472"/>
                          </a:xfrm>
                          <a:prstGeom prst="rect">
                            <a:avLst/>
                          </a:prstGeom>
                          <a:solidFill>
                            <a:schemeClr val="bg1"/>
                          </a:solidFill>
                          <a:ln>
                            <a:noFill/>
                          </a:ln>
                        </wps:spPr>
                        <wps:txbx>
                          <w:txbxContent>
                            <w:p w14:paraId="4145806A" w14:textId="77777777" w:rsidR="002604A7" w:rsidRPr="009929CA" w:rsidRDefault="002604A7" w:rsidP="00D10C2F">
                              <w:pPr>
                                <w:pStyle w:val="NormaleWeb"/>
                              </w:pPr>
                              <w:r w:rsidRPr="009929CA">
                                <w:t>a</w:t>
                              </w:r>
                            </w:p>
                          </w:txbxContent>
                        </wps:txbx>
                        <wps:bodyPr wrap="none" rtlCol="0">
                          <a:noAutofit/>
                        </wps:bodyPr>
                      </wps:wsp>
                    </wpg:wgp>
                  </a:graphicData>
                </a:graphic>
              </wp:inline>
            </w:drawing>
          </mc:Choice>
          <mc:Fallback>
            <w:pict>
              <v:group w14:anchorId="4D83A61B" id="_x0000_s1051" style="width:198.45pt;height:182.75pt;mso-position-horizontal-relative:char;mso-position-vertical-relative:line" coordsize="36000,3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">
                <o:lock v:ext="edit" aspectratio="t"/>
                <v:group id="Gruppo 44" o:spid="_x0000_s1052" style="position:absolute;width:36000;height:33169" coordsize="36000,3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group id="Gruppo 45" o:spid="_x0000_s1053" style="position:absolute;width:36000;height:33169" coordsize="36000,3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Immagine 46" o:spid="_x0000_s1054" type="#_x0000_t75" style="position:absolute;width:36000;height:3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">
                      <v:imagedata r:id="rId22" o:title=""/>
                      <v:path arrowok="t"/>
                    </v:shape>
                    <v:shape id="Figura a mano libera 47" o:spid="_x0000_s1055" style="position:absolute;left:7645;top:8699;width:18459;height:19114;visibility:visible;mso-wrap-style:square;v-text-anchor:middle" coordsize="1845882,19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" path="m1045630,1892300v10583,5292,23943,20139,38100,19050c1148601,1906360,1131704,1846985,1140880,1803400v2758,-13100,8467,-25400,12700,-38100c1157531,1686288,1146077,1628431,1191680,1562100v8647,-12578,24011,-19529,38100,-25400c1241665,1531748,1255180,1532467,1267880,1530350v50800,10583,103497,14397,152400,31750c1438671,1568626,1448110,1589972,1464730,1600200v11401,7016,25228,9022,38100,12700c1577355,1634193,1654754,1641415,1731430,1651000v35983,-12700,88538,-5248,107950,-38100c1857139,1582846,1835136,1539068,1813980,1511300v-16676,-21888,-50095,-23048,-76200,-31750c1726654,1475841,1639655,1456464,1617130,1447800v-13253,-5097,-25174,-13174,-38100,-19050c1568653,1424033,1557863,1420283,1547280,1416050v-8467,-8467,-21415,-14109,-25400,-25400c1512614,1364397,1507916,1335912,1509180,1308100v2386,-52482,18678,-60566,57150,-82550c1582768,1216157,1598821,1204968,1617130,1200150v22610,-5950,46567,-4233,69850,-6350c1722844,1183041,1790698,1165794,1820330,1143000v9035,-6950,8467,-21167,12700,-31750c1824563,1096433,1819697,1078867,1807630,1066800v-14958,-14958,-69300,-17394,-82550,-19050c1708147,1049867,1691345,1054100,1674280,1054100v-17065,,-34244,-2211,-50800,-6350c1600516,1042009,1575274,1016045,1559980,1003300v2117,-31750,2836,-63624,6350,-95250c1567069,901397,1569429,894851,1572680,889000v7413,-13343,19201,-24152,25400,-38100c1608954,826434,1623480,774700,1623480,774700v4233,-33867,2352,-69076,12700,-101600c1641192,657347,1657716,647999,1667930,635000v31298,-39834,30462,-39344,50800,-69850c1716613,548217,1714686,531259,1712380,514350v-4138,-30345,9749,-89150,-31750,-101600c1666294,408449,1650997,408517,1636180,406400v-6350,-4233,-12224,-9287,-19050,-12700c1583999,377135,1496439,381371,1490130,381000v-26125,-41801,-44695,-55193,-38100,-107950c1454029,257054,1464730,243417,1471080,228600v-2117,-23283,7905,-51319,-6350,-69850c1452832,143282,1427090,146465,1407580,146050r-241300,6350c1134530,158750,1102638,164426,1071030,171450v-6534,1452,-12587,4610,-19050,6350l905930,215900c876145,196946,795817,149355,772580,120650,752916,96359,744818,64523,728130,38100,719302,24123,706963,12700,696380,,681563,2117,666606,3415,651930,6350v-6564,1313,-12434,5332,-19050,6350c611855,15935,590438,16042,569380,19050,420686,40292,406743,43425,296330,63500v75467,100623,-6360,17232,95250,57150c433880,137268,512230,184150,512230,184150v8467,12700,17827,24848,25400,38100c553651,250287,579569,307436,588430,336550v9779,32130,10252,94343,44450,120650c681782,494817,740435,485565,797980,488950v12700,-4233,25113,-9453,38100,-12700c848571,473127,861848,473600,874180,469900v9067,-2720,16933,-8467,25400,-12700c916513,459317,934886,456399,950380,463550v23803,10986,47144,56188,57150,76200c1014739,554168,1013046,575443,1026580,584200v25875,16743,59267,16933,88900,25400c1176252,570532,1193444,540863,1261530,546100v9438,726,16933,8467,25400,12700c1303153,577341,1355557,628606,1356780,660400v1485,38597,-7278,77512,-19050,114300c1332181,792042,1316563,804333,1305980,819150v-2811,19680,-12700,85594,-12700,101600c1293280,942022,1297513,963083,1299630,984250v-10583,33867,-10702,73035,-31750,101600c1255968,1102016,1229583,1097987,1210730,1104900v-167987,61595,-80479,37582,-184150,63500l982130,1162050r-76200,-12700c893230,1168400,878542,1186265,867830,1206500v-8462,15983,-6744,37548,-19050,50800c831983,1275389,806004,1281990,785280,1295400v-50863,32911,-39185,25432,-76200,69850c706963,1394883,717470,1428356,702730,1454150v-13692,23962,-47241,28624,-69850,44450c593220,1526362,568682,1554211,524930,1574800v-18169,8550,-38385,11901,-57150,19050c403624,1618290,377474,1636741,309030,1651000v-22888,4768,-46511,4977,-69850,6350c190535,1660211,141813,1661583,93130,1663700v-14817,10583,-27918,24120,-44450,31750c-3233,1719410,15760,1675900,4230,1733550v2117,23283,-14378,59036,6350,69850c51908,1824962,103721,1807479,150280,1809750r120650,6350c424625,1802128,246234,1826306,436030,1765300v26505,-8519,55033,-8467,82550,-12700c543980,1744133,570104,1737590,594780,1727200v15728,-6622,27809,-21618,44450,-25400c670259,1694748,702730,1697567,734480,1695450v14817,-6350,28811,-15140,44450,-19050c828147,1664096,834916,1670698,880530,1676400v19019,2377,38100,4233,57150,6350c948263,1693333,960241,1702686,969430,1714500v13272,17063,20387,52306,25400,69850c1000386,1862138,973282,1867863,1020230,1879600v2053,513,14817,7408,25400,12700xe" fillcolor="white [3212]" strokecolor="white [3212]" strokeweight="2.25pt">
                      <v:fill opacity="19789f"/>
                      <v:stroke joinstyle="miter"/>
                      <v:path arrowok="t" o:connecttype="custom" o:connectlocs="1045630,1892300;1083730,1911350;1140880,1803400;1153580,1765300;1191680,1562100;1229780,1536700;1267880,1530350;1420280,1562100;1464730,1600200;1502830,1612900;1731430,1651000;1839380,1612900;1813980,1511300;1737780,1479550;1617130,1447800;1579030,1428750;1547280,1416050;1521880,1390650;1509180,1308100;1566330,1225550;1617130,1200150;1686980,1193800;1820330,1143000;1833030,1111250;1807630,1066800;1725080,1047750;1674280,1054100;1623480,1047750;1559980,1003300;1566330,908050;1572680,889000;1598080,850900;1623480,774700;1636180,673100;1667930,635000;1718730,565150;1712380,514350;1680630,412750;1636180,406400;1617130,393700;1490130,381000;1452030,273050;1471080,228600;1464730,158750;1407580,146050;1166280,152400;1071030,171450;1051980,177800;905930,215900;772580,120650;728130,38100;696380,0;651930,6350;632880,12700;569380,19050;296330,63500;391580,120650;512230,184150;537630,222250;588430,336550;632880,457200;797980,488950;836080,476250;874180,469900;899580,457200;950380,463550;1007530,539750;1026580,584200;1115480,609600;1261530,546100;1286930,558800;1356780,660400;1337730,774700;1305980,819150;1293280,920750;1299630,984250;1267880,1085850;1210730,1104900;1026580,1168400;982130,1162050;905930,1149350;867830,1206500;848780,1257300;785280,1295400;709080,1365250;702730,1454150;632880,1498600;524930,1574800;467780,1593850;309030,1651000;239180,1657350;93130,1663700;48680,1695450;4230,1733550;10580,1803400;150280,1809750;270930,1816100;436030,1765300;518580,1752600;594780,1727200;639230,1701800;734480,1695450;778930,1676400;880530,1676400;937680,1682750;969430,1714500;994830,1784350;1020230,1879600;1045630,1892300" o:connectangles="0,0,0,0,0,0,0,0,0,0,0,0,0,0,0,0,0,0,0,0,0,0,0,0,0,0,0,0,0,0,0,0,0,0,0,0,0,0,0,0,0,0,0,0,0,0,0,0,0,0,0,0,0,0,0,0,0,0,0,0,0,0,0,0,0,0,0,0,0,0,0,0,0,0,0,0,0,0,0,0,0,0,0,0,0,0,0,0,0,0,0,0,0,0,0,0,0,0,0,0,0,0,0,0,0,0,0,0,0"/>
                    </v:shape>
                  </v:group>
                  <v:shape id="CasellaDiTesto 26" o:spid="_x0000_s1056" type="#_x0000_t202" style="position:absolute;left:7641;top:688;width:21872;height: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" fillcolor="white [3212]" stroked="f">
                    <v:textbox style="mso-fit-shape-to-text:t">
                      <w:txbxContent>
                        <w:p w14:paraId="7FE9502E" w14:textId="77777777" w:rsidR="002604A7" w:rsidRPr="009929CA" w:rsidRDefault="002604A7" w:rsidP="00EF4F59">
                          <w:pPr>
                            <w:pStyle w:val="NormaleWeb"/>
                            <w:spacing w:after="0" w:afterAutospacing="0"/>
                          </w:pPr>
                          <w:r w:rsidRPr="009929CA">
                            <w:t>√area = 463 µm</w:t>
                          </w:r>
                        </w:p>
                      </w:txbxContent>
                    </v:textbox>
                  </v:shape>
                </v:group>
                <v:shape id="CasellaDiTesto 13" o:spid="_x0000_s1057" type="#_x0000_t202" style="position:absolute;left:1627;top:1556;width:3583;height:3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" fillcolor="white [3212]" stroked="f">
                  <v:path arrowok="t"/>
                  <o:lock v:ext="edit" aspectratio="t"/>
                  <v:textbox>
                    <w:txbxContent>
                      <w:p w14:paraId="4145806A" w14:textId="77777777" w:rsidR="002604A7" w:rsidRPr="009929CA" w:rsidRDefault="002604A7" w:rsidP="00D10C2F">
                        <w:pPr>
                          <w:pStyle w:val="NormaleWeb"/>
                        </w:pPr>
                        <w:r w:rsidRPr="009929CA">
                          <w:t>a</w:t>
                        </w:r>
                      </w:p>
                    </w:txbxContent>
                  </v:textbox>
                </v:shape>
                <w10:anchorlock/>
              </v:group>
            </w:pict>
          </mc:Fallback>
        </mc:AlternateContent>
      </w:r>
      <w:r w:rsidR="000227AD">
        <w:tab/>
      </w:r>
      <w:r w:rsidRPr="008C3DA1">
        <w:rPr>
          <w:noProof/>
          <w:lang w:val="it-IT" w:eastAsia="it-IT"/>
        </w:rPr>
        <mc:AlternateContent>
          <mc:Choice Requires="wpg">
            <w:drawing>
              <wp:inline distT="0" distB="0" distL="0" distR="0" wp14:anchorId="598000FE" wp14:editId="1EB302FE">
                <wp:extent cx="2520000" cy="2320920"/>
                <wp:effectExtent l="0" t="0" r="0" b="3810"/>
                <wp:docPr id="50" name="Gruppo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000" cy="2320920"/>
                          <a:chOff x="0" y="0"/>
                          <a:chExt cx="3600000" cy="3316992"/>
                        </a:xfrm>
                      </wpg:grpSpPr>
                      <wpg:grpSp>
                        <wpg:cNvPr id="51" name="Gruppo 51"/>
                        <wpg:cNvGrpSpPr>
                          <a:grpSpLocks noChangeAspect="1"/>
                        </wpg:cNvGrpSpPr>
                        <wpg:grpSpPr>
                          <a:xfrm>
                            <a:off x="0" y="0"/>
                            <a:ext cx="3600000" cy="3316992"/>
                            <a:chOff x="0" y="0"/>
                            <a:chExt cx="3600000" cy="3316992"/>
                          </a:xfrm>
                        </wpg:grpSpPr>
                        <wpg:grpSp>
                          <wpg:cNvPr id="52" name="Gruppo 52"/>
                          <wpg:cNvGrpSpPr/>
                          <wpg:grpSpPr>
                            <a:xfrm>
                              <a:off x="0" y="0"/>
                              <a:ext cx="3600000" cy="3316992"/>
                              <a:chOff x="0" y="0"/>
                              <a:chExt cx="3600000" cy="3316992"/>
                            </a:xfrm>
                          </wpg:grpSpPr>
                          <pic:pic xmlns:pic="http://schemas.openxmlformats.org/drawingml/2006/picture">
                            <pic:nvPicPr>
                              <pic:cNvPr id="53" name="Immagine 5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3316992"/>
                              </a:xfrm>
                              <a:prstGeom prst="rect">
                                <a:avLst/>
                              </a:prstGeom>
                            </pic:spPr>
                          </pic:pic>
                          <wps:wsp>
                            <wps:cNvPr id="54" name="Figura a mano libera 54"/>
                            <wps:cNvSpPr/>
                            <wps:spPr>
                              <a:xfrm>
                                <a:off x="956164" y="1611026"/>
                                <a:ext cx="1885291" cy="1076294"/>
                              </a:xfrm>
                              <a:custGeom>
                                <a:avLst/>
                                <a:gdLst>
                                  <a:gd name="connsiteX0" fmla="*/ 1214731 w 1885291"/>
                                  <a:gd name="connsiteY0" fmla="*/ 1000094 h 1076294"/>
                                  <a:gd name="connsiteX1" fmla="*/ 1329031 w 1885291"/>
                                  <a:gd name="connsiteY1" fmla="*/ 977234 h 1076294"/>
                                  <a:gd name="connsiteX2" fmla="*/ 1397611 w 1885291"/>
                                  <a:gd name="connsiteY2" fmla="*/ 969614 h 1076294"/>
                                  <a:gd name="connsiteX3" fmla="*/ 1458571 w 1885291"/>
                                  <a:gd name="connsiteY3" fmla="*/ 908654 h 1076294"/>
                                  <a:gd name="connsiteX4" fmla="*/ 1496671 w 1885291"/>
                                  <a:gd name="connsiteY4" fmla="*/ 786734 h 1076294"/>
                                  <a:gd name="connsiteX5" fmla="*/ 1511911 w 1885291"/>
                                  <a:gd name="connsiteY5" fmla="*/ 748634 h 1076294"/>
                                  <a:gd name="connsiteX6" fmla="*/ 1588111 w 1885291"/>
                                  <a:gd name="connsiteY6" fmla="*/ 741014 h 1076294"/>
                                  <a:gd name="connsiteX7" fmla="*/ 1710031 w 1885291"/>
                                  <a:gd name="connsiteY7" fmla="*/ 649574 h 1076294"/>
                                  <a:gd name="connsiteX8" fmla="*/ 1816711 w 1885291"/>
                                  <a:gd name="connsiteY8" fmla="*/ 580994 h 1076294"/>
                                  <a:gd name="connsiteX9" fmla="*/ 1870051 w 1885291"/>
                                  <a:gd name="connsiteY9" fmla="*/ 542894 h 1076294"/>
                                  <a:gd name="connsiteX10" fmla="*/ 1885291 w 1885291"/>
                                  <a:gd name="connsiteY10" fmla="*/ 504794 h 1076294"/>
                                  <a:gd name="connsiteX11" fmla="*/ 1870051 w 1885291"/>
                                  <a:gd name="connsiteY11" fmla="*/ 420974 h 1076294"/>
                                  <a:gd name="connsiteX12" fmla="*/ 1839571 w 1885291"/>
                                  <a:gd name="connsiteY12" fmla="*/ 390494 h 1076294"/>
                                  <a:gd name="connsiteX13" fmla="*/ 1748131 w 1885291"/>
                                  <a:gd name="connsiteY13" fmla="*/ 344774 h 1076294"/>
                                  <a:gd name="connsiteX14" fmla="*/ 1702411 w 1885291"/>
                                  <a:gd name="connsiteY14" fmla="*/ 352394 h 1076294"/>
                                  <a:gd name="connsiteX15" fmla="*/ 1610971 w 1885291"/>
                                  <a:gd name="connsiteY15" fmla="*/ 390494 h 1076294"/>
                                  <a:gd name="connsiteX16" fmla="*/ 1565251 w 1885291"/>
                                  <a:gd name="connsiteY16" fmla="*/ 398114 h 1076294"/>
                                  <a:gd name="connsiteX17" fmla="*/ 1496671 w 1885291"/>
                                  <a:gd name="connsiteY17" fmla="*/ 352394 h 1076294"/>
                                  <a:gd name="connsiteX18" fmla="*/ 1557631 w 1885291"/>
                                  <a:gd name="connsiteY18" fmla="*/ 123794 h 1076294"/>
                                  <a:gd name="connsiteX19" fmla="*/ 1511911 w 1885291"/>
                                  <a:gd name="connsiteY19" fmla="*/ 17114 h 1076294"/>
                                  <a:gd name="connsiteX20" fmla="*/ 1336651 w 1885291"/>
                                  <a:gd name="connsiteY20" fmla="*/ 17114 h 1076294"/>
                                  <a:gd name="connsiteX21" fmla="*/ 1191871 w 1885291"/>
                                  <a:gd name="connsiteY21" fmla="*/ 116174 h 1076294"/>
                                  <a:gd name="connsiteX22" fmla="*/ 1085191 w 1885291"/>
                                  <a:gd name="connsiteY22" fmla="*/ 123794 h 1076294"/>
                                  <a:gd name="connsiteX23" fmla="*/ 932791 w 1885291"/>
                                  <a:gd name="connsiteY23" fmla="*/ 70454 h 1076294"/>
                                  <a:gd name="connsiteX24" fmla="*/ 727051 w 1885291"/>
                                  <a:gd name="connsiteY24" fmla="*/ 32354 h 1076294"/>
                                  <a:gd name="connsiteX25" fmla="*/ 315571 w 1885291"/>
                                  <a:gd name="connsiteY25" fmla="*/ 85694 h 1076294"/>
                                  <a:gd name="connsiteX26" fmla="*/ 277471 w 1885291"/>
                                  <a:gd name="connsiteY26" fmla="*/ 123794 h 1076294"/>
                                  <a:gd name="connsiteX27" fmla="*/ 216511 w 1885291"/>
                                  <a:gd name="connsiteY27" fmla="*/ 238094 h 1076294"/>
                                  <a:gd name="connsiteX28" fmla="*/ 178411 w 1885291"/>
                                  <a:gd name="connsiteY28" fmla="*/ 375254 h 1076294"/>
                                  <a:gd name="connsiteX29" fmla="*/ 155551 w 1885291"/>
                                  <a:gd name="connsiteY29" fmla="*/ 398114 h 1076294"/>
                                  <a:gd name="connsiteX30" fmla="*/ 147931 w 1885291"/>
                                  <a:gd name="connsiteY30" fmla="*/ 428594 h 1076294"/>
                                  <a:gd name="connsiteX31" fmla="*/ 170791 w 1885291"/>
                                  <a:gd name="connsiteY31" fmla="*/ 542894 h 1076294"/>
                                  <a:gd name="connsiteX32" fmla="*/ 102211 w 1885291"/>
                                  <a:gd name="connsiteY32" fmla="*/ 748634 h 1076294"/>
                                  <a:gd name="connsiteX33" fmla="*/ 79351 w 1885291"/>
                                  <a:gd name="connsiteY33" fmla="*/ 817214 h 1076294"/>
                                  <a:gd name="connsiteX34" fmla="*/ 10771 w 1885291"/>
                                  <a:gd name="connsiteY34" fmla="*/ 931514 h 1076294"/>
                                  <a:gd name="connsiteX35" fmla="*/ 3151 w 1885291"/>
                                  <a:gd name="connsiteY35" fmla="*/ 1015334 h 1076294"/>
                                  <a:gd name="connsiteX36" fmla="*/ 48871 w 1885291"/>
                                  <a:gd name="connsiteY36" fmla="*/ 1038194 h 1076294"/>
                                  <a:gd name="connsiteX37" fmla="*/ 140311 w 1885291"/>
                                  <a:gd name="connsiteY37" fmla="*/ 1053434 h 1076294"/>
                                  <a:gd name="connsiteX38" fmla="*/ 353671 w 1885291"/>
                                  <a:gd name="connsiteY38" fmla="*/ 1076294 h 1076294"/>
                                  <a:gd name="connsiteX39" fmla="*/ 1047091 w 1885291"/>
                                  <a:gd name="connsiteY39" fmla="*/ 1068674 h 1076294"/>
                                  <a:gd name="connsiteX40" fmla="*/ 1130911 w 1885291"/>
                                  <a:gd name="connsiteY40" fmla="*/ 1053434 h 1076294"/>
                                  <a:gd name="connsiteX41" fmla="*/ 1214731 w 1885291"/>
                                  <a:gd name="connsiteY41" fmla="*/ 1000094 h 1076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885291" h="1076294">
                                    <a:moveTo>
                                      <a:pt x="1214731" y="1000094"/>
                                    </a:moveTo>
                                    <a:cubicBezTo>
                                      <a:pt x="1247751" y="987394"/>
                                      <a:pt x="1290705" y="983622"/>
                                      <a:pt x="1329031" y="977234"/>
                                    </a:cubicBezTo>
                                    <a:cubicBezTo>
                                      <a:pt x="1351719" y="973453"/>
                                      <a:pt x="1377283" y="980376"/>
                                      <a:pt x="1397611" y="969614"/>
                                    </a:cubicBezTo>
                                    <a:cubicBezTo>
                                      <a:pt x="1423008" y="956168"/>
                                      <a:pt x="1438251" y="928974"/>
                                      <a:pt x="1458571" y="908654"/>
                                    </a:cubicBezTo>
                                    <a:cubicBezTo>
                                      <a:pt x="1504417" y="801679"/>
                                      <a:pt x="1460575" y="913070"/>
                                      <a:pt x="1496671" y="786734"/>
                                    </a:cubicBezTo>
                                    <a:cubicBezTo>
                                      <a:pt x="1500429" y="773582"/>
                                      <a:pt x="1499677" y="754751"/>
                                      <a:pt x="1511911" y="748634"/>
                                    </a:cubicBezTo>
                                    <a:cubicBezTo>
                                      <a:pt x="1534743" y="737218"/>
                                      <a:pt x="1562711" y="743554"/>
                                      <a:pt x="1588111" y="741014"/>
                                    </a:cubicBezTo>
                                    <a:cubicBezTo>
                                      <a:pt x="1708461" y="700897"/>
                                      <a:pt x="1612697" y="746908"/>
                                      <a:pt x="1710031" y="649574"/>
                                    </a:cubicBezTo>
                                    <a:cubicBezTo>
                                      <a:pt x="1739463" y="620142"/>
                                      <a:pt x="1782425" y="603035"/>
                                      <a:pt x="1816711" y="580994"/>
                                    </a:cubicBezTo>
                                    <a:cubicBezTo>
                                      <a:pt x="1835091" y="569178"/>
                                      <a:pt x="1852271" y="555594"/>
                                      <a:pt x="1870051" y="542894"/>
                                    </a:cubicBezTo>
                                    <a:cubicBezTo>
                                      <a:pt x="1875131" y="530194"/>
                                      <a:pt x="1885291" y="518472"/>
                                      <a:pt x="1885291" y="504794"/>
                                    </a:cubicBezTo>
                                    <a:cubicBezTo>
                                      <a:pt x="1885291" y="476396"/>
                                      <a:pt x="1880598" y="447341"/>
                                      <a:pt x="1870051" y="420974"/>
                                    </a:cubicBezTo>
                                    <a:cubicBezTo>
                                      <a:pt x="1864715" y="407633"/>
                                      <a:pt x="1850384" y="399956"/>
                                      <a:pt x="1839571" y="390494"/>
                                    </a:cubicBezTo>
                                    <a:cubicBezTo>
                                      <a:pt x="1803690" y="359098"/>
                                      <a:pt x="1800545" y="364429"/>
                                      <a:pt x="1748131" y="344774"/>
                                    </a:cubicBezTo>
                                    <a:cubicBezTo>
                                      <a:pt x="1732891" y="347314"/>
                                      <a:pt x="1717068" y="347508"/>
                                      <a:pt x="1702411" y="352394"/>
                                    </a:cubicBezTo>
                                    <a:cubicBezTo>
                                      <a:pt x="1671085" y="362836"/>
                                      <a:pt x="1643542" y="385066"/>
                                      <a:pt x="1610971" y="390494"/>
                                    </a:cubicBezTo>
                                    <a:lnTo>
                                      <a:pt x="1565251" y="398114"/>
                                    </a:lnTo>
                                    <a:cubicBezTo>
                                      <a:pt x="1542391" y="382874"/>
                                      <a:pt x="1501859" y="379374"/>
                                      <a:pt x="1496671" y="352394"/>
                                    </a:cubicBezTo>
                                    <a:cubicBezTo>
                                      <a:pt x="1485033" y="291876"/>
                                      <a:pt x="1532985" y="185410"/>
                                      <a:pt x="1557631" y="123794"/>
                                    </a:cubicBezTo>
                                    <a:cubicBezTo>
                                      <a:pt x="1542391" y="88234"/>
                                      <a:pt x="1540827" y="42817"/>
                                      <a:pt x="1511911" y="17114"/>
                                    </a:cubicBezTo>
                                    <a:cubicBezTo>
                                      <a:pt x="1473033" y="-17444"/>
                                      <a:pt x="1376824" y="9810"/>
                                      <a:pt x="1336651" y="17114"/>
                                    </a:cubicBezTo>
                                    <a:cubicBezTo>
                                      <a:pt x="1305989" y="41643"/>
                                      <a:pt x="1235858" y="104699"/>
                                      <a:pt x="1191871" y="116174"/>
                                    </a:cubicBezTo>
                                    <a:cubicBezTo>
                                      <a:pt x="1157375" y="125173"/>
                                      <a:pt x="1120751" y="121254"/>
                                      <a:pt x="1085191" y="123794"/>
                                    </a:cubicBezTo>
                                    <a:cubicBezTo>
                                      <a:pt x="795760" y="51436"/>
                                      <a:pt x="1149082" y="146792"/>
                                      <a:pt x="932791" y="70454"/>
                                    </a:cubicBezTo>
                                    <a:cubicBezTo>
                                      <a:pt x="898843" y="58472"/>
                                      <a:pt x="729206" y="32713"/>
                                      <a:pt x="727051" y="32354"/>
                                    </a:cubicBezTo>
                                    <a:cubicBezTo>
                                      <a:pt x="598209" y="35496"/>
                                      <a:pt x="431392" y="-1172"/>
                                      <a:pt x="315571" y="85694"/>
                                    </a:cubicBezTo>
                                    <a:cubicBezTo>
                                      <a:pt x="301203" y="96470"/>
                                      <a:pt x="288422" y="109558"/>
                                      <a:pt x="277471" y="123794"/>
                                    </a:cubicBezTo>
                                    <a:cubicBezTo>
                                      <a:pt x="243156" y="168403"/>
                                      <a:pt x="237478" y="189171"/>
                                      <a:pt x="216511" y="238094"/>
                                    </a:cubicBezTo>
                                    <a:cubicBezTo>
                                      <a:pt x="208481" y="302331"/>
                                      <a:pt x="212511" y="311926"/>
                                      <a:pt x="178411" y="375254"/>
                                    </a:cubicBezTo>
                                    <a:cubicBezTo>
                                      <a:pt x="173302" y="384742"/>
                                      <a:pt x="163171" y="390494"/>
                                      <a:pt x="155551" y="398114"/>
                                    </a:cubicBezTo>
                                    <a:cubicBezTo>
                                      <a:pt x="153011" y="408274"/>
                                      <a:pt x="147931" y="418121"/>
                                      <a:pt x="147931" y="428594"/>
                                    </a:cubicBezTo>
                                    <a:cubicBezTo>
                                      <a:pt x="147931" y="484958"/>
                                      <a:pt x="154839" y="495037"/>
                                      <a:pt x="170791" y="542894"/>
                                    </a:cubicBezTo>
                                    <a:cubicBezTo>
                                      <a:pt x="153225" y="648290"/>
                                      <a:pt x="170748" y="561715"/>
                                      <a:pt x="102211" y="748634"/>
                                    </a:cubicBezTo>
                                    <a:cubicBezTo>
                                      <a:pt x="93916" y="771258"/>
                                      <a:pt x="92717" y="797164"/>
                                      <a:pt x="79351" y="817214"/>
                                    </a:cubicBezTo>
                                    <a:cubicBezTo>
                                      <a:pt x="34365" y="884693"/>
                                      <a:pt x="57766" y="846923"/>
                                      <a:pt x="10771" y="931514"/>
                                    </a:cubicBezTo>
                                    <a:cubicBezTo>
                                      <a:pt x="8231" y="959454"/>
                                      <a:pt x="-6285" y="988913"/>
                                      <a:pt x="3151" y="1015334"/>
                                    </a:cubicBezTo>
                                    <a:cubicBezTo>
                                      <a:pt x="8882" y="1031380"/>
                                      <a:pt x="32454" y="1033634"/>
                                      <a:pt x="48871" y="1038194"/>
                                    </a:cubicBezTo>
                                    <a:cubicBezTo>
                                      <a:pt x="78644" y="1046464"/>
                                      <a:pt x="109909" y="1047906"/>
                                      <a:pt x="140311" y="1053434"/>
                                    </a:cubicBezTo>
                                    <a:cubicBezTo>
                                      <a:pt x="278851" y="1078623"/>
                                      <a:pt x="159821" y="1065525"/>
                                      <a:pt x="353671" y="1076294"/>
                                    </a:cubicBezTo>
                                    <a:lnTo>
                                      <a:pt x="1047091" y="1068674"/>
                                    </a:lnTo>
                                    <a:cubicBezTo>
                                      <a:pt x="1081026" y="1067988"/>
                                      <a:pt x="1102350" y="1064419"/>
                                      <a:pt x="1130911" y="1053434"/>
                                    </a:cubicBezTo>
                                    <a:cubicBezTo>
                                      <a:pt x="1215064" y="1021067"/>
                                      <a:pt x="1181711" y="1012794"/>
                                      <a:pt x="1214731" y="1000094"/>
                                    </a:cubicBezTo>
                                    <a:close/>
                                  </a:path>
                                </a:pathLst>
                              </a:custGeom>
                              <a:solidFill>
                                <a:schemeClr val="bg1">
                                  <a:alpha val="3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 name="CasellaDiTesto 26"/>
                          <wps:cNvSpPr txBox="1"/>
                          <wps:spPr>
                            <a:xfrm>
                              <a:off x="704939" y="730655"/>
                              <a:ext cx="2189843" cy="381160"/>
                            </a:xfrm>
                            <a:prstGeom prst="rect">
                              <a:avLst/>
                            </a:prstGeom>
                            <a:solidFill>
                              <a:schemeClr val="bg1"/>
                            </a:solidFill>
                          </wps:spPr>
                          <wps:txbx>
                            <w:txbxContent>
                              <w:p w14:paraId="499D7BD2" w14:textId="77777777" w:rsidR="002604A7" w:rsidRPr="009929CA" w:rsidRDefault="002604A7" w:rsidP="00EF4F59">
                                <w:pPr>
                                  <w:pStyle w:val="NormaleWeb"/>
                                  <w:spacing w:after="0" w:afterAutospacing="0"/>
                                </w:pPr>
                                <w:r w:rsidRPr="009929CA">
                                  <w:t>√area = 486 µm</w:t>
                                </w:r>
                              </w:p>
                            </w:txbxContent>
                          </wps:txbx>
                          <wps:bodyPr wrap="square" rtlCol="0" anchor="ctr">
                            <a:spAutoFit/>
                          </wps:bodyPr>
                        </wps:wsp>
                      </wpg:grpSp>
                      <wps:wsp>
                        <wps:cNvPr id="56" name="CasellaDiTesto 12"/>
                        <wps:cNvSpPr txBox="1">
                          <a:spLocks noChangeAspect="1"/>
                        </wps:cNvSpPr>
                        <wps:spPr>
                          <a:xfrm>
                            <a:off x="162767" y="155627"/>
                            <a:ext cx="371021" cy="358472"/>
                          </a:xfrm>
                          <a:prstGeom prst="rect">
                            <a:avLst/>
                          </a:prstGeom>
                          <a:solidFill>
                            <a:schemeClr val="bg1"/>
                          </a:solidFill>
                          <a:ln>
                            <a:noFill/>
                          </a:ln>
                        </wps:spPr>
                        <wps:txbx>
                          <w:txbxContent>
                            <w:p w14:paraId="63398741" w14:textId="77777777" w:rsidR="002604A7" w:rsidRPr="009929CA" w:rsidRDefault="002604A7" w:rsidP="00D10C2F">
                              <w:pPr>
                                <w:pStyle w:val="NormaleWeb"/>
                              </w:pPr>
                              <w:r w:rsidRPr="009929CA">
                                <w:t>b</w:t>
                              </w:r>
                            </w:p>
                          </w:txbxContent>
                        </wps:txbx>
                        <wps:bodyPr wrap="none" rtlCol="0">
                          <a:noAutofit/>
                        </wps:bodyPr>
                      </wps:wsp>
                    </wpg:wgp>
                  </a:graphicData>
                </a:graphic>
              </wp:inline>
            </w:drawing>
          </mc:Choice>
          <mc:Fallback>
            <w:pict>
              <v:group w14:anchorId="598000FE" id="Gruppo 14" o:spid="_x0000_s1058" style="width:198.45pt;height:182.75pt;mso-position-horizontal-relative:char;mso-position-vertical-relative:line" coordsize="36000,3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">
                <o:lock v:ext="edit" aspectratio="t"/>
                <v:group id="Gruppo 51" o:spid="_x0000_s1059" style="position:absolute;width:36000;height:33169" coordsize="36000,3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group id="Gruppo 52" o:spid="_x0000_s1060" style="position:absolute;width:36000;height:33169" coordsize="36000,3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Immagine 53" o:spid="_x0000_s1061" type="#_x0000_t75" style="position:absolute;width:36000;height:3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">
                      <v:imagedata r:id="rId24" o:title=""/>
                      <v:path arrowok="t"/>
                    </v:shape>
                    <v:shape id="Figura a mano libera 54" o:spid="_x0000_s1062" style="position:absolute;left:9561;top:16110;width:18853;height:10763;visibility:visible;mso-wrap-style:square;v-text-anchor:middle" coordsize="1885291,107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" path="m1214731,1000094v33020,-12700,75974,-16472,114300,-22860c1351719,973453,1377283,980376,1397611,969614v25397,-13446,40640,-40640,60960,-60960c1504417,801679,1460575,913070,1496671,786734v3758,-13152,3006,-31983,15240,-38100c1534743,737218,1562711,743554,1588111,741014v120350,-40117,24586,5894,121920,-91440c1739463,620142,1782425,603035,1816711,580994v18380,-11816,35560,-25400,53340,-38100c1875131,530194,1885291,518472,1885291,504794v,-28398,-4693,-57453,-15240,-83820c1864715,407633,1850384,399956,1839571,390494v-35881,-31396,-39026,-26065,-91440,-45720c1732891,347314,1717068,347508,1702411,352394v-31326,10442,-58869,32672,-91440,38100l1565251,398114v-22860,-15240,-63392,-18740,-68580,-45720c1485033,291876,1532985,185410,1557631,123794,1542391,88234,1540827,42817,1511911,17114v-38878,-34558,-135087,-7304,-175260,c1305989,41643,1235858,104699,1191871,116174v-34496,8999,-71120,5080,-106680,7620c795760,51436,1149082,146792,932791,70454,898843,58472,729206,32713,727051,32354,598209,35496,431392,-1172,315571,85694v-14368,10776,-27149,23864,-38100,38100c243156,168403,237478,189171,216511,238094v-8030,64237,-4000,73832,-38100,137160c173302,384742,163171,390494,155551,398114v-2540,10160,-7620,20007,-7620,30480c147931,484958,154839,495037,170791,542894v-17566,105396,-43,18821,-68580,205740c93916,771258,92717,797164,79351,817214,34365,884693,57766,846923,10771,931514v-2540,27940,-17056,57399,-7620,83820c8882,1031380,32454,1033634,48871,1038194v29773,8270,61038,9712,91440,15240c278851,1078623,159821,1065525,353671,1076294r693420,-7620c1081026,1067988,1102350,1064419,1130911,1053434v84153,-32367,50800,-40640,83820,-53340xe" fillcolor="white [3212]" strokecolor="white [3212]" strokeweight="2.25pt">
                      <v:fill opacity="19789f"/>
                      <v:stroke joinstyle="miter"/>
                      <v:path arrowok="t" o:connecttype="custom" o:connectlocs="1214731,1000094;1329031,977234;1397611,969614;1458571,908654;1496671,786734;1511911,748634;1588111,741014;1710031,649574;1816711,580994;1870051,542894;1885291,504794;1870051,420974;1839571,390494;1748131,344774;1702411,352394;1610971,390494;1565251,398114;1496671,352394;1557631,123794;1511911,17114;1336651,17114;1191871,116174;1085191,123794;932791,70454;727051,32354;315571,85694;277471,123794;216511,238094;178411,375254;155551,398114;147931,428594;170791,542894;102211,748634;79351,817214;10771,931514;3151,1015334;48871,1038194;140311,1053434;353671,1076294;1047091,1068674;1130911,1053434;1214731,1000094" o:connectangles="0,0,0,0,0,0,0,0,0,0,0,0,0,0,0,0,0,0,0,0,0,0,0,0,0,0,0,0,0,0,0,0,0,0,0,0,0,0,0,0,0,0"/>
                    </v:shape>
                  </v:group>
                  <v:shape id="CasellaDiTesto 26" o:spid="_x0000_s1063" type="#_x0000_t202" style="position:absolute;left:7049;top:7306;width:21898;height: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" fillcolor="white [3212]" stroked="f">
                    <v:textbox style="mso-fit-shape-to-text:t">
                      <w:txbxContent>
                        <w:p w14:paraId="499D7BD2" w14:textId="77777777" w:rsidR="002604A7" w:rsidRPr="009929CA" w:rsidRDefault="002604A7" w:rsidP="00EF4F59">
                          <w:pPr>
                            <w:pStyle w:val="NormaleWeb"/>
                            <w:spacing w:after="0" w:afterAutospacing="0"/>
                          </w:pPr>
                          <w:r w:rsidRPr="009929CA">
                            <w:t>√area = 486 µm</w:t>
                          </w:r>
                        </w:p>
                      </w:txbxContent>
                    </v:textbox>
                  </v:shape>
                </v:group>
                <v:shape id="CasellaDiTesto 12" o:spid="_x0000_s1064" type="#_x0000_t202" style="position:absolute;left:1627;top:1556;width:3710;height:3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" fillcolor="white [3212]" stroked="f">
                  <v:path arrowok="t"/>
                  <o:lock v:ext="edit" aspectratio="t"/>
                  <v:textbox>
                    <w:txbxContent>
                      <w:p w14:paraId="63398741" w14:textId="77777777" w:rsidR="002604A7" w:rsidRPr="009929CA" w:rsidRDefault="002604A7" w:rsidP="00D10C2F">
                        <w:pPr>
                          <w:pStyle w:val="NormaleWeb"/>
                        </w:pPr>
                        <w:r w:rsidRPr="009929CA">
                          <w:t>b</w:t>
                        </w:r>
                      </w:p>
                    </w:txbxContent>
                  </v:textbox>
                </v:shape>
                <w10:anchorlock/>
              </v:group>
            </w:pict>
          </mc:Fallback>
        </mc:AlternateContent>
      </w:r>
    </w:p>
    <w:p w14:paraId="66071BF2" w14:textId="45954E2A" w:rsidR="00603A7F" w:rsidRPr="008C3DA1" w:rsidRDefault="00603A7F" w:rsidP="00D10C2F">
      <w:r w:rsidRPr="008C3DA1">
        <w:t xml:space="preserve">Figure </w:t>
      </w:r>
      <w:r w:rsidR="00401B09">
        <w:rPr>
          <w:color w:val="FF0000"/>
        </w:rPr>
        <w:t>4</w:t>
      </w:r>
      <w:r w:rsidRPr="008C3DA1">
        <w:t>. SEM images of fracture surfaces showing the dimensions</w:t>
      </w:r>
      <w:r w:rsidR="000A09A4" w:rsidRPr="008C3DA1">
        <w:t xml:space="preserve"> (</w:t>
      </w:r>
      <m:oMath>
        <m:rad>
          <m:radPr>
            <m:degHide m:val="1"/>
            <m:ctrlPr>
              <w:rPr>
                <w:rFonts w:ascii="Cambria Math" w:hAnsi="Cambria Math"/>
                <w:i/>
                <w:iCs/>
                <w:kern w:val="24"/>
                <w:szCs w:val="36"/>
              </w:rPr>
            </m:ctrlPr>
          </m:radPr>
          <m:deg/>
          <m:e>
            <m:r>
              <w:rPr>
                <w:rFonts w:ascii="Cambria Math" w:eastAsia="Calibri" w:hAnsi="Cambria Math"/>
                <w:kern w:val="24"/>
                <w:szCs w:val="36"/>
              </w:rPr>
              <m:t>area</m:t>
            </m:r>
          </m:e>
        </m:rad>
      </m:oMath>
      <w:r w:rsidR="000A09A4" w:rsidRPr="008C3DA1">
        <w:rPr>
          <w:rFonts w:eastAsiaTheme="minorEastAsia"/>
          <w:iCs/>
          <w:kern w:val="24"/>
          <w:szCs w:val="36"/>
        </w:rPr>
        <w:t>)</w:t>
      </w:r>
      <w:r w:rsidRPr="008C3DA1">
        <w:t xml:space="preserve"> of microshrinkage cavity (a) </w:t>
      </w:r>
      <w:r w:rsidR="00EF79F4" w:rsidRPr="008C3DA1">
        <w:t xml:space="preserve">and </w:t>
      </w:r>
      <w:r w:rsidRPr="008C3DA1">
        <w:t>degenerated graphite particle (b) that act as crack initiation sites.</w:t>
      </w:r>
    </w:p>
    <w:p w14:paraId="067A152E" w14:textId="77777777" w:rsidR="00EF79F4" w:rsidRPr="008C3DA1" w:rsidRDefault="00EF79F4" w:rsidP="00D10C2F"/>
    <w:p w14:paraId="39C7ED21" w14:textId="4EB5235B" w:rsidR="00986285" w:rsidRPr="008C3DA1" w:rsidRDefault="00FC37F7" w:rsidP="006F0931">
      <w:pPr>
        <w:jc w:val="center"/>
      </w:pPr>
      <w:r w:rsidRPr="008C3DA1">
        <w:rPr>
          <w:noProof/>
          <w:lang w:val="it-IT" w:eastAsia="it-IT"/>
        </w:rPr>
        <w:lastRenderedPageBreak/>
        <w:drawing>
          <wp:inline distT="0" distB="0" distL="0" distR="0" wp14:anchorId="54868145" wp14:editId="161A2C42">
            <wp:extent cx="4320000" cy="2880000"/>
            <wp:effectExtent l="0" t="0" r="4445" b="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E0D923" w14:textId="5484A016" w:rsidR="002C53D6" w:rsidRPr="008C3DA1" w:rsidRDefault="002C53D6" w:rsidP="00D10C2F">
      <w:r w:rsidRPr="008C3DA1">
        <w:t xml:space="preserve">Figure </w:t>
      </w:r>
      <w:r w:rsidR="00401B09">
        <w:rPr>
          <w:color w:val="FF0000"/>
        </w:rPr>
        <w:t>5</w:t>
      </w:r>
      <w:r w:rsidRPr="008C3DA1">
        <w:t xml:space="preserve">. </w:t>
      </w:r>
      <w:r w:rsidR="00B12AED" w:rsidRPr="008C3DA1">
        <w:t>Extreme values distributions of</w:t>
      </w:r>
      <w:r w:rsidR="000552F1" w:rsidRPr="008C3DA1">
        <w:t xml:space="preserve"> initiating</w:t>
      </w:r>
      <w:r w:rsidR="00B12AED" w:rsidRPr="008C3DA1">
        <w:t xml:space="preserve"> </w:t>
      </w:r>
      <w:r w:rsidR="00D368B7" w:rsidRPr="008C3DA1">
        <w:t>defects (microshrinkage and degenerated gra</w:t>
      </w:r>
      <w:r w:rsidR="00695945" w:rsidRPr="008C3DA1">
        <w:t xml:space="preserve">phite particle) found </w:t>
      </w:r>
      <w:r w:rsidR="00790DC6">
        <w:t xml:space="preserve">in </w:t>
      </w:r>
      <w:r w:rsidR="00695945" w:rsidRPr="008C3DA1">
        <w:t>casting F-F.</w:t>
      </w:r>
    </w:p>
    <w:p w14:paraId="6E145F91" w14:textId="77777777" w:rsidR="00455E50" w:rsidRPr="008C3DA1" w:rsidRDefault="00455E50" w:rsidP="00D10C2F"/>
    <w:p w14:paraId="5DF6FEDC" w14:textId="26CDB437" w:rsidR="007D415F" w:rsidRPr="008C3DA1" w:rsidRDefault="007D415F" w:rsidP="00D10C2F">
      <w:r w:rsidRPr="008C3DA1">
        <w:t>Tab</w:t>
      </w:r>
      <w:r w:rsidR="004D0BC3" w:rsidRPr="008C3DA1">
        <w:t xml:space="preserve">le </w:t>
      </w:r>
      <w:r w:rsidR="002D3F6B">
        <w:rPr>
          <w:color w:val="FF0000"/>
        </w:rPr>
        <w:t>4</w:t>
      </w:r>
      <w:r w:rsidRPr="008C3DA1">
        <w:t xml:space="preserve">. </w:t>
      </w:r>
      <w:r w:rsidR="00354AB8" w:rsidRPr="008C3DA1">
        <w:t xml:space="preserve">Castings microstructural </w:t>
      </w:r>
      <w:r w:rsidRPr="008C3DA1">
        <w:t>properties.</w:t>
      </w:r>
    </w:p>
    <w:tbl>
      <w:tblPr>
        <w:tblStyle w:val="Grigliatabella"/>
        <w:tblW w:w="36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1322"/>
        <w:gridCol w:w="1596"/>
        <w:gridCol w:w="2519"/>
      </w:tblGrid>
      <w:tr w:rsidR="007E0A6A" w:rsidRPr="008C3DA1" w14:paraId="05F7953D" w14:textId="77777777" w:rsidTr="00EC58A6">
        <w:trPr>
          <w:trHeight w:val="567"/>
          <w:jc w:val="center"/>
        </w:trPr>
        <w:tc>
          <w:tcPr>
            <w:tcW w:w="1143" w:type="pct"/>
            <w:tcBorders>
              <w:top w:val="single" w:sz="4" w:space="0" w:color="auto"/>
              <w:bottom w:val="single" w:sz="4" w:space="0" w:color="auto"/>
            </w:tcBorders>
            <w:vAlign w:val="center"/>
          </w:tcPr>
          <w:p w14:paraId="679C3462" w14:textId="77777777" w:rsidR="007E0A6A" w:rsidRPr="008C3DA1" w:rsidRDefault="007E0A6A" w:rsidP="00EC58A6">
            <w:pPr>
              <w:jc w:val="left"/>
            </w:pPr>
            <w:r w:rsidRPr="008C3DA1">
              <w:t>Material</w:t>
            </w:r>
          </w:p>
        </w:tc>
        <w:tc>
          <w:tcPr>
            <w:tcW w:w="938" w:type="pct"/>
            <w:tcBorders>
              <w:top w:val="single" w:sz="4" w:space="0" w:color="auto"/>
              <w:bottom w:val="single" w:sz="4" w:space="0" w:color="auto"/>
            </w:tcBorders>
            <w:vAlign w:val="center"/>
            <w:hideMark/>
          </w:tcPr>
          <w:p w14:paraId="6E92741B" w14:textId="77777777" w:rsidR="007E0A6A" w:rsidRPr="008C3DA1" w:rsidRDefault="007E0A6A" w:rsidP="00EC58A6">
            <w:pPr>
              <w:jc w:val="left"/>
            </w:pPr>
            <w:r w:rsidRPr="008C3DA1">
              <w:t>Casting code</w:t>
            </w:r>
          </w:p>
        </w:tc>
        <w:tc>
          <w:tcPr>
            <w:tcW w:w="1132" w:type="pct"/>
            <w:tcBorders>
              <w:top w:val="single" w:sz="4" w:space="0" w:color="auto"/>
              <w:bottom w:val="single" w:sz="4" w:space="0" w:color="auto"/>
            </w:tcBorders>
            <w:vAlign w:val="center"/>
          </w:tcPr>
          <w:p w14:paraId="037D2E37" w14:textId="77777777" w:rsidR="007E0A6A" w:rsidRPr="008C3DA1" w:rsidRDefault="007E0A6A" w:rsidP="00EC58A6">
            <w:pPr>
              <w:jc w:val="left"/>
              <w:rPr>
                <w:lang w:eastAsia="it-IT"/>
              </w:rPr>
            </w:pPr>
            <w:r w:rsidRPr="008C3DA1">
              <w:rPr>
                <w:lang w:eastAsia="it-IT"/>
              </w:rPr>
              <w:t>Nodule count</w:t>
            </w:r>
          </w:p>
          <w:p w14:paraId="7462B7F0" w14:textId="77777777" w:rsidR="007E0A6A" w:rsidRPr="008C3DA1" w:rsidRDefault="007E0A6A" w:rsidP="00EC58A6">
            <w:pPr>
              <w:jc w:val="left"/>
              <w:rPr>
                <w:lang w:eastAsia="it-IT"/>
              </w:rPr>
            </w:pPr>
            <w:r w:rsidRPr="008C3DA1">
              <w:rPr>
                <w:lang w:eastAsia="it-IT"/>
              </w:rPr>
              <w:t>[mm</w:t>
            </w:r>
            <w:r w:rsidRPr="008C3DA1">
              <w:rPr>
                <w:vertAlign w:val="superscript"/>
                <w:lang w:eastAsia="it-IT"/>
              </w:rPr>
              <w:t>-2</w:t>
            </w:r>
            <w:r w:rsidRPr="008C3DA1">
              <w:rPr>
                <w:lang w:eastAsia="it-IT"/>
              </w:rPr>
              <w:t>]</w:t>
            </w:r>
          </w:p>
        </w:tc>
        <w:tc>
          <w:tcPr>
            <w:tcW w:w="1787" w:type="pct"/>
            <w:tcBorders>
              <w:top w:val="single" w:sz="4" w:space="0" w:color="auto"/>
              <w:bottom w:val="single" w:sz="4" w:space="0" w:color="auto"/>
            </w:tcBorders>
            <w:noWrap/>
            <w:vAlign w:val="center"/>
          </w:tcPr>
          <w:p w14:paraId="0A3768BA" w14:textId="77777777" w:rsidR="007E0A6A" w:rsidRPr="008C3DA1" w:rsidRDefault="007E0A6A" w:rsidP="00EC58A6">
            <w:pPr>
              <w:jc w:val="left"/>
              <w:rPr>
                <w:lang w:eastAsia="it-IT"/>
              </w:rPr>
            </w:pPr>
            <w:r w:rsidRPr="008C3DA1">
              <w:rPr>
                <w:lang w:eastAsia="it-IT"/>
              </w:rPr>
              <w:t>√area</w:t>
            </w:r>
            <w:r w:rsidRPr="008C3DA1">
              <w:rPr>
                <w:vertAlign w:val="subscript"/>
                <w:lang w:eastAsia="it-IT"/>
              </w:rPr>
              <w:t>max</w:t>
            </w:r>
            <w:r w:rsidRPr="008C3DA1">
              <w:rPr>
                <w:lang w:eastAsia="it-IT"/>
              </w:rPr>
              <w:t xml:space="preserve"> [µm]</w:t>
            </w:r>
          </w:p>
          <w:p w14:paraId="0AB968D6" w14:textId="77777777" w:rsidR="007E0A6A" w:rsidRPr="008C3DA1" w:rsidRDefault="007E0A6A" w:rsidP="00EC58A6">
            <w:pPr>
              <w:jc w:val="left"/>
              <w:rPr>
                <w:lang w:eastAsia="it-IT"/>
              </w:rPr>
            </w:pPr>
            <w:r w:rsidRPr="008C3DA1">
              <w:rPr>
                <w:lang w:eastAsia="it-IT"/>
              </w:rPr>
              <w:t>95% confidence band</w:t>
            </w:r>
          </w:p>
        </w:tc>
      </w:tr>
      <w:tr w:rsidR="007E0A6A" w:rsidRPr="008C3DA1" w14:paraId="5381A33E" w14:textId="77777777" w:rsidTr="00EC58A6">
        <w:trPr>
          <w:trHeight w:val="340"/>
          <w:jc w:val="center"/>
        </w:trPr>
        <w:tc>
          <w:tcPr>
            <w:tcW w:w="1143" w:type="pct"/>
            <w:vMerge w:val="restart"/>
            <w:tcBorders>
              <w:top w:val="single" w:sz="4" w:space="0" w:color="auto"/>
            </w:tcBorders>
            <w:vAlign w:val="center"/>
          </w:tcPr>
          <w:p w14:paraId="0625012E" w14:textId="77777777" w:rsidR="007E0A6A" w:rsidRPr="008C3DA1" w:rsidRDefault="007E0A6A" w:rsidP="00EC58A6">
            <w:pPr>
              <w:jc w:val="left"/>
            </w:pPr>
            <w:r w:rsidRPr="008C3DA1">
              <w:t>GJS 700-2</w:t>
            </w:r>
          </w:p>
          <w:p w14:paraId="54AB0825" w14:textId="77777777" w:rsidR="007E0A6A" w:rsidRPr="008C3DA1" w:rsidRDefault="007E0A6A" w:rsidP="00EC58A6">
            <w:pPr>
              <w:jc w:val="left"/>
            </w:pPr>
            <w:r w:rsidRPr="008C3DA1">
              <w:t>Pearlitic</w:t>
            </w:r>
          </w:p>
        </w:tc>
        <w:tc>
          <w:tcPr>
            <w:tcW w:w="938" w:type="pct"/>
            <w:tcBorders>
              <w:top w:val="single" w:sz="4" w:space="0" w:color="auto"/>
            </w:tcBorders>
            <w:noWrap/>
            <w:vAlign w:val="center"/>
            <w:hideMark/>
          </w:tcPr>
          <w:p w14:paraId="40644364" w14:textId="77777777" w:rsidR="007E0A6A" w:rsidRPr="008C3DA1" w:rsidRDefault="007E0A6A" w:rsidP="00EC58A6">
            <w:pPr>
              <w:jc w:val="left"/>
            </w:pPr>
            <w:r w:rsidRPr="008C3DA1">
              <w:t>P-A</w:t>
            </w:r>
          </w:p>
        </w:tc>
        <w:tc>
          <w:tcPr>
            <w:tcW w:w="1132" w:type="pct"/>
            <w:tcBorders>
              <w:top w:val="single" w:sz="4" w:space="0" w:color="auto"/>
            </w:tcBorders>
            <w:vAlign w:val="center"/>
          </w:tcPr>
          <w:p w14:paraId="617A25E6" w14:textId="77777777" w:rsidR="007E0A6A" w:rsidRPr="008C3DA1" w:rsidRDefault="007E0A6A" w:rsidP="00EC58A6">
            <w:pPr>
              <w:jc w:val="left"/>
              <w:rPr>
                <w:lang w:eastAsia="it-IT"/>
              </w:rPr>
            </w:pPr>
            <w:r w:rsidRPr="008C3DA1">
              <w:rPr>
                <w:lang w:eastAsia="it-IT"/>
              </w:rPr>
              <w:t>26</w:t>
            </w:r>
          </w:p>
        </w:tc>
        <w:tc>
          <w:tcPr>
            <w:tcW w:w="1787" w:type="pct"/>
            <w:tcBorders>
              <w:top w:val="single" w:sz="4" w:space="0" w:color="auto"/>
            </w:tcBorders>
            <w:noWrap/>
            <w:vAlign w:val="center"/>
          </w:tcPr>
          <w:p w14:paraId="260CC8D7" w14:textId="77777777" w:rsidR="007E0A6A" w:rsidRPr="008C3DA1" w:rsidRDefault="007E0A6A" w:rsidP="00EC58A6">
            <w:pPr>
              <w:jc w:val="left"/>
              <w:rPr>
                <w:lang w:eastAsia="it-IT"/>
              </w:rPr>
            </w:pPr>
            <w:r w:rsidRPr="008C3DA1">
              <w:rPr>
                <w:lang w:eastAsia="it-IT"/>
              </w:rPr>
              <w:t>1959</w:t>
            </w:r>
          </w:p>
        </w:tc>
      </w:tr>
      <w:tr w:rsidR="007E0A6A" w:rsidRPr="008C3DA1" w14:paraId="1475A165" w14:textId="77777777" w:rsidTr="00EC58A6">
        <w:trPr>
          <w:trHeight w:val="340"/>
          <w:jc w:val="center"/>
        </w:trPr>
        <w:tc>
          <w:tcPr>
            <w:tcW w:w="1143" w:type="pct"/>
            <w:vMerge/>
            <w:vAlign w:val="center"/>
          </w:tcPr>
          <w:p w14:paraId="2F6051C6" w14:textId="77777777" w:rsidR="007E0A6A" w:rsidRPr="008C3DA1" w:rsidRDefault="007E0A6A" w:rsidP="00EC58A6">
            <w:pPr>
              <w:jc w:val="left"/>
            </w:pPr>
          </w:p>
        </w:tc>
        <w:tc>
          <w:tcPr>
            <w:tcW w:w="938" w:type="pct"/>
            <w:noWrap/>
            <w:vAlign w:val="center"/>
            <w:hideMark/>
          </w:tcPr>
          <w:p w14:paraId="1D2DE103" w14:textId="77777777" w:rsidR="007E0A6A" w:rsidRPr="008C3DA1" w:rsidRDefault="007E0A6A" w:rsidP="00EC58A6">
            <w:pPr>
              <w:jc w:val="left"/>
            </w:pPr>
            <w:r w:rsidRPr="008C3DA1">
              <w:t>P-B</w:t>
            </w:r>
          </w:p>
        </w:tc>
        <w:tc>
          <w:tcPr>
            <w:tcW w:w="1132" w:type="pct"/>
            <w:vAlign w:val="center"/>
          </w:tcPr>
          <w:p w14:paraId="041DFFE4" w14:textId="77777777" w:rsidR="007E0A6A" w:rsidRPr="008C3DA1" w:rsidRDefault="007E0A6A" w:rsidP="00EC58A6">
            <w:pPr>
              <w:jc w:val="left"/>
              <w:rPr>
                <w:lang w:eastAsia="it-IT"/>
              </w:rPr>
            </w:pPr>
            <w:r w:rsidRPr="008C3DA1">
              <w:rPr>
                <w:lang w:eastAsia="it-IT"/>
              </w:rPr>
              <w:t>52</w:t>
            </w:r>
          </w:p>
        </w:tc>
        <w:tc>
          <w:tcPr>
            <w:tcW w:w="1787" w:type="pct"/>
            <w:noWrap/>
            <w:vAlign w:val="center"/>
          </w:tcPr>
          <w:p w14:paraId="0DEE9277" w14:textId="77777777" w:rsidR="007E0A6A" w:rsidRPr="008C3DA1" w:rsidRDefault="007E0A6A" w:rsidP="00EC58A6">
            <w:pPr>
              <w:jc w:val="left"/>
              <w:rPr>
                <w:lang w:eastAsia="it-IT"/>
              </w:rPr>
            </w:pPr>
            <w:r w:rsidRPr="008C3DA1">
              <w:rPr>
                <w:lang w:eastAsia="it-IT"/>
              </w:rPr>
              <w:t>946</w:t>
            </w:r>
          </w:p>
        </w:tc>
      </w:tr>
      <w:tr w:rsidR="007E0A6A" w:rsidRPr="008C3DA1" w14:paraId="2E895620" w14:textId="77777777" w:rsidTr="00EC58A6">
        <w:trPr>
          <w:trHeight w:val="340"/>
          <w:jc w:val="center"/>
        </w:trPr>
        <w:tc>
          <w:tcPr>
            <w:tcW w:w="1143" w:type="pct"/>
            <w:vMerge/>
            <w:vAlign w:val="center"/>
          </w:tcPr>
          <w:p w14:paraId="7FBD6213" w14:textId="77777777" w:rsidR="007E0A6A" w:rsidRPr="008C3DA1" w:rsidRDefault="007E0A6A" w:rsidP="00EC58A6">
            <w:pPr>
              <w:jc w:val="left"/>
            </w:pPr>
          </w:p>
        </w:tc>
        <w:tc>
          <w:tcPr>
            <w:tcW w:w="938" w:type="pct"/>
            <w:noWrap/>
            <w:vAlign w:val="center"/>
            <w:hideMark/>
          </w:tcPr>
          <w:p w14:paraId="1F68708F" w14:textId="77777777" w:rsidR="007E0A6A" w:rsidRPr="008C3DA1" w:rsidRDefault="007E0A6A" w:rsidP="00EC58A6">
            <w:pPr>
              <w:jc w:val="left"/>
            </w:pPr>
            <w:r w:rsidRPr="008C3DA1">
              <w:t>P-E</w:t>
            </w:r>
          </w:p>
        </w:tc>
        <w:tc>
          <w:tcPr>
            <w:tcW w:w="1132" w:type="pct"/>
            <w:vAlign w:val="center"/>
          </w:tcPr>
          <w:p w14:paraId="04B2E8F5" w14:textId="77777777" w:rsidR="007E0A6A" w:rsidRPr="008C3DA1" w:rsidRDefault="007E0A6A" w:rsidP="00EC58A6">
            <w:pPr>
              <w:jc w:val="left"/>
              <w:rPr>
                <w:lang w:eastAsia="it-IT"/>
              </w:rPr>
            </w:pPr>
            <w:r w:rsidRPr="008C3DA1">
              <w:rPr>
                <w:lang w:eastAsia="it-IT"/>
              </w:rPr>
              <w:t>46</w:t>
            </w:r>
          </w:p>
        </w:tc>
        <w:tc>
          <w:tcPr>
            <w:tcW w:w="1787" w:type="pct"/>
            <w:noWrap/>
            <w:vAlign w:val="center"/>
          </w:tcPr>
          <w:p w14:paraId="5E9FABA9" w14:textId="77777777" w:rsidR="007E0A6A" w:rsidRPr="008C3DA1" w:rsidRDefault="007E0A6A" w:rsidP="00EC58A6">
            <w:pPr>
              <w:jc w:val="left"/>
              <w:rPr>
                <w:lang w:eastAsia="it-IT"/>
              </w:rPr>
            </w:pPr>
            <w:r w:rsidRPr="008C3DA1">
              <w:rPr>
                <w:lang w:eastAsia="it-IT"/>
              </w:rPr>
              <w:t>806</w:t>
            </w:r>
          </w:p>
        </w:tc>
      </w:tr>
      <w:tr w:rsidR="007E0A6A" w:rsidRPr="008C3DA1" w14:paraId="27F61834" w14:textId="77777777" w:rsidTr="00EC58A6">
        <w:trPr>
          <w:trHeight w:val="340"/>
          <w:jc w:val="center"/>
        </w:trPr>
        <w:tc>
          <w:tcPr>
            <w:tcW w:w="1143" w:type="pct"/>
            <w:vMerge/>
            <w:tcBorders>
              <w:bottom w:val="single" w:sz="4" w:space="0" w:color="auto"/>
            </w:tcBorders>
            <w:vAlign w:val="center"/>
          </w:tcPr>
          <w:p w14:paraId="65B9DA65" w14:textId="77777777" w:rsidR="007E0A6A" w:rsidRPr="008C3DA1" w:rsidRDefault="007E0A6A" w:rsidP="00EC58A6">
            <w:pPr>
              <w:jc w:val="left"/>
            </w:pPr>
          </w:p>
        </w:tc>
        <w:tc>
          <w:tcPr>
            <w:tcW w:w="938" w:type="pct"/>
            <w:tcBorders>
              <w:bottom w:val="single" w:sz="4" w:space="0" w:color="auto"/>
            </w:tcBorders>
            <w:noWrap/>
            <w:vAlign w:val="center"/>
            <w:hideMark/>
          </w:tcPr>
          <w:p w14:paraId="25FC4D8D" w14:textId="77777777" w:rsidR="007E0A6A" w:rsidRPr="008C3DA1" w:rsidRDefault="007E0A6A" w:rsidP="00EC58A6">
            <w:pPr>
              <w:jc w:val="left"/>
            </w:pPr>
            <w:r w:rsidRPr="008C3DA1">
              <w:t>P-C</w:t>
            </w:r>
          </w:p>
        </w:tc>
        <w:tc>
          <w:tcPr>
            <w:tcW w:w="1132" w:type="pct"/>
            <w:tcBorders>
              <w:bottom w:val="single" w:sz="4" w:space="0" w:color="auto"/>
            </w:tcBorders>
            <w:vAlign w:val="center"/>
          </w:tcPr>
          <w:p w14:paraId="5B37F389" w14:textId="77777777" w:rsidR="007E0A6A" w:rsidRPr="008C3DA1" w:rsidRDefault="007E0A6A" w:rsidP="00EC58A6">
            <w:pPr>
              <w:jc w:val="left"/>
              <w:rPr>
                <w:lang w:eastAsia="it-IT"/>
              </w:rPr>
            </w:pPr>
            <w:r w:rsidRPr="008C3DA1">
              <w:rPr>
                <w:lang w:eastAsia="it-IT"/>
              </w:rPr>
              <w:t>15</w:t>
            </w:r>
          </w:p>
        </w:tc>
        <w:tc>
          <w:tcPr>
            <w:tcW w:w="1787" w:type="pct"/>
            <w:tcBorders>
              <w:bottom w:val="single" w:sz="4" w:space="0" w:color="auto"/>
            </w:tcBorders>
            <w:noWrap/>
            <w:vAlign w:val="center"/>
          </w:tcPr>
          <w:p w14:paraId="0C86BC65" w14:textId="77777777" w:rsidR="007E0A6A" w:rsidRPr="008C3DA1" w:rsidRDefault="007E0A6A" w:rsidP="00EC58A6">
            <w:pPr>
              <w:jc w:val="left"/>
              <w:rPr>
                <w:lang w:eastAsia="it-IT"/>
              </w:rPr>
            </w:pPr>
            <w:r w:rsidRPr="008C3DA1">
              <w:rPr>
                <w:lang w:eastAsia="it-IT"/>
              </w:rPr>
              <w:t>3051</w:t>
            </w:r>
          </w:p>
        </w:tc>
      </w:tr>
      <w:tr w:rsidR="007E0A6A" w:rsidRPr="008C3DA1" w14:paraId="246D4821" w14:textId="77777777" w:rsidTr="00EC58A6">
        <w:trPr>
          <w:trHeight w:val="413"/>
          <w:jc w:val="center"/>
        </w:trPr>
        <w:tc>
          <w:tcPr>
            <w:tcW w:w="1143" w:type="pct"/>
            <w:tcBorders>
              <w:top w:val="single" w:sz="4" w:space="0" w:color="auto"/>
            </w:tcBorders>
            <w:vAlign w:val="center"/>
          </w:tcPr>
          <w:p w14:paraId="270B4E7F" w14:textId="77777777" w:rsidR="007E0A6A" w:rsidRPr="008C3DA1" w:rsidRDefault="007E0A6A" w:rsidP="00EC58A6">
            <w:pPr>
              <w:jc w:val="left"/>
            </w:pPr>
            <w:r w:rsidRPr="008C3DA1">
              <w:t>GJS 400-18 LT Ferritic</w:t>
            </w:r>
          </w:p>
        </w:tc>
        <w:tc>
          <w:tcPr>
            <w:tcW w:w="938" w:type="pct"/>
            <w:tcBorders>
              <w:top w:val="single" w:sz="4" w:space="0" w:color="auto"/>
            </w:tcBorders>
            <w:noWrap/>
            <w:vAlign w:val="center"/>
            <w:hideMark/>
          </w:tcPr>
          <w:p w14:paraId="77CF1C2D" w14:textId="77777777" w:rsidR="007E0A6A" w:rsidRPr="008C3DA1" w:rsidRDefault="007E0A6A" w:rsidP="00EC58A6">
            <w:pPr>
              <w:jc w:val="left"/>
            </w:pPr>
            <w:r w:rsidRPr="008C3DA1">
              <w:t>F-F</w:t>
            </w:r>
          </w:p>
        </w:tc>
        <w:tc>
          <w:tcPr>
            <w:tcW w:w="1132" w:type="pct"/>
            <w:tcBorders>
              <w:top w:val="single" w:sz="4" w:space="0" w:color="auto"/>
            </w:tcBorders>
            <w:vAlign w:val="center"/>
          </w:tcPr>
          <w:p w14:paraId="5F78D378" w14:textId="77777777" w:rsidR="007E0A6A" w:rsidRPr="008C3DA1" w:rsidRDefault="007E0A6A" w:rsidP="00EC58A6">
            <w:pPr>
              <w:jc w:val="left"/>
              <w:rPr>
                <w:lang w:eastAsia="it-IT"/>
              </w:rPr>
            </w:pPr>
            <w:r w:rsidRPr="008C3DA1">
              <w:rPr>
                <w:lang w:eastAsia="it-IT"/>
              </w:rPr>
              <w:t>31</w:t>
            </w:r>
          </w:p>
        </w:tc>
        <w:tc>
          <w:tcPr>
            <w:tcW w:w="1787" w:type="pct"/>
            <w:tcBorders>
              <w:top w:val="single" w:sz="4" w:space="0" w:color="auto"/>
            </w:tcBorders>
            <w:vAlign w:val="center"/>
          </w:tcPr>
          <w:p w14:paraId="39559CCD" w14:textId="77777777" w:rsidR="007E0A6A" w:rsidRPr="008C3DA1" w:rsidRDefault="007E0A6A" w:rsidP="00EC58A6">
            <w:pPr>
              <w:jc w:val="left"/>
              <w:rPr>
                <w:lang w:eastAsia="it-IT"/>
              </w:rPr>
            </w:pPr>
            <w:r w:rsidRPr="008C3DA1">
              <w:rPr>
                <w:lang w:eastAsia="it-IT"/>
              </w:rPr>
              <w:t>1243</w:t>
            </w:r>
          </w:p>
        </w:tc>
      </w:tr>
      <w:tr w:rsidR="007E0A6A" w:rsidRPr="008C3DA1" w14:paraId="184D724B" w14:textId="77777777" w:rsidTr="00EC58A6">
        <w:trPr>
          <w:trHeight w:val="340"/>
          <w:jc w:val="center"/>
        </w:trPr>
        <w:tc>
          <w:tcPr>
            <w:tcW w:w="1143" w:type="pct"/>
            <w:vMerge w:val="restart"/>
            <w:tcBorders>
              <w:top w:val="single" w:sz="4" w:space="0" w:color="auto"/>
            </w:tcBorders>
            <w:vAlign w:val="center"/>
          </w:tcPr>
          <w:p w14:paraId="0F74E3CC" w14:textId="77777777" w:rsidR="007E0A6A" w:rsidRPr="008C3DA1" w:rsidRDefault="007E0A6A" w:rsidP="00EC58A6">
            <w:pPr>
              <w:jc w:val="left"/>
            </w:pPr>
            <w:r w:rsidRPr="008C3DA1">
              <w:t>GJS 400-18</w:t>
            </w:r>
          </w:p>
          <w:p w14:paraId="1253B95E" w14:textId="77777777" w:rsidR="007E0A6A" w:rsidRPr="008C3DA1" w:rsidRDefault="007E0A6A" w:rsidP="00EC58A6">
            <w:pPr>
              <w:jc w:val="left"/>
            </w:pPr>
            <w:r w:rsidRPr="008C3DA1">
              <w:t>Ferritic</w:t>
            </w:r>
          </w:p>
        </w:tc>
        <w:tc>
          <w:tcPr>
            <w:tcW w:w="938" w:type="pct"/>
            <w:tcBorders>
              <w:top w:val="single" w:sz="4" w:space="0" w:color="auto"/>
            </w:tcBorders>
            <w:noWrap/>
            <w:vAlign w:val="center"/>
          </w:tcPr>
          <w:p w14:paraId="30FAFDBA" w14:textId="77777777" w:rsidR="007E0A6A" w:rsidRPr="008C3DA1" w:rsidRDefault="007E0A6A" w:rsidP="00EC58A6">
            <w:pPr>
              <w:jc w:val="left"/>
            </w:pPr>
            <w:r w:rsidRPr="008C3DA1">
              <w:t>F-Chunky</w:t>
            </w:r>
          </w:p>
        </w:tc>
        <w:tc>
          <w:tcPr>
            <w:tcW w:w="1132" w:type="pct"/>
            <w:tcBorders>
              <w:top w:val="single" w:sz="4" w:space="0" w:color="auto"/>
            </w:tcBorders>
            <w:vAlign w:val="center"/>
          </w:tcPr>
          <w:p w14:paraId="27E4935A" w14:textId="77777777" w:rsidR="007E0A6A" w:rsidRPr="008C3DA1" w:rsidRDefault="007E0A6A" w:rsidP="00EC58A6">
            <w:pPr>
              <w:jc w:val="left"/>
              <w:rPr>
                <w:lang w:eastAsia="it-IT"/>
              </w:rPr>
            </w:pPr>
          </w:p>
        </w:tc>
        <w:tc>
          <w:tcPr>
            <w:tcW w:w="1787" w:type="pct"/>
            <w:tcBorders>
              <w:top w:val="single" w:sz="4" w:space="0" w:color="auto"/>
            </w:tcBorders>
            <w:noWrap/>
            <w:vAlign w:val="center"/>
          </w:tcPr>
          <w:p w14:paraId="06F5A1D1" w14:textId="77777777" w:rsidR="007E0A6A" w:rsidRPr="008C3DA1" w:rsidRDefault="007E0A6A" w:rsidP="00EC58A6">
            <w:pPr>
              <w:jc w:val="left"/>
              <w:rPr>
                <w:lang w:eastAsia="it-IT"/>
              </w:rPr>
            </w:pPr>
            <w:r w:rsidRPr="008C3DA1">
              <w:rPr>
                <w:lang w:eastAsia="it-IT"/>
              </w:rPr>
              <w:t>1350</w:t>
            </w:r>
          </w:p>
        </w:tc>
      </w:tr>
      <w:tr w:rsidR="007E0A6A" w:rsidRPr="008C3DA1" w14:paraId="208DF542" w14:textId="77777777" w:rsidTr="00EC58A6">
        <w:trPr>
          <w:trHeight w:val="340"/>
          <w:jc w:val="center"/>
        </w:trPr>
        <w:tc>
          <w:tcPr>
            <w:tcW w:w="1143" w:type="pct"/>
            <w:vMerge/>
            <w:tcBorders>
              <w:bottom w:val="single" w:sz="4" w:space="0" w:color="auto"/>
            </w:tcBorders>
            <w:vAlign w:val="center"/>
          </w:tcPr>
          <w:p w14:paraId="6E2676E4" w14:textId="77777777" w:rsidR="007E0A6A" w:rsidRPr="008C3DA1" w:rsidRDefault="007E0A6A" w:rsidP="00EC58A6">
            <w:pPr>
              <w:jc w:val="left"/>
            </w:pPr>
          </w:p>
        </w:tc>
        <w:tc>
          <w:tcPr>
            <w:tcW w:w="938" w:type="pct"/>
            <w:tcBorders>
              <w:bottom w:val="single" w:sz="4" w:space="0" w:color="auto"/>
            </w:tcBorders>
            <w:noWrap/>
            <w:vAlign w:val="center"/>
          </w:tcPr>
          <w:p w14:paraId="54AC0C40" w14:textId="77777777" w:rsidR="007E0A6A" w:rsidRPr="008C3DA1" w:rsidRDefault="007E0A6A" w:rsidP="00EC58A6">
            <w:pPr>
              <w:jc w:val="left"/>
            </w:pPr>
            <w:r w:rsidRPr="008C3DA1">
              <w:t>F-Good</w:t>
            </w:r>
          </w:p>
        </w:tc>
        <w:tc>
          <w:tcPr>
            <w:tcW w:w="1132" w:type="pct"/>
            <w:tcBorders>
              <w:bottom w:val="single" w:sz="4" w:space="0" w:color="auto"/>
            </w:tcBorders>
            <w:vAlign w:val="center"/>
          </w:tcPr>
          <w:p w14:paraId="675EE42A" w14:textId="77777777" w:rsidR="007E0A6A" w:rsidRPr="008C3DA1" w:rsidRDefault="007E0A6A" w:rsidP="00EC58A6">
            <w:pPr>
              <w:jc w:val="left"/>
              <w:rPr>
                <w:lang w:eastAsia="it-IT"/>
              </w:rPr>
            </w:pPr>
            <w:r w:rsidRPr="008C3DA1">
              <w:rPr>
                <w:lang w:eastAsia="it-IT"/>
              </w:rPr>
              <w:t>31</w:t>
            </w:r>
          </w:p>
        </w:tc>
        <w:tc>
          <w:tcPr>
            <w:tcW w:w="1787" w:type="pct"/>
            <w:tcBorders>
              <w:bottom w:val="single" w:sz="4" w:space="0" w:color="auto"/>
            </w:tcBorders>
            <w:noWrap/>
            <w:vAlign w:val="center"/>
          </w:tcPr>
          <w:p w14:paraId="3E641532" w14:textId="77777777" w:rsidR="007E0A6A" w:rsidRPr="008C3DA1" w:rsidRDefault="007E0A6A" w:rsidP="00EC58A6">
            <w:pPr>
              <w:jc w:val="left"/>
              <w:rPr>
                <w:lang w:eastAsia="it-IT"/>
              </w:rPr>
            </w:pPr>
            <w:r w:rsidRPr="008C3DA1">
              <w:rPr>
                <w:lang w:eastAsia="it-IT"/>
              </w:rPr>
              <w:t>1350</w:t>
            </w:r>
          </w:p>
        </w:tc>
      </w:tr>
      <w:tr w:rsidR="007E0A6A" w:rsidRPr="008C3DA1" w14:paraId="51C5628F" w14:textId="77777777" w:rsidTr="00EC58A6">
        <w:trPr>
          <w:trHeight w:val="340"/>
          <w:jc w:val="center"/>
        </w:trPr>
        <w:tc>
          <w:tcPr>
            <w:tcW w:w="1143" w:type="pct"/>
            <w:vMerge w:val="restart"/>
            <w:vAlign w:val="center"/>
          </w:tcPr>
          <w:p w14:paraId="0106B381" w14:textId="77777777" w:rsidR="007E0A6A" w:rsidRPr="008C3DA1" w:rsidRDefault="007E0A6A" w:rsidP="00EC58A6">
            <w:pPr>
              <w:jc w:val="left"/>
            </w:pPr>
            <w:r w:rsidRPr="008C3DA1">
              <w:t>SSF DI</w:t>
            </w:r>
          </w:p>
          <w:p w14:paraId="79211D1F" w14:textId="77777777" w:rsidR="007E0A6A" w:rsidRPr="008C3DA1" w:rsidRDefault="007E0A6A" w:rsidP="00EC58A6">
            <w:pPr>
              <w:jc w:val="left"/>
            </w:pPr>
          </w:p>
          <w:p w14:paraId="0667367D" w14:textId="77777777" w:rsidR="007E0A6A" w:rsidRPr="008C3DA1" w:rsidRDefault="007E0A6A" w:rsidP="00EC58A6">
            <w:pPr>
              <w:jc w:val="left"/>
            </w:pPr>
            <w:r w:rsidRPr="008C3DA1">
              <w:t>Solution strengthened ferritic</w:t>
            </w:r>
          </w:p>
        </w:tc>
        <w:tc>
          <w:tcPr>
            <w:tcW w:w="938" w:type="pct"/>
            <w:noWrap/>
            <w:vAlign w:val="center"/>
            <w:hideMark/>
          </w:tcPr>
          <w:p w14:paraId="40A1FA9B" w14:textId="77777777" w:rsidR="007E0A6A" w:rsidRPr="008C3DA1" w:rsidRDefault="007E0A6A" w:rsidP="00EC58A6">
            <w:pPr>
              <w:jc w:val="left"/>
            </w:pPr>
            <w:r w:rsidRPr="008C3DA1">
              <w:t>S-D</w:t>
            </w:r>
          </w:p>
        </w:tc>
        <w:tc>
          <w:tcPr>
            <w:tcW w:w="1132" w:type="pct"/>
            <w:vAlign w:val="center"/>
          </w:tcPr>
          <w:p w14:paraId="2117D1B2" w14:textId="77777777" w:rsidR="007E0A6A" w:rsidRPr="008C3DA1" w:rsidRDefault="007E0A6A" w:rsidP="00EC58A6">
            <w:pPr>
              <w:jc w:val="left"/>
              <w:rPr>
                <w:lang w:eastAsia="it-IT"/>
              </w:rPr>
            </w:pPr>
            <w:r w:rsidRPr="008C3DA1">
              <w:rPr>
                <w:lang w:eastAsia="it-IT"/>
              </w:rPr>
              <w:t>38</w:t>
            </w:r>
          </w:p>
        </w:tc>
        <w:tc>
          <w:tcPr>
            <w:tcW w:w="1787" w:type="pct"/>
            <w:noWrap/>
            <w:vAlign w:val="center"/>
          </w:tcPr>
          <w:p w14:paraId="29D454C9" w14:textId="77777777" w:rsidR="007E0A6A" w:rsidRPr="008C3DA1" w:rsidRDefault="007E0A6A" w:rsidP="00EC58A6">
            <w:pPr>
              <w:jc w:val="left"/>
              <w:rPr>
                <w:lang w:eastAsia="it-IT"/>
              </w:rPr>
            </w:pPr>
            <w:r w:rsidRPr="008C3DA1">
              <w:rPr>
                <w:lang w:eastAsia="it-IT"/>
              </w:rPr>
              <w:t>1188</w:t>
            </w:r>
          </w:p>
        </w:tc>
      </w:tr>
      <w:tr w:rsidR="007E0A6A" w:rsidRPr="008C3DA1" w14:paraId="0E346085" w14:textId="77777777" w:rsidTr="00EC58A6">
        <w:trPr>
          <w:trHeight w:val="340"/>
          <w:jc w:val="center"/>
        </w:trPr>
        <w:tc>
          <w:tcPr>
            <w:tcW w:w="1143" w:type="pct"/>
            <w:vMerge/>
            <w:vAlign w:val="center"/>
          </w:tcPr>
          <w:p w14:paraId="1C62E2FD" w14:textId="77777777" w:rsidR="007E0A6A" w:rsidRPr="008C3DA1" w:rsidRDefault="007E0A6A" w:rsidP="00EC58A6">
            <w:pPr>
              <w:jc w:val="left"/>
            </w:pPr>
          </w:p>
        </w:tc>
        <w:tc>
          <w:tcPr>
            <w:tcW w:w="938" w:type="pct"/>
            <w:noWrap/>
            <w:vAlign w:val="center"/>
            <w:hideMark/>
          </w:tcPr>
          <w:p w14:paraId="18AAD1FD" w14:textId="77777777" w:rsidR="007E0A6A" w:rsidRPr="008C3DA1" w:rsidRDefault="007E0A6A" w:rsidP="00EC58A6">
            <w:pPr>
              <w:jc w:val="left"/>
            </w:pPr>
            <w:r w:rsidRPr="008C3DA1">
              <w:t>S-G</w:t>
            </w:r>
          </w:p>
        </w:tc>
        <w:tc>
          <w:tcPr>
            <w:tcW w:w="1132" w:type="pct"/>
            <w:vAlign w:val="center"/>
          </w:tcPr>
          <w:p w14:paraId="6C4694B9" w14:textId="77777777" w:rsidR="007E0A6A" w:rsidRPr="008C3DA1" w:rsidRDefault="007E0A6A" w:rsidP="00EC58A6">
            <w:pPr>
              <w:jc w:val="left"/>
              <w:rPr>
                <w:lang w:eastAsia="it-IT"/>
              </w:rPr>
            </w:pPr>
            <w:r w:rsidRPr="008C3DA1">
              <w:rPr>
                <w:lang w:eastAsia="it-IT"/>
              </w:rPr>
              <w:t>48</w:t>
            </w:r>
          </w:p>
        </w:tc>
        <w:tc>
          <w:tcPr>
            <w:tcW w:w="1787" w:type="pct"/>
            <w:noWrap/>
            <w:vAlign w:val="center"/>
          </w:tcPr>
          <w:p w14:paraId="6AC477CA" w14:textId="77777777" w:rsidR="007E0A6A" w:rsidRPr="008C3DA1" w:rsidRDefault="007E0A6A" w:rsidP="00EC58A6">
            <w:pPr>
              <w:jc w:val="left"/>
              <w:rPr>
                <w:lang w:eastAsia="it-IT"/>
              </w:rPr>
            </w:pPr>
            <w:r w:rsidRPr="008C3DA1">
              <w:rPr>
                <w:lang w:eastAsia="it-IT"/>
              </w:rPr>
              <w:t>1082</w:t>
            </w:r>
          </w:p>
        </w:tc>
      </w:tr>
      <w:tr w:rsidR="007E0A6A" w:rsidRPr="008C3DA1" w14:paraId="0A02234A" w14:textId="77777777" w:rsidTr="00EC58A6">
        <w:trPr>
          <w:trHeight w:val="340"/>
          <w:jc w:val="center"/>
        </w:trPr>
        <w:tc>
          <w:tcPr>
            <w:tcW w:w="1143" w:type="pct"/>
            <w:vMerge/>
            <w:vAlign w:val="center"/>
          </w:tcPr>
          <w:p w14:paraId="0A678398" w14:textId="77777777" w:rsidR="007E0A6A" w:rsidRPr="008C3DA1" w:rsidRDefault="007E0A6A" w:rsidP="00EC58A6">
            <w:pPr>
              <w:jc w:val="left"/>
            </w:pPr>
          </w:p>
        </w:tc>
        <w:tc>
          <w:tcPr>
            <w:tcW w:w="938" w:type="pct"/>
            <w:noWrap/>
            <w:vAlign w:val="center"/>
            <w:hideMark/>
          </w:tcPr>
          <w:p w14:paraId="40301750" w14:textId="77777777" w:rsidR="007E0A6A" w:rsidRPr="008C3DA1" w:rsidRDefault="007E0A6A" w:rsidP="00EC58A6">
            <w:pPr>
              <w:jc w:val="left"/>
            </w:pPr>
            <w:r w:rsidRPr="008C3DA1">
              <w:t>S-H</w:t>
            </w:r>
          </w:p>
        </w:tc>
        <w:tc>
          <w:tcPr>
            <w:tcW w:w="1132" w:type="pct"/>
            <w:vAlign w:val="center"/>
          </w:tcPr>
          <w:p w14:paraId="0FFB41A4" w14:textId="77777777" w:rsidR="007E0A6A" w:rsidRPr="008C3DA1" w:rsidRDefault="007E0A6A" w:rsidP="00EC58A6">
            <w:pPr>
              <w:jc w:val="left"/>
              <w:rPr>
                <w:lang w:eastAsia="it-IT"/>
              </w:rPr>
            </w:pPr>
            <w:r w:rsidRPr="008C3DA1">
              <w:rPr>
                <w:lang w:eastAsia="it-IT"/>
              </w:rPr>
              <w:t>40</w:t>
            </w:r>
          </w:p>
        </w:tc>
        <w:tc>
          <w:tcPr>
            <w:tcW w:w="1787" w:type="pct"/>
            <w:noWrap/>
            <w:vAlign w:val="center"/>
          </w:tcPr>
          <w:p w14:paraId="3511E16F" w14:textId="77777777" w:rsidR="007E0A6A" w:rsidRPr="008C3DA1" w:rsidRDefault="007E0A6A" w:rsidP="00EC58A6">
            <w:pPr>
              <w:jc w:val="left"/>
              <w:rPr>
                <w:lang w:eastAsia="it-IT"/>
              </w:rPr>
            </w:pPr>
            <w:r w:rsidRPr="008C3DA1">
              <w:rPr>
                <w:lang w:eastAsia="it-IT"/>
              </w:rPr>
              <w:t>1212</w:t>
            </w:r>
          </w:p>
        </w:tc>
      </w:tr>
      <w:tr w:rsidR="007E0A6A" w:rsidRPr="008C3DA1" w14:paraId="334D6835" w14:textId="77777777" w:rsidTr="00EC58A6">
        <w:trPr>
          <w:trHeight w:val="340"/>
          <w:jc w:val="center"/>
        </w:trPr>
        <w:tc>
          <w:tcPr>
            <w:tcW w:w="1143" w:type="pct"/>
            <w:vMerge/>
            <w:vAlign w:val="center"/>
          </w:tcPr>
          <w:p w14:paraId="0F1077B2" w14:textId="77777777" w:rsidR="007E0A6A" w:rsidRPr="008C3DA1" w:rsidRDefault="007E0A6A" w:rsidP="00EC58A6">
            <w:pPr>
              <w:jc w:val="left"/>
            </w:pPr>
          </w:p>
        </w:tc>
        <w:tc>
          <w:tcPr>
            <w:tcW w:w="938" w:type="pct"/>
            <w:noWrap/>
            <w:vAlign w:val="center"/>
          </w:tcPr>
          <w:p w14:paraId="05CCA8C8" w14:textId="77777777" w:rsidR="007E0A6A" w:rsidRPr="008C3DA1" w:rsidRDefault="007E0A6A" w:rsidP="00EC58A6">
            <w:pPr>
              <w:jc w:val="left"/>
            </w:pPr>
            <w:r w:rsidRPr="008C3DA1">
              <w:t>S-I</w:t>
            </w:r>
          </w:p>
        </w:tc>
        <w:tc>
          <w:tcPr>
            <w:tcW w:w="1132" w:type="pct"/>
            <w:vAlign w:val="center"/>
          </w:tcPr>
          <w:p w14:paraId="1773AE37" w14:textId="77777777" w:rsidR="007E0A6A" w:rsidRPr="008C3DA1" w:rsidRDefault="007E0A6A" w:rsidP="00EC58A6">
            <w:pPr>
              <w:jc w:val="left"/>
              <w:rPr>
                <w:lang w:eastAsia="it-IT"/>
              </w:rPr>
            </w:pPr>
            <w:r w:rsidRPr="008C3DA1">
              <w:rPr>
                <w:lang w:eastAsia="it-IT"/>
              </w:rPr>
              <w:t>40</w:t>
            </w:r>
          </w:p>
        </w:tc>
        <w:tc>
          <w:tcPr>
            <w:tcW w:w="1787" w:type="pct"/>
            <w:noWrap/>
            <w:vAlign w:val="center"/>
          </w:tcPr>
          <w:p w14:paraId="4BEF383D" w14:textId="77777777" w:rsidR="007E0A6A" w:rsidRPr="008C3DA1" w:rsidRDefault="007E0A6A" w:rsidP="00EC58A6">
            <w:pPr>
              <w:jc w:val="left"/>
              <w:rPr>
                <w:lang w:eastAsia="it-IT"/>
              </w:rPr>
            </w:pPr>
            <w:r w:rsidRPr="008C3DA1">
              <w:rPr>
                <w:lang w:eastAsia="it-IT"/>
              </w:rPr>
              <w:t>1150</w:t>
            </w:r>
          </w:p>
        </w:tc>
      </w:tr>
      <w:tr w:rsidR="007E0A6A" w:rsidRPr="008C3DA1" w14:paraId="542E1545" w14:textId="77777777" w:rsidTr="00EC58A6">
        <w:trPr>
          <w:trHeight w:val="340"/>
          <w:jc w:val="center"/>
        </w:trPr>
        <w:tc>
          <w:tcPr>
            <w:tcW w:w="1143" w:type="pct"/>
            <w:vMerge/>
            <w:vAlign w:val="center"/>
          </w:tcPr>
          <w:p w14:paraId="3BA3903F" w14:textId="77777777" w:rsidR="007E0A6A" w:rsidRPr="008C3DA1" w:rsidRDefault="007E0A6A" w:rsidP="00EC58A6">
            <w:pPr>
              <w:jc w:val="left"/>
            </w:pPr>
          </w:p>
        </w:tc>
        <w:tc>
          <w:tcPr>
            <w:tcW w:w="938" w:type="pct"/>
            <w:noWrap/>
            <w:vAlign w:val="center"/>
            <w:hideMark/>
          </w:tcPr>
          <w:p w14:paraId="0CE1964F" w14:textId="77777777" w:rsidR="007E0A6A" w:rsidRPr="008C3DA1" w:rsidRDefault="007E0A6A" w:rsidP="00EC58A6">
            <w:pPr>
              <w:jc w:val="left"/>
            </w:pPr>
            <w:r w:rsidRPr="008C3DA1">
              <w:t>S-Y III</w:t>
            </w:r>
          </w:p>
        </w:tc>
        <w:tc>
          <w:tcPr>
            <w:tcW w:w="1132" w:type="pct"/>
            <w:vAlign w:val="center"/>
          </w:tcPr>
          <w:p w14:paraId="45500ADF" w14:textId="77777777" w:rsidR="007E0A6A" w:rsidRPr="008C3DA1" w:rsidRDefault="007E0A6A" w:rsidP="00EC58A6">
            <w:pPr>
              <w:jc w:val="left"/>
              <w:rPr>
                <w:lang w:eastAsia="it-IT"/>
              </w:rPr>
            </w:pPr>
            <w:r w:rsidRPr="008C3DA1">
              <w:rPr>
                <w:lang w:eastAsia="it-IT"/>
              </w:rPr>
              <w:t>105</w:t>
            </w:r>
          </w:p>
        </w:tc>
        <w:tc>
          <w:tcPr>
            <w:tcW w:w="1787" w:type="pct"/>
            <w:noWrap/>
            <w:vAlign w:val="center"/>
          </w:tcPr>
          <w:p w14:paraId="2ABDF35E" w14:textId="77777777" w:rsidR="007E0A6A" w:rsidRPr="008C3DA1" w:rsidRDefault="007E0A6A" w:rsidP="00EC58A6">
            <w:pPr>
              <w:jc w:val="left"/>
              <w:rPr>
                <w:lang w:eastAsia="it-IT"/>
              </w:rPr>
            </w:pPr>
            <w:r w:rsidRPr="008C3DA1">
              <w:rPr>
                <w:lang w:eastAsia="it-IT"/>
              </w:rPr>
              <w:t>300</w:t>
            </w:r>
          </w:p>
        </w:tc>
      </w:tr>
      <w:tr w:rsidR="007E0A6A" w:rsidRPr="008C3DA1" w14:paraId="15BB0D68" w14:textId="77777777" w:rsidTr="00EC58A6">
        <w:trPr>
          <w:trHeight w:val="340"/>
          <w:jc w:val="center"/>
        </w:trPr>
        <w:tc>
          <w:tcPr>
            <w:tcW w:w="1143" w:type="pct"/>
            <w:vMerge/>
            <w:tcBorders>
              <w:bottom w:val="single" w:sz="4" w:space="0" w:color="auto"/>
            </w:tcBorders>
            <w:vAlign w:val="center"/>
          </w:tcPr>
          <w:p w14:paraId="06F2D3C8" w14:textId="77777777" w:rsidR="007E0A6A" w:rsidRPr="008C3DA1" w:rsidRDefault="007E0A6A" w:rsidP="00EC58A6">
            <w:pPr>
              <w:jc w:val="left"/>
            </w:pPr>
          </w:p>
        </w:tc>
        <w:tc>
          <w:tcPr>
            <w:tcW w:w="938" w:type="pct"/>
            <w:tcBorders>
              <w:bottom w:val="single" w:sz="4" w:space="0" w:color="auto"/>
            </w:tcBorders>
            <w:noWrap/>
            <w:vAlign w:val="center"/>
            <w:hideMark/>
          </w:tcPr>
          <w:p w14:paraId="2CB35FB9" w14:textId="77777777" w:rsidR="007E0A6A" w:rsidRPr="008C3DA1" w:rsidRDefault="007E0A6A" w:rsidP="00EC58A6">
            <w:pPr>
              <w:jc w:val="left"/>
            </w:pPr>
            <w:r w:rsidRPr="008C3DA1">
              <w:t>S-Y IV</w:t>
            </w:r>
          </w:p>
        </w:tc>
        <w:tc>
          <w:tcPr>
            <w:tcW w:w="1132" w:type="pct"/>
            <w:tcBorders>
              <w:bottom w:val="single" w:sz="4" w:space="0" w:color="auto"/>
            </w:tcBorders>
            <w:vAlign w:val="center"/>
          </w:tcPr>
          <w:p w14:paraId="786BFB4B" w14:textId="77777777" w:rsidR="007E0A6A" w:rsidRPr="008C3DA1" w:rsidRDefault="007E0A6A" w:rsidP="00EC58A6">
            <w:pPr>
              <w:jc w:val="left"/>
              <w:rPr>
                <w:lang w:eastAsia="it-IT"/>
              </w:rPr>
            </w:pPr>
            <w:r w:rsidRPr="008C3DA1">
              <w:rPr>
                <w:lang w:eastAsia="it-IT"/>
              </w:rPr>
              <w:t>85</w:t>
            </w:r>
          </w:p>
        </w:tc>
        <w:tc>
          <w:tcPr>
            <w:tcW w:w="1787" w:type="pct"/>
            <w:tcBorders>
              <w:bottom w:val="single" w:sz="4" w:space="0" w:color="auto"/>
            </w:tcBorders>
            <w:noWrap/>
            <w:vAlign w:val="center"/>
          </w:tcPr>
          <w:p w14:paraId="61946A33" w14:textId="77777777" w:rsidR="007E0A6A" w:rsidRPr="008C3DA1" w:rsidRDefault="007E0A6A" w:rsidP="00EC58A6">
            <w:pPr>
              <w:jc w:val="left"/>
              <w:rPr>
                <w:lang w:eastAsia="it-IT"/>
              </w:rPr>
            </w:pPr>
            <w:r w:rsidRPr="008C3DA1">
              <w:rPr>
                <w:lang w:eastAsia="it-IT"/>
              </w:rPr>
              <w:t>430</w:t>
            </w:r>
          </w:p>
        </w:tc>
      </w:tr>
    </w:tbl>
    <w:p w14:paraId="43FE1151" w14:textId="77777777" w:rsidR="00F43D52" w:rsidRPr="008C3DA1" w:rsidRDefault="00F43D52" w:rsidP="00D10C2F"/>
    <w:p w14:paraId="04EB35A8" w14:textId="77777777" w:rsidR="00F43D52" w:rsidRPr="008C3DA1" w:rsidRDefault="000C6169" w:rsidP="006F0931">
      <w:pPr>
        <w:jc w:val="center"/>
      </w:pPr>
      <w:r w:rsidRPr="008C3DA1">
        <w:rPr>
          <w:noProof/>
          <w:lang w:val="it-IT" w:eastAsia="it-IT"/>
        </w:rPr>
        <w:lastRenderedPageBreak/>
        <w:drawing>
          <wp:inline distT="0" distB="0" distL="0" distR="0" wp14:anchorId="4F71797C" wp14:editId="4C93E825">
            <wp:extent cx="4320000" cy="2880000"/>
            <wp:effectExtent l="0" t="0" r="4445"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7630B8" w14:textId="7AE3D865" w:rsidR="00FB1175" w:rsidRPr="008C3DA1" w:rsidRDefault="00FB1175" w:rsidP="00D10C2F">
      <w:r w:rsidRPr="008C3DA1">
        <w:t xml:space="preserve">Figure </w:t>
      </w:r>
      <w:r w:rsidR="00401B09">
        <w:rPr>
          <w:color w:val="FF0000"/>
        </w:rPr>
        <w:t>6</w:t>
      </w:r>
      <w:r w:rsidRPr="008C3DA1">
        <w:t xml:space="preserve">. </w:t>
      </w:r>
      <w:r w:rsidR="001F27F5" w:rsidRPr="008C3DA1">
        <w:t>Correlation of graphite nodule count and maximum initiating defect dimensions.</w:t>
      </w:r>
    </w:p>
    <w:p w14:paraId="79327C1A" w14:textId="77777777" w:rsidR="00455E50" w:rsidRPr="008C3DA1" w:rsidRDefault="00455E50" w:rsidP="00D10C2F"/>
    <w:p w14:paraId="2737CFA6" w14:textId="44551458" w:rsidR="00A93841" w:rsidRPr="008C3DA1" w:rsidRDefault="00BD1414" w:rsidP="00D10C2F">
      <w:r w:rsidRPr="008C3DA1">
        <w:t>As shown in</w:t>
      </w:r>
      <w:r w:rsidR="003C4440" w:rsidRPr="008C3DA1">
        <w:t xml:space="preserve"> Figure </w:t>
      </w:r>
      <w:r w:rsidR="0038026F">
        <w:rPr>
          <w:color w:val="FF0000"/>
        </w:rPr>
        <w:t>7</w:t>
      </w:r>
      <w:r w:rsidR="003C4440" w:rsidRPr="008C3DA1">
        <w:t>, i</w:t>
      </w:r>
      <w:r w:rsidR="00A93841" w:rsidRPr="008C3DA1">
        <w:t>t is important to note that,</w:t>
      </w:r>
      <w:r w:rsidR="004B1A4E" w:rsidRPr="008C3DA1">
        <w:t xml:space="preserve"> </w:t>
      </w:r>
      <w:r w:rsidR="00A93841" w:rsidRPr="008C3DA1">
        <w:t xml:space="preserve">also in the case of heavy section castings with large </w:t>
      </w:r>
      <w:r w:rsidR="0081158B" w:rsidRPr="008C3DA1">
        <w:t xml:space="preserve">solidification </w:t>
      </w:r>
      <w:r w:rsidR="00A93841" w:rsidRPr="008C3DA1">
        <w:t xml:space="preserve">defects, the </w:t>
      </w:r>
      <w:r w:rsidR="00CD740F" w:rsidRPr="008C3DA1">
        <w:t xml:space="preserve">relationship between the </w:t>
      </w:r>
      <w:r w:rsidR="00515D98" w:rsidRPr="008C3DA1">
        <w:t xml:space="preserve">experimental </w:t>
      </w:r>
      <w:r w:rsidR="00A93841" w:rsidRPr="008C3DA1">
        <w:t xml:space="preserve">fatigue resistance </w:t>
      </w:r>
      <w:r w:rsidR="00F706BA" w:rsidRPr="008C3DA1">
        <w:t xml:space="preserve">(stress amplitude </w:t>
      </w:r>
      <w:r w:rsidR="00A93841" w:rsidRPr="008C3DA1">
        <w:t>σ</w:t>
      </w:r>
      <w:r w:rsidR="00A93841" w:rsidRPr="008C3DA1">
        <w:rPr>
          <w:vertAlign w:val="subscript"/>
        </w:rPr>
        <w:t>a</w:t>
      </w:r>
      <w:r w:rsidR="00A93841" w:rsidRPr="008C3DA1">
        <w:t xml:space="preserve"> </w:t>
      </w:r>
      <w:r w:rsidR="005D024B" w:rsidRPr="008C3DA1">
        <w:t xml:space="preserve">at </w:t>
      </w:r>
      <w:r w:rsidR="005D024B" w:rsidRPr="008C3DA1">
        <w:rPr>
          <w:rFonts w:eastAsia="Times New Roman" w:cs="Times New Roman"/>
          <w:lang w:eastAsia="it-IT"/>
        </w:rPr>
        <w:t>2</w:t>
      </w:r>
      <w:r w:rsidR="005D024B" w:rsidRPr="008C3DA1">
        <w:rPr>
          <w:rFonts w:ascii="Calibri" w:eastAsia="Times New Roman" w:hAnsi="Calibri" w:cs="Times New Roman"/>
          <w:lang w:eastAsia="it-IT"/>
        </w:rPr>
        <w:t>·</w:t>
      </w:r>
      <w:r w:rsidR="005D024B" w:rsidRPr="008C3DA1">
        <w:rPr>
          <w:rFonts w:eastAsia="Times New Roman" w:cs="Times New Roman"/>
          <w:lang w:eastAsia="it-IT"/>
        </w:rPr>
        <w:t>10</w:t>
      </w:r>
      <w:r w:rsidR="005D024B" w:rsidRPr="008C3DA1">
        <w:rPr>
          <w:rFonts w:eastAsia="Times New Roman" w:cs="Times New Roman"/>
          <w:vertAlign w:val="superscript"/>
          <w:lang w:eastAsia="it-IT"/>
        </w:rPr>
        <w:t>6</w:t>
      </w:r>
      <w:r w:rsidR="005D024B" w:rsidRPr="008C3DA1">
        <w:rPr>
          <w:rFonts w:eastAsia="Times New Roman" w:cs="Times New Roman"/>
          <w:lang w:eastAsia="it-IT"/>
        </w:rPr>
        <w:t xml:space="preserve"> cycles</w:t>
      </w:r>
      <w:r w:rsidR="00F706BA" w:rsidRPr="008C3DA1">
        <w:t xml:space="preserve">) </w:t>
      </w:r>
      <w:r w:rsidR="00CD740F" w:rsidRPr="008C3DA1">
        <w:t>and</w:t>
      </w:r>
      <w:r w:rsidR="00A93841" w:rsidRPr="008C3DA1">
        <w:t xml:space="preserve"> </w:t>
      </w:r>
      <w:r w:rsidR="008E1939" w:rsidRPr="008C3DA1">
        <w:t xml:space="preserve">the maximum defect size </w:t>
      </w:r>
      <m:oMath>
        <m:sSub>
          <m:sSubPr>
            <m:ctrlPr>
              <w:rPr>
                <w:rFonts w:ascii="Cambria Math" w:hAnsi="Cambria Math"/>
                <w:i/>
                <w:iCs/>
                <w:kern w:val="24"/>
                <w:szCs w:val="36"/>
              </w:rPr>
            </m:ctrlPr>
          </m:sSubPr>
          <m:e>
            <m:rad>
              <m:radPr>
                <m:degHide m:val="1"/>
                <m:ctrlPr>
                  <w:rPr>
                    <w:rFonts w:ascii="Cambria Math" w:hAnsi="Cambria Math"/>
                    <w:i/>
                    <w:iCs/>
                    <w:kern w:val="24"/>
                    <w:szCs w:val="36"/>
                  </w:rPr>
                </m:ctrlPr>
              </m:radPr>
              <m:deg/>
              <m:e>
                <m:r>
                  <w:rPr>
                    <w:rFonts w:ascii="Cambria Math" w:eastAsia="Calibri" w:hAnsi="Cambria Math"/>
                    <w:kern w:val="24"/>
                    <w:szCs w:val="36"/>
                  </w:rPr>
                  <m:t>area</m:t>
                </m:r>
              </m:e>
            </m:rad>
          </m:e>
          <m:sub>
            <m:r>
              <w:rPr>
                <w:rFonts w:ascii="Cambria Math" w:hAnsi="Cambria Math"/>
                <w:kern w:val="24"/>
                <w:szCs w:val="36"/>
              </w:rPr>
              <m:t>max</m:t>
            </m:r>
          </m:sub>
        </m:sSub>
      </m:oMath>
      <w:r w:rsidR="00CD740F" w:rsidRPr="008C3DA1">
        <w:t xml:space="preserve"> can be</w:t>
      </w:r>
      <w:r w:rsidR="0081419E" w:rsidRPr="008C3DA1">
        <w:t xml:space="preserve"> still</w:t>
      </w:r>
      <w:r w:rsidR="00CD740F" w:rsidRPr="008C3DA1">
        <w:t xml:space="preserve"> </w:t>
      </w:r>
      <w:r w:rsidR="00C04C1E" w:rsidRPr="008C3DA1">
        <w:t>expressed</w:t>
      </w:r>
      <w:r w:rsidR="004B1A4E" w:rsidRPr="008C3DA1">
        <w:t xml:space="preserve">, as reported in </w:t>
      </w:r>
      <w:r w:rsidR="00E00FDD" w:rsidRPr="00E00FDD">
        <w:rPr>
          <w:highlight w:val="yellow"/>
        </w:rPr>
        <w:t>Murakami</w:t>
      </w:r>
      <w:r w:rsidR="004B1A4E" w:rsidRPr="00064B08">
        <w:rPr>
          <w:color w:val="FF0000"/>
          <w:vertAlign w:val="superscript"/>
        </w:rPr>
        <w:t>3</w:t>
      </w:r>
      <w:r w:rsidR="00FD3D24" w:rsidRPr="00064B08">
        <w:rPr>
          <w:color w:val="FF0000"/>
          <w:vertAlign w:val="superscript"/>
        </w:rPr>
        <w:t>7</w:t>
      </w:r>
      <w:r w:rsidR="004B1A4E" w:rsidRPr="00064B08">
        <w:rPr>
          <w:color w:val="FF0000"/>
          <w:vertAlign w:val="superscript"/>
        </w:rPr>
        <w:t>,3</w:t>
      </w:r>
      <w:r w:rsidR="00FD3D24" w:rsidRPr="00064B08">
        <w:rPr>
          <w:color w:val="FF0000"/>
          <w:vertAlign w:val="superscript"/>
        </w:rPr>
        <w:t>8</w:t>
      </w:r>
      <w:r w:rsidR="004B1A4E" w:rsidRPr="008C3DA1">
        <w:t>,</w:t>
      </w:r>
      <w:r w:rsidR="00CD740F" w:rsidRPr="008C3DA1">
        <w:t xml:space="preserve"> a</w:t>
      </w:r>
      <w:r w:rsidR="004B1A4E" w:rsidRPr="008C3DA1">
        <w:t>ccording to the following equation</w:t>
      </w:r>
      <w:r w:rsidR="00CD740F" w:rsidRPr="008C3DA1">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377"/>
        <w:gridCol w:w="1126"/>
      </w:tblGrid>
      <w:tr w:rsidR="005E0DF9" w:rsidRPr="008C3DA1" w14:paraId="72C78083" w14:textId="77777777" w:rsidTr="008D5DE4">
        <w:tc>
          <w:tcPr>
            <w:tcW w:w="589" w:type="pct"/>
            <w:vAlign w:val="center"/>
          </w:tcPr>
          <w:p w14:paraId="2325CDC0" w14:textId="77777777" w:rsidR="005E0DF9" w:rsidRPr="008C3DA1" w:rsidRDefault="005E0DF9" w:rsidP="00D10C2F"/>
        </w:tc>
        <w:tc>
          <w:tcPr>
            <w:tcW w:w="3827" w:type="pct"/>
            <w:vAlign w:val="center"/>
          </w:tcPr>
          <w:p w14:paraId="7C530C4C" w14:textId="77777777" w:rsidR="005E0DF9" w:rsidRPr="008C3DA1" w:rsidRDefault="009430AF" w:rsidP="00D10C2F">
            <m:oMathPara>
              <m:oMathParaPr>
                <m:jc m:val="center"/>
              </m:oMathParaPr>
              <m:oMath>
                <m:sSub>
                  <m:sSubPr>
                    <m:ctrlPr>
                      <w:rPr>
                        <w:rFonts w:ascii="Cambria Math" w:hAnsi="Cambria Math"/>
                      </w:rPr>
                    </m:ctrlPr>
                  </m:sSubPr>
                  <m:e>
                    <m:r>
                      <m:rPr>
                        <m:sty m:val="p"/>
                      </m:rPr>
                      <w:rPr>
                        <w:rFonts w:ascii="Cambria Math" w:hAnsi="Cambria Math"/>
                      </w:rPr>
                      <m:t>σ</m:t>
                    </m:r>
                  </m:e>
                  <m:sub>
                    <m:r>
                      <w:rPr>
                        <w:rFonts w:ascii="Cambria Math" w:hAnsi="Cambria Math"/>
                      </w:rPr>
                      <m:t>a</m:t>
                    </m:r>
                  </m:sub>
                </m:sSub>
                <m:r>
                  <m:rPr>
                    <m:sty m:val="p"/>
                  </m:rPr>
                  <w:rPr>
                    <w:rFonts w:ascii="Cambria Math" w:hAnsi="Cambria Math"/>
                  </w:rPr>
                  <m:t>∝</m:t>
                </m:r>
                <m:sSup>
                  <m:sSupPr>
                    <m:ctrlPr>
                      <w:rPr>
                        <w:rFonts w:ascii="Cambria Math" w:hAnsi="Cambria Math"/>
                      </w:rPr>
                    </m:ctrlPr>
                  </m:sSupPr>
                  <m:e>
                    <m:sSub>
                      <m:sSubPr>
                        <m:ctrlPr>
                          <w:rPr>
                            <w:rFonts w:ascii="Cambria Math" w:hAnsi="Cambria Math"/>
                            <w:iCs/>
                          </w:rPr>
                        </m:ctrlPr>
                      </m:sSubPr>
                      <m:e>
                        <m:rad>
                          <m:radPr>
                            <m:degHide m:val="1"/>
                            <m:ctrlPr>
                              <w:rPr>
                                <w:rFonts w:ascii="Cambria Math" w:hAnsi="Cambria Math"/>
                                <w:iCs/>
                              </w:rPr>
                            </m:ctrlPr>
                          </m:radPr>
                          <m:deg/>
                          <m:e>
                            <m:r>
                              <w:rPr>
                                <w:rFonts w:ascii="Cambria Math" w:eastAsia="Calibri" w:hAnsi="Cambria Math"/>
                              </w:rPr>
                              <m:t>area</m:t>
                            </m:r>
                          </m:e>
                        </m:rad>
                      </m:e>
                      <m:sub>
                        <m:r>
                          <w:rPr>
                            <w:rFonts w:ascii="Cambria Math" w:hAnsi="Cambria Math"/>
                          </w:rPr>
                          <m:t>max</m:t>
                        </m:r>
                      </m:sub>
                    </m:sSub>
                  </m:e>
                  <m:sup>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sup>
                </m:sSup>
              </m:oMath>
            </m:oMathPara>
          </w:p>
        </w:tc>
        <w:tc>
          <w:tcPr>
            <w:tcW w:w="584" w:type="pct"/>
            <w:vAlign w:val="center"/>
          </w:tcPr>
          <w:p w14:paraId="190BBFBD" w14:textId="77777777" w:rsidR="005E0DF9" w:rsidRPr="008C3DA1" w:rsidRDefault="005E0DF9" w:rsidP="00D10C2F">
            <w:r w:rsidRPr="008C3DA1">
              <w:t>(4)</w:t>
            </w:r>
          </w:p>
        </w:tc>
      </w:tr>
    </w:tbl>
    <w:p w14:paraId="32F2FE64" w14:textId="77777777" w:rsidR="006A4976" w:rsidRPr="008C3DA1" w:rsidRDefault="00A37880" w:rsidP="006F0931">
      <w:pPr>
        <w:jc w:val="center"/>
      </w:pPr>
      <w:r w:rsidRPr="008C3DA1">
        <w:rPr>
          <w:noProof/>
          <w:lang w:val="it-IT" w:eastAsia="it-IT"/>
        </w:rPr>
        <w:drawing>
          <wp:inline distT="0" distB="0" distL="0" distR="0" wp14:anchorId="0E40C2CB" wp14:editId="294E3B99">
            <wp:extent cx="4320000" cy="2700000"/>
            <wp:effectExtent l="0" t="0" r="4445" b="5715"/>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16204A" w14:textId="7A6EB05A" w:rsidR="00BC67A1" w:rsidRDefault="006A4976" w:rsidP="00D10C2F">
      <w:r w:rsidRPr="008C3DA1">
        <w:t xml:space="preserve">Figure </w:t>
      </w:r>
      <w:r w:rsidR="00401B09">
        <w:rPr>
          <w:color w:val="FF0000"/>
        </w:rPr>
        <w:t>7</w:t>
      </w:r>
      <w:r w:rsidRPr="008C3DA1">
        <w:t xml:space="preserve">. </w:t>
      </w:r>
      <w:r w:rsidR="0086764C" w:rsidRPr="008C3DA1">
        <w:t>Relationship between the experimental fatigue resistance σ</w:t>
      </w:r>
      <w:r w:rsidR="0086764C" w:rsidRPr="008C3DA1">
        <w:rPr>
          <w:vertAlign w:val="subscript"/>
        </w:rPr>
        <w:t>a exp</w:t>
      </w:r>
      <w:r w:rsidR="0086764C" w:rsidRPr="008C3DA1">
        <w:t xml:space="preserve"> and the maximum dimension of the fatigue crack initiation defects.</w:t>
      </w:r>
    </w:p>
    <w:p w14:paraId="6256F791" w14:textId="015C7829" w:rsidR="00455E50" w:rsidRDefault="00455E50" w:rsidP="00D10C2F">
      <w:pPr>
        <w:rPr>
          <w:b/>
        </w:rPr>
      </w:pPr>
    </w:p>
    <w:p w14:paraId="537A61E9" w14:textId="190AF726" w:rsidR="00AD044C" w:rsidRDefault="00AD044C" w:rsidP="00D10C2F">
      <w:pPr>
        <w:rPr>
          <w:b/>
        </w:rPr>
      </w:pPr>
    </w:p>
    <w:p w14:paraId="54B82107" w14:textId="77777777" w:rsidR="00AD044C" w:rsidRDefault="00AD044C" w:rsidP="00D10C2F">
      <w:pPr>
        <w:rPr>
          <w:b/>
        </w:rPr>
      </w:pPr>
    </w:p>
    <w:p w14:paraId="1F9627D1" w14:textId="2B281004" w:rsidR="00987ACC" w:rsidRPr="006F0931" w:rsidRDefault="00987ACC" w:rsidP="00D10C2F">
      <w:pPr>
        <w:rPr>
          <w:b/>
        </w:rPr>
      </w:pPr>
      <w:r w:rsidRPr="006F0931">
        <w:rPr>
          <w:b/>
        </w:rPr>
        <w:lastRenderedPageBreak/>
        <w:t>4. Fatigue resistance prediction of as-cast heavy section ductile irons with solidification defects</w:t>
      </w:r>
    </w:p>
    <w:p w14:paraId="4FB5FCD1" w14:textId="032A725E" w:rsidR="00782367" w:rsidRPr="008C3DA1" w:rsidRDefault="000C0EED" w:rsidP="00D10C2F">
      <w:r w:rsidRPr="008C3DA1">
        <w:t xml:space="preserve">The methods proposed </w:t>
      </w:r>
      <w:r w:rsidR="001F24CD" w:rsidRPr="008C3DA1">
        <w:t xml:space="preserve">in </w:t>
      </w:r>
      <w:r w:rsidR="007A0BC5" w:rsidRPr="007A0BC5">
        <w:rPr>
          <w:highlight w:val="yellow"/>
        </w:rPr>
        <w:t>Murakami</w:t>
      </w:r>
      <w:r w:rsidR="00BE2F54" w:rsidRPr="00064B08">
        <w:rPr>
          <w:color w:val="FF0000"/>
          <w:highlight w:val="yellow"/>
          <w:vertAlign w:val="superscript"/>
        </w:rPr>
        <w:t>3</w:t>
      </w:r>
      <w:r w:rsidR="00C22FE6" w:rsidRPr="00064B08">
        <w:rPr>
          <w:color w:val="FF0000"/>
          <w:vertAlign w:val="superscript"/>
        </w:rPr>
        <w:t>8</w:t>
      </w:r>
      <w:r w:rsidR="007A0BC5">
        <w:rPr>
          <w:vertAlign w:val="superscript"/>
        </w:rPr>
        <w:t xml:space="preserve"> </w:t>
      </w:r>
      <w:r w:rsidRPr="008C3DA1">
        <w:t xml:space="preserve">and </w:t>
      </w:r>
      <w:r w:rsidR="007A0BC5" w:rsidRPr="007A0BC5">
        <w:rPr>
          <w:highlight w:val="yellow"/>
        </w:rPr>
        <w:t>Deguchi</w:t>
      </w:r>
      <w:r w:rsidR="00BE2F54" w:rsidRPr="00064B08">
        <w:rPr>
          <w:color w:val="FF0000"/>
          <w:highlight w:val="yellow"/>
          <w:vertAlign w:val="superscript"/>
        </w:rPr>
        <w:t>4</w:t>
      </w:r>
      <w:r w:rsidR="00C22FE6" w:rsidRPr="00064B08">
        <w:rPr>
          <w:color w:val="FF0000"/>
          <w:vertAlign w:val="superscript"/>
        </w:rPr>
        <w:t>6</w:t>
      </w:r>
      <w:r w:rsidRPr="008C3DA1">
        <w:t xml:space="preserve"> have been applied to the new </w:t>
      </w:r>
      <w:r w:rsidR="001F24CD" w:rsidRPr="008C3DA1">
        <w:t xml:space="preserve">experimental </w:t>
      </w:r>
      <w:r w:rsidRPr="008C3DA1">
        <w:t xml:space="preserve">data </w:t>
      </w:r>
      <w:r w:rsidR="00E070C3" w:rsidRPr="008C3DA1">
        <w:t>in ord</w:t>
      </w:r>
      <w:r w:rsidRPr="008C3DA1">
        <w:t xml:space="preserve">er to evaluate their applicability on </w:t>
      </w:r>
      <w:r w:rsidR="00E070C3" w:rsidRPr="008C3DA1">
        <w:t>heavy section castings with solidification defects</w:t>
      </w:r>
      <w:r w:rsidRPr="008C3DA1">
        <w:t>. In order to use Murakami’s equation</w:t>
      </w:r>
      <w:r w:rsidR="001F24CD" w:rsidRPr="008C3DA1">
        <w:t>,</w:t>
      </w:r>
      <w:r w:rsidRPr="008C3DA1">
        <w:t xml:space="preserve"> the measured Brinell hardness has been converted according to ASTM A370:2015</w:t>
      </w:r>
      <w:r w:rsidR="00046A78" w:rsidRPr="00064B08">
        <w:rPr>
          <w:color w:val="FF0000"/>
          <w:vertAlign w:val="superscript"/>
        </w:rPr>
        <w:t>52</w:t>
      </w:r>
      <w:r w:rsidR="000572D8" w:rsidRPr="008C3DA1">
        <w:t xml:space="preserve"> standard</w:t>
      </w:r>
      <w:r w:rsidR="00531225" w:rsidRPr="008C3DA1">
        <w:t xml:space="preserve"> into the Vickers hardness</w:t>
      </w:r>
      <w:r w:rsidRPr="008C3DA1">
        <w:t>.</w:t>
      </w:r>
      <w:r w:rsidR="002950BE" w:rsidRPr="008C3DA1">
        <w:t xml:space="preserve"> </w:t>
      </w:r>
    </w:p>
    <w:p w14:paraId="03FD6C7E" w14:textId="323F9B5A" w:rsidR="0081419E" w:rsidRDefault="00F76FF0" w:rsidP="00D10C2F">
      <w:pPr>
        <w:rPr>
          <w:rFonts w:cs="Times New Roman"/>
        </w:rPr>
      </w:pPr>
      <w:r w:rsidRPr="008C3DA1">
        <w:t>T</w:t>
      </w:r>
      <w:r w:rsidR="00A30FA8" w:rsidRPr="008C3DA1">
        <w:t>he</w:t>
      </w:r>
      <w:r w:rsidRPr="008C3DA1">
        <w:t xml:space="preserve"> </w:t>
      </w:r>
      <w:r w:rsidR="00DB7BDB" w:rsidRPr="008C3DA1">
        <w:t xml:space="preserve">results obtained using the two models </w:t>
      </w:r>
      <w:r w:rsidRPr="008C3DA1">
        <w:t>are shown in Figure</w:t>
      </w:r>
      <w:r w:rsidR="008C1044" w:rsidRPr="008C3DA1">
        <w:t xml:space="preserve"> </w:t>
      </w:r>
      <w:r w:rsidR="00962ED4">
        <w:rPr>
          <w:color w:val="FF0000"/>
        </w:rPr>
        <w:t>8</w:t>
      </w:r>
      <w:r w:rsidR="00E75732" w:rsidRPr="008C3DA1">
        <w:t>,</w:t>
      </w:r>
      <w:r w:rsidR="00DB7BDB" w:rsidRPr="008C3DA1">
        <w:t xml:space="preserve"> </w:t>
      </w:r>
      <w:r w:rsidR="00E75732" w:rsidRPr="008C3DA1">
        <w:t xml:space="preserve">where </w:t>
      </w:r>
      <w:r w:rsidR="00810577" w:rsidRPr="008C3DA1">
        <w:t>the</w:t>
      </w:r>
      <w:r w:rsidR="008C1044" w:rsidRPr="008C3DA1">
        <w:t xml:space="preserve"> comparison of the</w:t>
      </w:r>
      <w:r w:rsidR="00810577" w:rsidRPr="008C3DA1">
        <w:t xml:space="preserve"> predicted </w:t>
      </w:r>
      <w:r w:rsidR="008C1044" w:rsidRPr="008C3DA1">
        <w:t xml:space="preserve">and experimental </w:t>
      </w:r>
      <w:r w:rsidR="00810577" w:rsidRPr="008C3DA1">
        <w:t xml:space="preserve">fatigue resistance </w:t>
      </w:r>
      <w:r w:rsidR="008C1044" w:rsidRPr="008C3DA1">
        <w:t>is plotted</w:t>
      </w:r>
      <w:r w:rsidR="00DB7BDB" w:rsidRPr="008C3DA1">
        <w:t xml:space="preserve"> </w:t>
      </w:r>
      <w:r w:rsidR="0033279A" w:rsidRPr="008C3DA1">
        <w:t>for each casting.</w:t>
      </w:r>
      <w:r w:rsidR="0033279A" w:rsidRPr="008C3DA1">
        <w:rPr>
          <w:rFonts w:cs="Times New Roman"/>
        </w:rPr>
        <w:t xml:space="preserve"> It can be observed</w:t>
      </w:r>
      <w:r w:rsidR="00495191" w:rsidRPr="008C3DA1">
        <w:rPr>
          <w:rFonts w:cs="Times New Roman"/>
        </w:rPr>
        <w:t xml:space="preserve"> that both the methods underestimate</w:t>
      </w:r>
      <w:r w:rsidR="00764AD7" w:rsidRPr="008C3DA1">
        <w:rPr>
          <w:rFonts w:cs="Times New Roman"/>
        </w:rPr>
        <w:t xml:space="preserve"> </w:t>
      </w:r>
      <w:r w:rsidR="00495191" w:rsidRPr="008C3DA1">
        <w:rPr>
          <w:rFonts w:cs="Times New Roman"/>
        </w:rPr>
        <w:t xml:space="preserve">the </w:t>
      </w:r>
      <w:r w:rsidR="00BF5804" w:rsidRPr="008C3DA1">
        <w:rPr>
          <w:rFonts w:cs="Times New Roman"/>
        </w:rPr>
        <w:t>experimental</w:t>
      </w:r>
      <w:r w:rsidR="00495191" w:rsidRPr="008C3DA1">
        <w:rPr>
          <w:rFonts w:cs="Times New Roman"/>
        </w:rPr>
        <w:t xml:space="preserve"> fatigue resistance</w:t>
      </w:r>
      <w:r w:rsidR="009D2F90" w:rsidRPr="008C3DA1">
        <w:rPr>
          <w:rFonts w:cs="Times New Roman"/>
        </w:rPr>
        <w:t>.</w:t>
      </w:r>
      <w:r w:rsidR="00764AD7" w:rsidRPr="008C3DA1">
        <w:rPr>
          <w:rFonts w:cs="Times New Roman"/>
        </w:rPr>
        <w:t xml:space="preserve"> </w:t>
      </w:r>
      <w:r w:rsidR="00646D5D" w:rsidRPr="008C3DA1">
        <w:rPr>
          <w:rFonts w:cs="Times New Roman"/>
        </w:rPr>
        <w:t>It could be explained by considering that</w:t>
      </w:r>
      <w:r w:rsidR="00B47383" w:rsidRPr="008C3DA1">
        <w:rPr>
          <w:rFonts w:cs="Times New Roman"/>
        </w:rPr>
        <w:t xml:space="preserve"> the two models have been </w:t>
      </w:r>
      <w:r w:rsidR="00646D5D" w:rsidRPr="008C3DA1">
        <w:rPr>
          <w:rFonts w:cs="Times New Roman"/>
        </w:rPr>
        <w:t xml:space="preserve">developed by analysing </w:t>
      </w:r>
      <w:r w:rsidR="00B47383" w:rsidRPr="008C3DA1">
        <w:rPr>
          <w:rFonts w:cs="Times New Roman"/>
        </w:rPr>
        <w:t>specimens with small</w:t>
      </w:r>
      <w:r w:rsidR="00860CB5" w:rsidRPr="008C3DA1">
        <w:rPr>
          <w:rFonts w:cs="Times New Roman"/>
        </w:rPr>
        <w:t xml:space="preserve"> intrinsic</w:t>
      </w:r>
      <w:r w:rsidR="00B47383" w:rsidRPr="008C3DA1">
        <w:rPr>
          <w:rFonts w:cs="Times New Roman"/>
        </w:rPr>
        <w:t xml:space="preserve"> defect</w:t>
      </w:r>
      <w:r w:rsidR="009D3F31" w:rsidRPr="008C3DA1">
        <w:rPr>
          <w:rFonts w:cs="Times New Roman"/>
        </w:rPr>
        <w:t>s</w:t>
      </w:r>
      <w:r w:rsidR="008D367A" w:rsidRPr="008C3DA1">
        <w:rPr>
          <w:rFonts w:cs="Times New Roman"/>
        </w:rPr>
        <w:t>,</w:t>
      </w:r>
      <w:r w:rsidR="00AC454C" w:rsidRPr="008C3DA1">
        <w:rPr>
          <w:rFonts w:cs="Times New Roman"/>
        </w:rPr>
        <w:t xml:space="preserve"> fine </w:t>
      </w:r>
      <w:r w:rsidR="00CF50A5" w:rsidRPr="008C3DA1">
        <w:rPr>
          <w:rFonts w:cs="Times New Roman"/>
        </w:rPr>
        <w:t>structures</w:t>
      </w:r>
      <w:r w:rsidR="008D367A" w:rsidRPr="008C3DA1">
        <w:rPr>
          <w:rFonts w:cs="Times New Roman"/>
        </w:rPr>
        <w:t xml:space="preserve"> and</w:t>
      </w:r>
      <w:r w:rsidR="00FF6BA1" w:rsidRPr="008C3DA1">
        <w:rPr>
          <w:rFonts w:cs="Times New Roman"/>
        </w:rPr>
        <w:t xml:space="preserve"> high nodule count</w:t>
      </w:r>
      <w:r w:rsidR="00860CB5" w:rsidRPr="008C3DA1">
        <w:rPr>
          <w:rFonts w:cs="Times New Roman"/>
        </w:rPr>
        <w:t xml:space="preserve"> or artificial defects</w:t>
      </w:r>
      <w:r w:rsidR="004F30F9" w:rsidRPr="008C3DA1">
        <w:rPr>
          <w:rFonts w:cs="Times New Roman"/>
        </w:rPr>
        <w:t>.</w:t>
      </w:r>
      <w:r w:rsidR="00860CB5" w:rsidRPr="008C3DA1">
        <w:rPr>
          <w:rFonts w:cs="Times New Roman"/>
        </w:rPr>
        <w:t xml:space="preserve"> </w:t>
      </w:r>
      <w:r w:rsidR="007E7E50">
        <w:rPr>
          <w:rFonts w:cs="Times New Roman"/>
        </w:rPr>
        <w:t xml:space="preserve">It is shown in Fig. </w:t>
      </w:r>
      <w:r w:rsidR="00962ED4">
        <w:rPr>
          <w:rFonts w:cs="Times New Roman"/>
          <w:color w:val="FF0000"/>
        </w:rPr>
        <w:t>6</w:t>
      </w:r>
      <w:r w:rsidR="007E7E50">
        <w:rPr>
          <w:rFonts w:cs="Times New Roman"/>
        </w:rPr>
        <w:t xml:space="preserve"> that </w:t>
      </w:r>
      <m:oMath>
        <m:sSub>
          <m:sSubPr>
            <m:ctrlPr>
              <w:rPr>
                <w:rFonts w:ascii="Cambria Math" w:hAnsi="Cambria Math"/>
                <w:i/>
                <w:iCs/>
                <w:kern w:val="24"/>
                <w:szCs w:val="36"/>
              </w:rPr>
            </m:ctrlPr>
          </m:sSubPr>
          <m:e>
            <m:rad>
              <m:radPr>
                <m:degHide m:val="1"/>
                <m:ctrlPr>
                  <w:rPr>
                    <w:rFonts w:ascii="Cambria Math" w:hAnsi="Cambria Math"/>
                    <w:i/>
                    <w:iCs/>
                    <w:kern w:val="24"/>
                    <w:szCs w:val="36"/>
                  </w:rPr>
                </m:ctrlPr>
              </m:radPr>
              <m:deg/>
              <m:e>
                <m:r>
                  <w:rPr>
                    <w:rFonts w:ascii="Cambria Math" w:eastAsia="Calibri" w:hAnsi="Cambria Math"/>
                    <w:kern w:val="24"/>
                    <w:szCs w:val="36"/>
                  </w:rPr>
                  <m:t>area</m:t>
                </m:r>
              </m:e>
            </m:rad>
          </m:e>
          <m:sub>
            <m:r>
              <w:rPr>
                <w:rFonts w:ascii="Cambria Math" w:hAnsi="Cambria Math"/>
                <w:kern w:val="24"/>
                <w:szCs w:val="36"/>
              </w:rPr>
              <m:t>max</m:t>
            </m:r>
          </m:sub>
        </m:sSub>
      </m:oMath>
      <w:r w:rsidR="007E7E50">
        <w:rPr>
          <w:rFonts w:eastAsiaTheme="minorEastAsia" w:cs="Times New Roman"/>
          <w:iCs/>
          <w:kern w:val="24"/>
          <w:szCs w:val="36"/>
        </w:rPr>
        <w:t xml:space="preserve"> and solidification microstructure are strictly coupled each others</w:t>
      </w:r>
      <w:r w:rsidR="0063101A">
        <w:rPr>
          <w:rFonts w:eastAsiaTheme="minorEastAsia" w:cs="Times New Roman"/>
          <w:iCs/>
          <w:kern w:val="24"/>
          <w:szCs w:val="36"/>
        </w:rPr>
        <w:t>.</w:t>
      </w:r>
      <w:r w:rsidR="007E7E50">
        <w:rPr>
          <w:rFonts w:eastAsiaTheme="minorEastAsia" w:cs="Times New Roman"/>
          <w:iCs/>
          <w:kern w:val="24"/>
          <w:szCs w:val="36"/>
        </w:rPr>
        <w:t xml:space="preserve"> </w:t>
      </w:r>
      <w:r w:rsidR="002F47B8" w:rsidRPr="008C3DA1">
        <w:rPr>
          <w:rFonts w:cs="Times New Roman"/>
        </w:rPr>
        <w:t>The dimensions of the</w:t>
      </w:r>
      <w:r w:rsidR="00646D5D" w:rsidRPr="008C3DA1">
        <w:rPr>
          <w:rFonts w:cs="Times New Roman"/>
        </w:rPr>
        <w:t xml:space="preserve"> machined </w:t>
      </w:r>
      <w:r w:rsidR="002F47B8" w:rsidRPr="008C3DA1">
        <w:rPr>
          <w:rFonts w:cs="Times New Roman"/>
        </w:rPr>
        <w:t xml:space="preserve"> notches or holes are </w:t>
      </w:r>
      <w:r w:rsidR="0063101A">
        <w:rPr>
          <w:rFonts w:cs="Times New Roman"/>
        </w:rPr>
        <w:t>instead</w:t>
      </w:r>
      <w:r w:rsidR="0063101A" w:rsidRPr="008C3DA1">
        <w:rPr>
          <w:rFonts w:cs="Times New Roman"/>
        </w:rPr>
        <w:t xml:space="preserve"> </w:t>
      </w:r>
      <w:r w:rsidR="002F47B8" w:rsidRPr="008C3DA1">
        <w:rPr>
          <w:rFonts w:cs="Times New Roman"/>
        </w:rPr>
        <w:t>not related</w:t>
      </w:r>
      <w:r w:rsidR="0063101A">
        <w:rPr>
          <w:rFonts w:cs="Times New Roman"/>
        </w:rPr>
        <w:t xml:space="preserve"> </w:t>
      </w:r>
      <w:r w:rsidR="002F47B8" w:rsidRPr="008C3DA1">
        <w:rPr>
          <w:rFonts w:cs="Times New Roman"/>
        </w:rPr>
        <w:t xml:space="preserve">to </w:t>
      </w:r>
      <w:r w:rsidR="0063101A">
        <w:rPr>
          <w:rFonts w:cs="Times New Roman"/>
        </w:rPr>
        <w:t>(or coupled with)</w:t>
      </w:r>
      <w:r w:rsidR="0063101A" w:rsidRPr="008C3DA1">
        <w:rPr>
          <w:rFonts w:cs="Times New Roman"/>
        </w:rPr>
        <w:t xml:space="preserve"> </w:t>
      </w:r>
      <w:r w:rsidR="002F47B8" w:rsidRPr="008C3DA1">
        <w:rPr>
          <w:rFonts w:cs="Times New Roman"/>
        </w:rPr>
        <w:t xml:space="preserve">the real </w:t>
      </w:r>
      <w:r w:rsidR="00646D5D" w:rsidRPr="008C3DA1">
        <w:rPr>
          <w:rFonts w:cs="Times New Roman"/>
        </w:rPr>
        <w:t xml:space="preserve">or intrinsic </w:t>
      </w:r>
      <w:r w:rsidR="0063101A">
        <w:rPr>
          <w:rFonts w:cs="Times New Roman"/>
        </w:rPr>
        <w:t xml:space="preserve">microstructure and thus </w:t>
      </w:r>
      <w:r w:rsidR="002F47B8" w:rsidRPr="008C3DA1">
        <w:rPr>
          <w:rFonts w:cs="Times New Roman"/>
        </w:rPr>
        <w:t xml:space="preserve">mechanical properties of the material. </w:t>
      </w:r>
      <w:r w:rsidR="00F41A60">
        <w:rPr>
          <w:rFonts w:cs="Times New Roman"/>
        </w:rPr>
        <w:t>I</w:t>
      </w:r>
      <w:r w:rsidR="00B47383" w:rsidRPr="008C3DA1">
        <w:rPr>
          <w:rFonts w:cs="Times New Roman"/>
        </w:rPr>
        <w:t>n</w:t>
      </w:r>
      <w:r w:rsidR="00F41A60">
        <w:rPr>
          <w:rFonts w:cs="Times New Roman"/>
        </w:rPr>
        <w:t xml:space="preserve"> </w:t>
      </w:r>
      <w:r w:rsidR="00B47383" w:rsidRPr="008C3DA1">
        <w:rPr>
          <w:rFonts w:cs="Times New Roman"/>
        </w:rPr>
        <w:t xml:space="preserve">heavy section castings, the microstructure is not homogeneous and various type of </w:t>
      </w:r>
      <w:r w:rsidR="004F30F9" w:rsidRPr="008C3DA1">
        <w:rPr>
          <w:rFonts w:cs="Times New Roman"/>
        </w:rPr>
        <w:t xml:space="preserve">detrimental </w:t>
      </w:r>
      <w:r w:rsidR="00B47383" w:rsidRPr="008C3DA1">
        <w:rPr>
          <w:rFonts w:cs="Times New Roman"/>
        </w:rPr>
        <w:t>defects can be present into the material (microshrinkage,</w:t>
      </w:r>
      <w:r w:rsidR="0055328B" w:rsidRPr="008C3DA1">
        <w:rPr>
          <w:rFonts w:cs="Times New Roman"/>
        </w:rPr>
        <w:t xml:space="preserve"> degenerated</w:t>
      </w:r>
      <w:r w:rsidR="004F30F9" w:rsidRPr="008C3DA1">
        <w:rPr>
          <w:rFonts w:cs="Times New Roman"/>
        </w:rPr>
        <w:t>, chunky or spiky graphite</w:t>
      </w:r>
      <w:r w:rsidR="006907E4" w:rsidRPr="008C3DA1">
        <w:rPr>
          <w:rFonts w:cs="Times New Roman"/>
        </w:rPr>
        <w:t>).</w:t>
      </w:r>
      <w:r w:rsidR="00052779" w:rsidRPr="008C3DA1">
        <w:rPr>
          <w:rFonts w:cs="Times New Roman"/>
        </w:rPr>
        <w:t xml:space="preserve"> Th</w:t>
      </w:r>
      <w:r w:rsidR="00564C58" w:rsidRPr="008C3DA1">
        <w:rPr>
          <w:rFonts w:cs="Times New Roman"/>
        </w:rPr>
        <w:t>e</w:t>
      </w:r>
      <w:r w:rsidR="00052779" w:rsidRPr="008C3DA1">
        <w:rPr>
          <w:rFonts w:cs="Times New Roman"/>
        </w:rPr>
        <w:t>se</w:t>
      </w:r>
      <w:r w:rsidR="00564C58" w:rsidRPr="008C3DA1">
        <w:rPr>
          <w:rFonts w:cs="Times New Roman"/>
        </w:rPr>
        <w:t xml:space="preserve"> intrinsic</w:t>
      </w:r>
      <w:r w:rsidR="00052779" w:rsidRPr="008C3DA1">
        <w:rPr>
          <w:rFonts w:cs="Times New Roman"/>
        </w:rPr>
        <w:t xml:space="preserve"> </w:t>
      </w:r>
      <w:r w:rsidR="008C259C" w:rsidRPr="008C3DA1">
        <w:rPr>
          <w:rFonts w:cs="Times New Roman"/>
        </w:rPr>
        <w:t>defects, which are directly related to the production process and solidification conditions,</w:t>
      </w:r>
      <w:r w:rsidR="00564C58" w:rsidRPr="008C3DA1">
        <w:rPr>
          <w:rFonts w:cs="Times New Roman"/>
        </w:rPr>
        <w:t xml:space="preserve"> affect the material behaviour.</w:t>
      </w:r>
    </w:p>
    <w:p w14:paraId="5F2B53CF" w14:textId="77777777" w:rsidR="002F415D" w:rsidRPr="008C3DA1" w:rsidRDefault="002F415D" w:rsidP="00D10C2F"/>
    <w:p w14:paraId="3CE5F236" w14:textId="667B2C0E" w:rsidR="00D774A6" w:rsidRPr="008C3DA1" w:rsidRDefault="00D774A6" w:rsidP="006F0931">
      <w:pPr>
        <w:jc w:val="center"/>
      </w:pPr>
      <w:r>
        <w:rPr>
          <w:noProof/>
          <w:lang w:val="it-IT" w:eastAsia="it-IT"/>
        </w:rPr>
        <w:drawing>
          <wp:inline distT="0" distB="0" distL="0" distR="0" wp14:anchorId="1E561271" wp14:editId="74EE6619">
            <wp:extent cx="4320000" cy="2880000"/>
            <wp:effectExtent l="0" t="0" r="0" b="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37C2C0" w14:textId="0ABB2921" w:rsidR="00B477C7" w:rsidRDefault="00B477C7" w:rsidP="00D10C2F">
      <w:r w:rsidRPr="008C3DA1">
        <w:t xml:space="preserve">Figure </w:t>
      </w:r>
      <w:r w:rsidR="00401B09">
        <w:rPr>
          <w:color w:val="FF0000"/>
        </w:rPr>
        <w:t>8</w:t>
      </w:r>
      <w:r w:rsidRPr="008C3DA1">
        <w:t xml:space="preserve">. Comparison </w:t>
      </w:r>
      <w:r w:rsidR="00646D5D" w:rsidRPr="008C3DA1">
        <w:t xml:space="preserve">between </w:t>
      </w:r>
      <w:r w:rsidRPr="008C3DA1">
        <w:t xml:space="preserve">experimental and </w:t>
      </w:r>
      <w:r w:rsidR="00514FC4" w:rsidRPr="008C3DA1">
        <w:t>predicted</w:t>
      </w:r>
      <w:r w:rsidRPr="008C3DA1">
        <w:t xml:space="preserve"> fatigue resistance accor</w:t>
      </w:r>
      <w:r w:rsidR="00F17EAD" w:rsidRPr="008C3DA1">
        <w:t>ding to the equation</w:t>
      </w:r>
      <w:r w:rsidR="00646D5D" w:rsidRPr="008C3DA1">
        <w:t>s</w:t>
      </w:r>
      <w:r w:rsidR="00F17EAD" w:rsidRPr="008C3DA1">
        <w:t xml:space="preserve"> proposed by Murakami</w:t>
      </w:r>
      <w:r w:rsidRPr="00064B08">
        <w:rPr>
          <w:color w:val="FF0000"/>
          <w:highlight w:val="yellow"/>
          <w:vertAlign w:val="superscript"/>
        </w:rPr>
        <w:t>3</w:t>
      </w:r>
      <w:r w:rsidR="0016424E" w:rsidRPr="00064B08">
        <w:rPr>
          <w:color w:val="FF0000"/>
          <w:highlight w:val="yellow"/>
          <w:vertAlign w:val="superscript"/>
        </w:rPr>
        <w:t>8</w:t>
      </w:r>
      <w:r w:rsidRPr="008C3DA1">
        <w:t xml:space="preserve"> and</w:t>
      </w:r>
      <w:r w:rsidR="00F17EAD" w:rsidRPr="008C3DA1">
        <w:t xml:space="preserve"> </w:t>
      </w:r>
      <w:r w:rsidR="002E164B">
        <w:t>Deguchi</w:t>
      </w:r>
      <w:r w:rsidRPr="00064B08">
        <w:rPr>
          <w:color w:val="FF0000"/>
          <w:highlight w:val="yellow"/>
          <w:vertAlign w:val="superscript"/>
        </w:rPr>
        <w:t>4</w:t>
      </w:r>
      <w:r w:rsidR="0016424E" w:rsidRPr="00064B08">
        <w:rPr>
          <w:color w:val="FF0000"/>
          <w:vertAlign w:val="superscript"/>
        </w:rPr>
        <w:t>6</w:t>
      </w:r>
      <w:r w:rsidRPr="008C3DA1">
        <w:t>.</w:t>
      </w:r>
    </w:p>
    <w:p w14:paraId="7B0E6D5B" w14:textId="064CF3A9" w:rsidR="009E4D48" w:rsidRDefault="009E4D48" w:rsidP="00D10C2F"/>
    <w:p w14:paraId="512C5FEE" w14:textId="77777777" w:rsidR="00CB61E7" w:rsidRDefault="00CB61E7" w:rsidP="00D10C2F"/>
    <w:p w14:paraId="51AC6831" w14:textId="77777777" w:rsidR="00821C35" w:rsidRPr="008C3DA1" w:rsidRDefault="00821C35" w:rsidP="00D10C2F"/>
    <w:p w14:paraId="1CCE4EB4" w14:textId="2C00ECEF" w:rsidR="00505BAC" w:rsidRPr="008C3DA1" w:rsidRDefault="000E5C45" w:rsidP="00D10C2F">
      <w:r w:rsidRPr="008C3DA1">
        <w:lastRenderedPageBreak/>
        <w:t>In order</w:t>
      </w:r>
      <w:r w:rsidR="00980603" w:rsidRPr="008C3DA1">
        <w:t xml:space="preserve"> to estimate the fatigue resistance of</w:t>
      </w:r>
      <w:r w:rsidR="003B0BEE" w:rsidRPr="008C3DA1">
        <w:t xml:space="preserve"> </w:t>
      </w:r>
      <w:r w:rsidR="00726663" w:rsidRPr="008C3DA1">
        <w:t xml:space="preserve">different types of </w:t>
      </w:r>
      <w:r w:rsidR="00FE40C3" w:rsidRPr="008C3DA1">
        <w:t xml:space="preserve">as-cast </w:t>
      </w:r>
      <w:r w:rsidR="005A5D70" w:rsidRPr="008C3DA1">
        <w:t>ductile cast irons, characterized by solidification defects, the following expression</w:t>
      </w:r>
      <w:r w:rsidR="00BF7201" w:rsidRPr="008C3DA1">
        <w:t xml:space="preserve">, based on the </w:t>
      </w:r>
      <w:r w:rsidR="005A5D70" w:rsidRPr="008C3DA1">
        <w:t xml:space="preserve"> </w:t>
      </w:r>
      <m:oMath>
        <m:rad>
          <m:radPr>
            <m:degHide m:val="1"/>
            <m:ctrlPr>
              <w:rPr>
                <w:rFonts w:ascii="Cambria Math" w:hAnsi="Cambria Math"/>
                <w:i/>
              </w:rPr>
            </m:ctrlPr>
          </m:radPr>
          <m:deg/>
          <m:e>
            <m:r>
              <w:rPr>
                <w:rFonts w:ascii="Cambria Math" w:eastAsia="Calibri" w:hAnsi="Cambria Math"/>
              </w:rPr>
              <m:t>area</m:t>
            </m:r>
          </m:e>
        </m:rad>
      </m:oMath>
      <w:r w:rsidR="00BF7201" w:rsidRPr="008C3DA1">
        <w:t xml:space="preserve"> </w:t>
      </w:r>
      <w:r w:rsidR="005A5D70" w:rsidRPr="008C3DA1">
        <w:t>is proposed</w:t>
      </w:r>
      <w:r w:rsidR="00092C30" w:rsidRPr="008C3DA1">
        <w:t xml:space="preserve"> herein</w:t>
      </w:r>
      <w:r w:rsidR="005A5D70" w:rsidRPr="008C3DA1">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377"/>
        <w:gridCol w:w="1126"/>
      </w:tblGrid>
      <w:tr w:rsidR="00876691" w:rsidRPr="008C3DA1" w14:paraId="677BB047" w14:textId="77777777" w:rsidTr="008D5DE4">
        <w:tc>
          <w:tcPr>
            <w:tcW w:w="589" w:type="pct"/>
            <w:vAlign w:val="center"/>
          </w:tcPr>
          <w:p w14:paraId="31ADFF45" w14:textId="77777777" w:rsidR="00876691" w:rsidRPr="008C3DA1" w:rsidRDefault="00876691" w:rsidP="00D10C2F"/>
        </w:tc>
        <w:tc>
          <w:tcPr>
            <w:tcW w:w="3827" w:type="pct"/>
            <w:vAlign w:val="center"/>
          </w:tcPr>
          <w:p w14:paraId="7B26D686" w14:textId="77777777" w:rsidR="00876691" w:rsidRPr="008C3DA1" w:rsidRDefault="009430AF" w:rsidP="00D10C2F">
            <m:oMathPara>
              <m:oMathParaPr>
                <m:jc m:val="center"/>
              </m:oMathParaPr>
              <m:oMath>
                <m:sSub>
                  <m:sSubPr>
                    <m:ctrlPr>
                      <w:rPr>
                        <w:rFonts w:ascii="Cambria Math" w:hAnsi="Cambria Math"/>
                        <w:iCs/>
                      </w:rPr>
                    </m:ctrlPr>
                  </m:sSubPr>
                  <m:e>
                    <m:r>
                      <w:rPr>
                        <w:rFonts w:ascii="Cambria Math" w:hAnsi="Cambria Math"/>
                      </w:rPr>
                      <m:t>σ</m:t>
                    </m:r>
                  </m:e>
                  <m:sub>
                    <m:r>
                      <w:rPr>
                        <w:rFonts w:ascii="Cambria Math" w:hAnsi="Cambria Math"/>
                      </w:rPr>
                      <m:t>a</m:t>
                    </m:r>
                  </m:sub>
                </m:sSub>
                <m:r>
                  <m:rPr>
                    <m:sty m:val="p"/>
                  </m:rP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loc</m:t>
                    </m:r>
                  </m:sub>
                </m:sSub>
                <m:f>
                  <m:fPr>
                    <m:ctrlPr>
                      <w:rPr>
                        <w:rFonts w:ascii="Cambria Math" w:hAnsi="Cambria Math"/>
                        <w:iCs/>
                      </w:rPr>
                    </m:ctrlPr>
                  </m:fPr>
                  <m:num>
                    <m:d>
                      <m:dPr>
                        <m:ctrlPr>
                          <w:rPr>
                            <w:rFonts w:ascii="Cambria Math" w:hAnsi="Cambria Math"/>
                            <w:iCs/>
                          </w:rPr>
                        </m:ctrlPr>
                      </m:dPr>
                      <m:e>
                        <m:r>
                          <m:rPr>
                            <m:sty m:val="p"/>
                          </m:rPr>
                          <w:rPr>
                            <w:rFonts w:ascii="Cambria Math" w:hAnsi="Cambria Math"/>
                          </w:rPr>
                          <m:t xml:space="preserve">A </m:t>
                        </m:r>
                        <m:sSub>
                          <m:sSubPr>
                            <m:ctrlPr>
                              <w:rPr>
                                <w:rFonts w:ascii="Cambria Math" w:hAnsi="Cambria Math"/>
                                <w:iCs/>
                              </w:rPr>
                            </m:ctrlPr>
                          </m:sSubPr>
                          <m:e>
                            <m:r>
                              <w:rPr>
                                <w:rFonts w:ascii="Cambria Math" w:hAnsi="Cambria Math"/>
                              </w:rPr>
                              <m:t>σ</m:t>
                            </m:r>
                          </m:e>
                          <m:sub>
                            <m:r>
                              <w:rPr>
                                <w:rFonts w:ascii="Cambria Math" w:hAnsi="Cambria Math"/>
                              </w:rPr>
                              <m:t>UTS</m:t>
                            </m:r>
                          </m:sub>
                        </m:sSub>
                        <m:r>
                          <m:rPr>
                            <m:sty m:val="p"/>
                          </m:rPr>
                          <w:rPr>
                            <w:rFonts w:ascii="Cambria Math" w:hAnsi="Cambria Math"/>
                          </w:rPr>
                          <m:t>+</m:t>
                        </m:r>
                        <m:r>
                          <w:rPr>
                            <w:rFonts w:ascii="Cambria Math" w:hAnsi="Cambria Math"/>
                          </w:rPr>
                          <m:t>B</m:t>
                        </m:r>
                        <m:r>
                          <m:rPr>
                            <m:sty m:val="p"/>
                          </m:rPr>
                          <w:rPr>
                            <w:rFonts w:ascii="Cambria Math" w:hAnsi="Cambria Math"/>
                          </w:rPr>
                          <m:t xml:space="preserve"> </m:t>
                        </m:r>
                        <m:sSub>
                          <m:sSubPr>
                            <m:ctrlPr>
                              <w:rPr>
                                <w:rFonts w:ascii="Cambria Math" w:hAnsi="Cambria Math"/>
                                <w:iCs/>
                              </w:rPr>
                            </m:ctrlPr>
                          </m:sSubPr>
                          <m:e>
                            <m:r>
                              <w:rPr>
                                <w:rFonts w:ascii="Cambria Math" w:hAnsi="Cambria Math"/>
                              </w:rPr>
                              <m:t>σ</m:t>
                            </m:r>
                          </m:e>
                          <m:sub>
                            <m:r>
                              <w:rPr>
                                <w:rFonts w:ascii="Cambria Math" w:hAnsi="Cambria Math"/>
                              </w:rPr>
                              <m:t>y</m:t>
                            </m:r>
                            <m:r>
                              <m:rPr>
                                <m:sty m:val="p"/>
                              </m:rPr>
                              <w:rPr>
                                <w:rFonts w:ascii="Cambria Math" w:hAnsi="Cambria Math"/>
                              </w:rPr>
                              <m:t xml:space="preserve"> 0.2%</m:t>
                            </m:r>
                          </m:sub>
                        </m:sSub>
                      </m:e>
                    </m:d>
                  </m:num>
                  <m:den>
                    <m:sSup>
                      <m:sSupPr>
                        <m:ctrlPr>
                          <w:rPr>
                            <w:rFonts w:ascii="Cambria Math" w:hAnsi="Cambria Math"/>
                            <w:iCs/>
                          </w:rPr>
                        </m:ctrlPr>
                      </m:sSupPr>
                      <m:e>
                        <m:sSub>
                          <m:sSubPr>
                            <m:ctrlPr>
                              <w:rPr>
                                <w:rFonts w:ascii="Cambria Math" w:hAnsi="Cambria Math"/>
                                <w:iCs/>
                              </w:rPr>
                            </m:ctrlPr>
                          </m:sSubPr>
                          <m:e>
                            <m:rad>
                              <m:radPr>
                                <m:degHide m:val="1"/>
                                <m:ctrlPr>
                                  <w:rPr>
                                    <w:rFonts w:ascii="Cambria Math" w:hAnsi="Cambria Math"/>
                                    <w:iCs/>
                                  </w:rPr>
                                </m:ctrlPr>
                              </m:radPr>
                              <m:deg/>
                              <m:e>
                                <m:r>
                                  <w:rPr>
                                    <w:rFonts w:ascii="Cambria Math" w:hAnsi="Cambria Math"/>
                                  </w:rPr>
                                  <m:t>area</m:t>
                                </m:r>
                              </m:e>
                            </m:rad>
                          </m:e>
                          <m:sub>
                            <m:r>
                              <w:rPr>
                                <w:rFonts w:ascii="Cambria Math" w:hAnsi="Cambria Math"/>
                              </w:rPr>
                              <m:t>max</m:t>
                            </m:r>
                          </m:sub>
                        </m:sSub>
                      </m:e>
                      <m:sup>
                        <m:f>
                          <m:fPr>
                            <m:type m:val="skw"/>
                            <m:ctrlPr>
                              <w:rPr>
                                <w:rFonts w:ascii="Cambria Math" w:hAnsi="Cambria Math"/>
                                <w:iCs/>
                              </w:rPr>
                            </m:ctrlPr>
                          </m:fPr>
                          <m:num>
                            <m:r>
                              <m:rPr>
                                <m:sty m:val="p"/>
                              </m:rPr>
                              <w:rPr>
                                <w:rFonts w:ascii="Cambria Math" w:hAnsi="Cambria Math"/>
                              </w:rPr>
                              <m:t>1</m:t>
                            </m:r>
                          </m:num>
                          <m:den>
                            <m:r>
                              <m:rPr>
                                <m:sty m:val="p"/>
                              </m:rPr>
                              <w:rPr>
                                <w:rFonts w:ascii="Cambria Math" w:hAnsi="Cambria Math"/>
                              </w:rPr>
                              <m:t>6</m:t>
                            </m:r>
                          </m:den>
                        </m:f>
                      </m:sup>
                    </m:sSup>
                  </m:den>
                </m:f>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r>
                              <m:rPr>
                                <m:sty m:val="p"/>
                              </m:rPr>
                              <w:rPr>
                                <w:rFonts w:ascii="Cambria Math" w:hAnsi="Cambria Math"/>
                              </w:rPr>
                              <m:t>1-</m:t>
                            </m:r>
                            <m:r>
                              <w:rPr>
                                <w:rFonts w:ascii="Cambria Math" w:hAnsi="Cambria Math"/>
                              </w:rPr>
                              <m:t>R</m:t>
                            </m:r>
                          </m:num>
                          <m:den>
                            <m:r>
                              <m:rPr>
                                <m:sty m:val="p"/>
                              </m:rPr>
                              <w:rPr>
                                <w:rFonts w:ascii="Cambria Math" w:hAnsi="Cambria Math"/>
                              </w:rPr>
                              <m:t>2</m:t>
                            </m:r>
                          </m:den>
                        </m:f>
                      </m:e>
                    </m:d>
                  </m:e>
                  <m:sup>
                    <m:r>
                      <w:rPr>
                        <w:rFonts w:ascii="Cambria Math" w:hAnsi="Cambria Math"/>
                      </w:rPr>
                      <m:t>α</m:t>
                    </m:r>
                  </m:sup>
                </m:sSup>
              </m:oMath>
            </m:oMathPara>
          </w:p>
        </w:tc>
        <w:tc>
          <w:tcPr>
            <w:tcW w:w="584" w:type="pct"/>
            <w:vAlign w:val="center"/>
          </w:tcPr>
          <w:p w14:paraId="1C00D86E" w14:textId="77777777" w:rsidR="00876691" w:rsidRPr="008C3DA1" w:rsidRDefault="00876691" w:rsidP="00D10C2F">
            <w:r w:rsidRPr="008C3DA1">
              <w:t>(5)</w:t>
            </w:r>
          </w:p>
        </w:tc>
      </w:tr>
    </w:tbl>
    <w:p w14:paraId="3CE3F8B7" w14:textId="20BA1636" w:rsidR="00F3020F" w:rsidRPr="008C3DA1" w:rsidRDefault="008D0DEA" w:rsidP="00D10C2F">
      <w:r w:rsidRPr="008C3DA1">
        <w:t>Compared to</w:t>
      </w:r>
      <w:r w:rsidR="0067788F" w:rsidRPr="008C3DA1">
        <w:t xml:space="preserve"> </w:t>
      </w:r>
      <w:r w:rsidR="002E164B">
        <w:t>Deguchi</w:t>
      </w:r>
      <w:r w:rsidR="006C6B4F" w:rsidRPr="008C3DA1">
        <w:t xml:space="preserve">’s </w:t>
      </w:r>
      <w:r w:rsidRPr="008C3DA1">
        <w:t xml:space="preserve">model </w:t>
      </w:r>
      <w:r w:rsidR="009222A7" w:rsidRPr="008C3DA1">
        <w:t>(2)</w:t>
      </w:r>
      <w:r w:rsidRPr="008C3DA1">
        <w:t xml:space="preserve"> where</w:t>
      </w:r>
      <w:r w:rsidR="006C6B4F" w:rsidRPr="008C3DA1">
        <w:t xml:space="preserve"> only </w:t>
      </w:r>
      <w:r w:rsidR="00BE7252" w:rsidRPr="00BE7252">
        <w:t>σ</w:t>
      </w:r>
      <w:r w:rsidR="00BE7252" w:rsidRPr="00BE7252">
        <w:rPr>
          <w:vertAlign w:val="subscript"/>
        </w:rPr>
        <w:t>UTS</w:t>
      </w:r>
      <w:r w:rsidR="006C6B4F" w:rsidRPr="008C3DA1">
        <w:t xml:space="preserve"> was considered as representative of the material properties, the new</w:t>
      </w:r>
      <w:r w:rsidR="006078B6" w:rsidRPr="008C3DA1">
        <w:t xml:space="preserve"> equation takes into account the actual mechanical properties </w:t>
      </w:r>
      <w:r w:rsidRPr="008C3DA1">
        <w:t xml:space="preserve">in terms </w:t>
      </w:r>
      <w:r w:rsidR="006078B6" w:rsidRPr="008C3DA1">
        <w:t>of</w:t>
      </w:r>
      <w:r w:rsidRPr="008C3DA1">
        <w:t xml:space="preserve"> both </w:t>
      </w:r>
      <w:r w:rsidR="00E35568" w:rsidRPr="008C3DA1">
        <w:t xml:space="preserve">the ultimate strength </w:t>
      </w:r>
      <w:r w:rsidR="00BE7252" w:rsidRPr="00BE7252">
        <w:t>σ</w:t>
      </w:r>
      <w:r w:rsidR="00BE7252" w:rsidRPr="00BE7252">
        <w:rPr>
          <w:vertAlign w:val="subscript"/>
        </w:rPr>
        <w:t>UTS</w:t>
      </w:r>
      <w:r w:rsidR="00BE7252">
        <w:rPr>
          <w:vertAlign w:val="subscript"/>
        </w:rPr>
        <w:t xml:space="preserve"> </w:t>
      </w:r>
      <w:r w:rsidR="006078B6" w:rsidRPr="008C3DA1">
        <w:t>and</w:t>
      </w:r>
      <w:r w:rsidR="00E35568" w:rsidRPr="008C3DA1">
        <w:t xml:space="preserve"> yield strength</w:t>
      </w:r>
      <w:r w:rsidR="006078B6" w:rsidRPr="008C3DA1">
        <w:t xml:space="preserve"> </w:t>
      </w:r>
      <w:r w:rsidR="00BE7252">
        <w:t>σ</w:t>
      </w:r>
      <w:r w:rsidR="00BE7252" w:rsidRPr="00BE7252">
        <w:rPr>
          <w:vertAlign w:val="subscript"/>
        </w:rPr>
        <w:t>y 0.2%</w:t>
      </w:r>
      <w:r w:rsidR="006078B6" w:rsidRPr="008C3DA1">
        <w:t xml:space="preserve"> </w:t>
      </w:r>
      <w:r w:rsidR="00E35568" w:rsidRPr="008C3DA1">
        <w:t xml:space="preserve">combined with </w:t>
      </w:r>
      <w:r w:rsidR="006078B6" w:rsidRPr="008C3DA1">
        <w:t xml:space="preserve">the </w:t>
      </w:r>
      <w:r w:rsidR="00B75F9C" w:rsidRPr="008C3DA1">
        <w:t>maximum value of the square root of the area of the initiating defect.</w:t>
      </w:r>
      <w:r w:rsidR="008B25F5" w:rsidRPr="008C3DA1">
        <w:t xml:space="preserve"> </w:t>
      </w:r>
      <w:r w:rsidR="00AA105B" w:rsidRPr="008C3DA1">
        <w:t xml:space="preserve">The reason </w:t>
      </w:r>
      <w:r w:rsidR="00E35568" w:rsidRPr="008C3DA1">
        <w:t xml:space="preserve">behind the choice of considering </w:t>
      </w:r>
      <w:r w:rsidR="00791244" w:rsidRPr="008C3DA1">
        <w:t xml:space="preserve">both the ultimate tensile strength and the yield strength </w:t>
      </w:r>
      <w:r w:rsidR="0023469F" w:rsidRPr="008C3DA1">
        <w:t xml:space="preserve">in the fatigue assessment </w:t>
      </w:r>
      <w:r w:rsidR="00791244" w:rsidRPr="008C3DA1">
        <w:t xml:space="preserve">is to </w:t>
      </w:r>
      <w:r w:rsidR="0023469F" w:rsidRPr="008C3DA1">
        <w:t xml:space="preserve">include in the fatigue strength evaluation </w:t>
      </w:r>
      <w:r w:rsidR="00E00F71" w:rsidRPr="008C3DA1">
        <w:t xml:space="preserve">the influence of </w:t>
      </w:r>
      <w:r w:rsidR="0023469F" w:rsidRPr="008C3DA1">
        <w:t xml:space="preserve">the </w:t>
      </w:r>
      <w:r w:rsidR="00E00F71" w:rsidRPr="008C3DA1">
        <w:t xml:space="preserve">microstructural degeneration </w:t>
      </w:r>
      <w:r w:rsidR="00A50F5A" w:rsidRPr="008C3DA1">
        <w:t>existing</w:t>
      </w:r>
      <w:r w:rsidR="00E00F71" w:rsidRPr="008C3DA1">
        <w:t xml:space="preserve"> in the material.</w:t>
      </w:r>
      <w:r w:rsidR="0071291F" w:rsidRPr="008C3DA1">
        <w:t xml:space="preserve"> </w:t>
      </w:r>
    </w:p>
    <w:p w14:paraId="10C956AE" w14:textId="589E0565" w:rsidR="007E6360" w:rsidRPr="008C3DA1" w:rsidRDefault="0023469F" w:rsidP="00D10C2F">
      <w:r w:rsidRPr="008C3DA1">
        <w:t>As</w:t>
      </w:r>
      <w:r w:rsidR="00F3020F" w:rsidRPr="008C3DA1">
        <w:t xml:space="preserve"> shown in</w:t>
      </w:r>
      <w:r w:rsidR="001977C7" w:rsidRPr="008C3DA1">
        <w:t xml:space="preserve"> </w:t>
      </w:r>
      <w:r w:rsidRPr="008C3DA1">
        <w:t xml:space="preserve">some </w:t>
      </w:r>
      <w:r w:rsidR="001977C7" w:rsidRPr="008C3DA1">
        <w:t>works</w:t>
      </w:r>
      <w:r w:rsidR="001B73D5" w:rsidRPr="00064B08">
        <w:rPr>
          <w:color w:val="FF0000"/>
          <w:highlight w:val="yellow"/>
          <w:vertAlign w:val="superscript"/>
        </w:rPr>
        <w:t>3</w:t>
      </w:r>
      <w:r w:rsidR="002F5C53" w:rsidRPr="00064B08">
        <w:rPr>
          <w:color w:val="FF0000"/>
          <w:highlight w:val="yellow"/>
          <w:vertAlign w:val="superscript"/>
        </w:rPr>
        <w:t>1</w:t>
      </w:r>
      <w:r w:rsidR="001B73D5" w:rsidRPr="00064B08">
        <w:rPr>
          <w:color w:val="FF0000"/>
          <w:highlight w:val="yellow"/>
          <w:vertAlign w:val="superscript"/>
        </w:rPr>
        <w:t>-3</w:t>
      </w:r>
      <w:r w:rsidR="002F5C53" w:rsidRPr="00064B08">
        <w:rPr>
          <w:color w:val="FF0000"/>
          <w:vertAlign w:val="superscript"/>
        </w:rPr>
        <w:t>4</w:t>
      </w:r>
      <w:r w:rsidR="00F3020F" w:rsidRPr="008C3DA1">
        <w:t>, when</w:t>
      </w:r>
      <w:r w:rsidR="00ED0F38" w:rsidRPr="008C3DA1">
        <w:t xml:space="preserve"> degenerated chunky graphite is present, the </w:t>
      </w:r>
      <w:r w:rsidR="00E54CFB" w:rsidRPr="008C3DA1">
        <w:t>yield</w:t>
      </w:r>
      <w:r w:rsidR="00ED0F38" w:rsidRPr="008C3DA1">
        <w:t xml:space="preserve"> stress is not much affec</w:t>
      </w:r>
      <w:r w:rsidR="001977C7" w:rsidRPr="008C3DA1">
        <w:t>ted, while ultimate tensile strength and fatigue resistance are</w:t>
      </w:r>
      <w:r w:rsidRPr="008C3DA1">
        <w:t xml:space="preserve"> strongly influenced and characterized by a detrimental effect</w:t>
      </w:r>
      <w:r w:rsidR="001977C7" w:rsidRPr="008C3DA1">
        <w:t>.</w:t>
      </w:r>
      <w:r w:rsidR="006238F1" w:rsidRPr="008C3DA1">
        <w:t xml:space="preserve"> </w:t>
      </w:r>
      <w:r w:rsidR="00D9228F" w:rsidRPr="008C3DA1">
        <w:t>Moreover</w:t>
      </w:r>
      <w:r w:rsidR="00F3185F" w:rsidRPr="008C3DA1">
        <w:t>, it has been demonstr</w:t>
      </w:r>
      <w:r w:rsidR="00D9228F" w:rsidRPr="008C3DA1">
        <w:t>ated that, when chunky</w:t>
      </w:r>
      <w:r w:rsidR="00F3185F" w:rsidRPr="008C3DA1">
        <w:t xml:space="preserve"> graphite</w:t>
      </w:r>
      <w:r w:rsidR="00D9228F" w:rsidRPr="008C3DA1">
        <w:t xml:space="preserve"> is present in the microstructure</w:t>
      </w:r>
      <w:r w:rsidR="00F3185F" w:rsidRPr="008C3DA1">
        <w:t xml:space="preserve">, </w:t>
      </w:r>
      <w:r w:rsidR="007E6360" w:rsidRPr="008C3DA1">
        <w:t>it has a limited influence on the fatigue crack initiation</w:t>
      </w:r>
      <w:r w:rsidR="00284612" w:rsidRPr="008C3DA1">
        <w:t xml:space="preserve"> compared </w:t>
      </w:r>
      <w:r w:rsidRPr="008C3DA1">
        <w:t xml:space="preserve">with the effects due </w:t>
      </w:r>
      <w:r w:rsidR="00284612" w:rsidRPr="008C3DA1">
        <w:t>to</w:t>
      </w:r>
      <w:r w:rsidR="004153EA" w:rsidRPr="008C3DA1">
        <w:t xml:space="preserve"> microshrinkage porosities</w:t>
      </w:r>
      <w:r w:rsidR="00284612" w:rsidRPr="008C3DA1">
        <w:t xml:space="preserve"> or spiky graphite</w:t>
      </w:r>
      <w:r w:rsidR="004153EA" w:rsidRPr="008C3DA1">
        <w:t xml:space="preserve">, </w:t>
      </w:r>
      <w:r w:rsidR="00C62FFA" w:rsidRPr="008C3DA1">
        <w:t>but</w:t>
      </w:r>
      <w:r w:rsidR="004153EA" w:rsidRPr="008C3DA1">
        <w:t xml:space="preserve"> </w:t>
      </w:r>
      <w:r w:rsidR="00284612" w:rsidRPr="008C3DA1">
        <w:t>it</w:t>
      </w:r>
      <w:r w:rsidR="004153EA" w:rsidRPr="008C3DA1">
        <w:t xml:space="preserve"> </w:t>
      </w:r>
      <w:r w:rsidRPr="008C3DA1">
        <w:t xml:space="preserve">strongly </w:t>
      </w:r>
      <w:r w:rsidR="004153EA" w:rsidRPr="008C3DA1">
        <w:t>affect</w:t>
      </w:r>
      <w:r w:rsidR="00284612" w:rsidRPr="008C3DA1">
        <w:t>s</w:t>
      </w:r>
      <w:r w:rsidR="004153EA" w:rsidRPr="008C3DA1">
        <w:t xml:space="preserve"> the </w:t>
      </w:r>
      <w:r w:rsidR="00AA0807" w:rsidRPr="008C3DA1">
        <w:t>crack propagation stage.</w:t>
      </w:r>
    </w:p>
    <w:p w14:paraId="170F0EA8" w14:textId="3E8392E8" w:rsidR="002770C7" w:rsidRPr="008C3DA1" w:rsidRDefault="00F04FD6" w:rsidP="00D10C2F">
      <w:r w:rsidRPr="008C3DA1">
        <w:t>I</w:t>
      </w:r>
      <w:r w:rsidR="002770C7" w:rsidRPr="008C3DA1">
        <w:t xml:space="preserve">t </w:t>
      </w:r>
      <w:r w:rsidR="001577C4" w:rsidRPr="008C3DA1">
        <w:t>is not uncommon</w:t>
      </w:r>
      <w:r w:rsidR="002770C7" w:rsidRPr="008C3DA1">
        <w:t xml:space="preserve"> that two different materials, with different matrices and microstructures, one with and the other without degenerated graphite, may have the same ultimate tensile strength and the same size of defects (</w:t>
      </w:r>
      <m:oMath>
        <m:rad>
          <m:radPr>
            <m:degHide m:val="1"/>
            <m:ctrlPr>
              <w:rPr>
                <w:rFonts w:ascii="Cambria Math" w:hAnsi="Cambria Math"/>
                <w:i/>
              </w:rPr>
            </m:ctrlPr>
          </m:radPr>
          <m:deg/>
          <m:e>
            <m:r>
              <w:rPr>
                <w:rFonts w:ascii="Cambria Math" w:eastAsia="Calibri" w:hAnsi="Cambria Math"/>
              </w:rPr>
              <m:t>area</m:t>
            </m:r>
          </m:e>
        </m:rad>
      </m:oMath>
      <w:r w:rsidR="002770C7" w:rsidRPr="008C3DA1">
        <w:t xml:space="preserve">) but different yield and fatigue </w:t>
      </w:r>
      <w:r w:rsidR="001577C4" w:rsidRPr="008C3DA1">
        <w:t>strength</w:t>
      </w:r>
      <w:r w:rsidR="002770C7" w:rsidRPr="008C3DA1">
        <w:t>, due to the different nature of the matrices.</w:t>
      </w:r>
      <w:r w:rsidR="006623E9" w:rsidRPr="008C3DA1">
        <w:t xml:space="preserve"> </w:t>
      </w:r>
    </w:p>
    <w:p w14:paraId="37B1F469" w14:textId="68AF806D" w:rsidR="00773C24" w:rsidRPr="008C3DA1" w:rsidRDefault="00773C24" w:rsidP="00D10C2F">
      <w:r w:rsidRPr="008C3DA1">
        <w:t xml:space="preserve">Consequently, the yield strength </w:t>
      </w:r>
      <w:r w:rsidR="005B6517">
        <w:t>(σ</w:t>
      </w:r>
      <w:r w:rsidR="005B6517" w:rsidRPr="00BE7252">
        <w:rPr>
          <w:vertAlign w:val="subscript"/>
        </w:rPr>
        <w:t>y 0.2%</w:t>
      </w:r>
      <w:r w:rsidR="005B6517">
        <w:t xml:space="preserve">) </w:t>
      </w:r>
      <w:r w:rsidR="001577C4" w:rsidRPr="008C3DA1">
        <w:t>is more</w:t>
      </w:r>
      <w:r w:rsidRPr="008C3DA1">
        <w:t xml:space="preserve"> representative of the mechanical properties of the </w:t>
      </w:r>
      <w:r w:rsidR="001577C4" w:rsidRPr="008C3DA1">
        <w:t xml:space="preserve">base </w:t>
      </w:r>
      <w:r w:rsidRPr="008C3DA1">
        <w:t>material</w:t>
      </w:r>
      <w:r w:rsidR="00F277EB" w:rsidRPr="008C3DA1">
        <w:t xml:space="preserve"> microstructure without</w:t>
      </w:r>
      <w:r w:rsidR="001577C4" w:rsidRPr="008C3DA1">
        <w:t xml:space="preserve"> any</w:t>
      </w:r>
      <w:r w:rsidR="00F277EB" w:rsidRPr="008C3DA1">
        <w:t xml:space="preserve"> solidification defect</w:t>
      </w:r>
      <w:r w:rsidR="00E871A3" w:rsidRPr="008C3DA1">
        <w:t xml:space="preserve"> </w:t>
      </w:r>
      <w:r w:rsidR="001577C4" w:rsidRPr="008C3DA1">
        <w:t>while the ultimate strength</w:t>
      </w:r>
      <w:r w:rsidR="00846D30" w:rsidRPr="008C3DA1">
        <w:t xml:space="preserve"> </w:t>
      </w:r>
      <w:r w:rsidR="001577C4" w:rsidRPr="008C3DA1">
        <w:t>(</w:t>
      </w:r>
      <w:r w:rsidR="005B6517" w:rsidRPr="00BE7252">
        <w:t>σ</w:t>
      </w:r>
      <w:r w:rsidR="005B6517" w:rsidRPr="00BE7252">
        <w:rPr>
          <w:vertAlign w:val="subscript"/>
        </w:rPr>
        <w:t>UTS</w:t>
      </w:r>
      <w:r w:rsidR="001577C4" w:rsidRPr="008C3DA1">
        <w:t>) is more connected with</w:t>
      </w:r>
      <w:r w:rsidR="009C75B9" w:rsidRPr="008C3DA1">
        <w:t xml:space="preserve"> the </w:t>
      </w:r>
      <w:r w:rsidR="0002114C" w:rsidRPr="008C3DA1">
        <w:t xml:space="preserve">mechanical </w:t>
      </w:r>
      <w:r w:rsidR="009C75B9" w:rsidRPr="008C3DA1">
        <w:t xml:space="preserve">properties of the </w:t>
      </w:r>
      <w:r w:rsidR="0002114C" w:rsidRPr="008C3DA1">
        <w:t xml:space="preserve">real </w:t>
      </w:r>
      <w:r w:rsidR="009C75B9" w:rsidRPr="008C3DA1">
        <w:t>material</w:t>
      </w:r>
      <w:r w:rsidR="001577C4" w:rsidRPr="008C3DA1">
        <w:t xml:space="preserve"> </w:t>
      </w:r>
      <w:r w:rsidR="0002114C" w:rsidRPr="008C3DA1">
        <w:t xml:space="preserve">fully including </w:t>
      </w:r>
      <w:r w:rsidR="009C75B9" w:rsidRPr="008C3DA1">
        <w:t xml:space="preserve">the solidification defects. Finally, the </w:t>
      </w:r>
      <m:oMath>
        <m:sSub>
          <m:sSubPr>
            <m:ctrlPr>
              <w:rPr>
                <w:rFonts w:ascii="Cambria Math" w:hAnsi="Cambria Math"/>
                <w:i/>
              </w:rPr>
            </m:ctrlPr>
          </m:sSubPr>
          <m:e>
            <m:rad>
              <m:radPr>
                <m:degHide m:val="1"/>
                <m:ctrlPr>
                  <w:rPr>
                    <w:rFonts w:ascii="Cambria Math" w:hAnsi="Cambria Math"/>
                    <w:i/>
                  </w:rPr>
                </m:ctrlPr>
              </m:radPr>
              <m:deg/>
              <m:e>
                <m:r>
                  <w:rPr>
                    <w:rFonts w:ascii="Cambria Math" w:eastAsia="Calibri" w:hAnsi="Cambria Math"/>
                  </w:rPr>
                  <m:t>area</m:t>
                </m:r>
              </m:e>
            </m:rad>
          </m:e>
          <m:sub>
            <m:r>
              <w:rPr>
                <w:rFonts w:ascii="Cambria Math" w:hAnsi="Cambria Math"/>
              </w:rPr>
              <m:t>max</m:t>
            </m:r>
          </m:sub>
        </m:sSub>
      </m:oMath>
      <w:r w:rsidR="009C75B9" w:rsidRPr="008C3DA1">
        <w:t xml:space="preserve"> considers only the dimensions of the fatigue crack initiating defect.</w:t>
      </w:r>
    </w:p>
    <w:p w14:paraId="40FA2E85" w14:textId="261347AC" w:rsidR="00755FA5" w:rsidRPr="008C3DA1" w:rsidRDefault="00291B29" w:rsidP="00D10C2F">
      <w:r w:rsidRPr="008C3DA1">
        <w:t>In order to estimate the parameters</w:t>
      </w:r>
      <w:r w:rsidR="00ED5157" w:rsidRPr="008C3DA1">
        <w:t xml:space="preserve"> A, B and </w:t>
      </w:r>
      <m:oMath>
        <m:r>
          <w:rPr>
            <w:rFonts w:ascii="Cambria Math" w:eastAsia="Calibri" w:hAnsi="Cambria Math"/>
          </w:rPr>
          <m:t>α</m:t>
        </m:r>
      </m:oMath>
      <w:r w:rsidR="00A32767" w:rsidRPr="008C3DA1">
        <w:t xml:space="preserve"> (Eq. 5)</w:t>
      </w:r>
      <w:r w:rsidR="00ED5157" w:rsidRPr="008C3DA1">
        <w:t xml:space="preserve">, </w:t>
      </w:r>
      <w:r w:rsidR="00541DA1" w:rsidRPr="008C3DA1">
        <w:t xml:space="preserve">the </w:t>
      </w:r>
      <w:r w:rsidR="00ED5157" w:rsidRPr="008C3DA1">
        <w:t>least square method was applied</w:t>
      </w:r>
      <w:r w:rsidR="00A026C7" w:rsidRPr="008C3DA1">
        <w:t xml:space="preserve"> </w:t>
      </w:r>
      <w:r w:rsidR="00ED5157" w:rsidRPr="008C3DA1">
        <w:t>to the data shown in Table</w:t>
      </w:r>
      <w:r w:rsidR="00C90C38" w:rsidRPr="008C3DA1">
        <w:t>s</w:t>
      </w:r>
      <w:r w:rsidR="00541DA1" w:rsidRPr="008C3DA1">
        <w:t xml:space="preserve"> </w:t>
      </w:r>
      <w:r w:rsidR="00C90C38" w:rsidRPr="00F92A49">
        <w:rPr>
          <w:color w:val="FF0000"/>
        </w:rPr>
        <w:t>2</w:t>
      </w:r>
      <w:r w:rsidR="00F92A49">
        <w:rPr>
          <w:color w:val="FF0000"/>
        </w:rPr>
        <w:t xml:space="preserve"> </w:t>
      </w:r>
      <w:r w:rsidR="00F92A49" w:rsidRPr="00F92A49">
        <w:rPr>
          <w:color w:val="FF0000"/>
        </w:rPr>
        <w:t>-</w:t>
      </w:r>
      <w:r w:rsidR="00F92A49">
        <w:rPr>
          <w:color w:val="FF0000"/>
        </w:rPr>
        <w:t xml:space="preserve"> </w:t>
      </w:r>
      <w:r w:rsidR="00F92A49" w:rsidRPr="00F92A49">
        <w:rPr>
          <w:color w:val="FF0000"/>
        </w:rPr>
        <w:t>4</w:t>
      </w:r>
      <w:r w:rsidR="007966D5" w:rsidRPr="008C3DA1">
        <w:t>.</w:t>
      </w:r>
      <w:r w:rsidR="00AD42D0" w:rsidRPr="008C3DA1">
        <w:t xml:space="preserve"> </w:t>
      </w:r>
      <w:r w:rsidR="00A32767" w:rsidRPr="008C3DA1">
        <w:t xml:space="preserve">Eq. 5 </w:t>
      </w:r>
      <w:r w:rsidR="0002114C" w:rsidRPr="008C3DA1">
        <w:t>can</w:t>
      </w:r>
      <w:r w:rsidR="00A32767" w:rsidRPr="008C3DA1">
        <w:t xml:space="preserve"> </w:t>
      </w:r>
      <w:r w:rsidR="0089478E" w:rsidRPr="008C3DA1">
        <w:t>th</w:t>
      </w:r>
      <w:r w:rsidR="00DC3587">
        <w:t>erefore</w:t>
      </w:r>
      <w:r w:rsidR="0089478E" w:rsidRPr="008C3DA1">
        <w:t xml:space="preserve"> </w:t>
      </w:r>
      <w:r w:rsidR="00A32767" w:rsidRPr="008C3DA1">
        <w:t>be rewritten as</w:t>
      </w:r>
      <w:r w:rsidR="0002114C" w:rsidRPr="008C3DA1">
        <w:t xml:space="preserve"> follows</w:t>
      </w:r>
      <w:r w:rsidR="00A32767" w:rsidRPr="008C3DA1">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377"/>
        <w:gridCol w:w="1126"/>
      </w:tblGrid>
      <w:tr w:rsidR="0065477E" w:rsidRPr="008C3DA1" w14:paraId="415151FA" w14:textId="77777777" w:rsidTr="008D5DE4">
        <w:tc>
          <w:tcPr>
            <w:tcW w:w="589" w:type="pct"/>
            <w:vAlign w:val="center"/>
          </w:tcPr>
          <w:p w14:paraId="58D77E01" w14:textId="77777777" w:rsidR="0065477E" w:rsidRPr="008C3DA1" w:rsidRDefault="0065477E" w:rsidP="00D10C2F"/>
        </w:tc>
        <w:tc>
          <w:tcPr>
            <w:tcW w:w="3827" w:type="pct"/>
            <w:vAlign w:val="center"/>
          </w:tcPr>
          <w:p w14:paraId="5E09D676" w14:textId="77777777" w:rsidR="0065477E" w:rsidRPr="008C3DA1" w:rsidRDefault="009430AF" w:rsidP="00D10C2F">
            <m:oMathPara>
              <m:oMathParaPr>
                <m:jc m:val="center"/>
              </m:oMathParaPr>
              <m:oMath>
                <m:sSub>
                  <m:sSubPr>
                    <m:ctrlPr>
                      <w:rPr>
                        <w:rFonts w:ascii="Cambria Math" w:hAnsi="Cambria Math"/>
                        <w:iCs/>
                      </w:rPr>
                    </m:ctrlPr>
                  </m:sSubPr>
                  <m:e>
                    <m:r>
                      <w:rPr>
                        <w:rFonts w:ascii="Cambria Math" w:hAnsi="Cambria Math"/>
                      </w:rPr>
                      <m:t>σ</m:t>
                    </m:r>
                  </m:e>
                  <m:sub>
                    <m:r>
                      <w:rPr>
                        <w:rFonts w:ascii="Cambria Math" w:hAnsi="Cambria Math"/>
                      </w:rPr>
                      <m:t>a</m:t>
                    </m:r>
                  </m:sub>
                </m:sSub>
                <m:r>
                  <m:rPr>
                    <m:sty m:val="p"/>
                  </m:rP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loc</m:t>
                    </m:r>
                  </m:sub>
                </m:sSub>
                <m:f>
                  <m:fPr>
                    <m:ctrlPr>
                      <w:rPr>
                        <w:rFonts w:ascii="Cambria Math" w:hAnsi="Cambria Math"/>
                        <w:iCs/>
                      </w:rPr>
                    </m:ctrlPr>
                  </m:fPr>
                  <m:num>
                    <m:d>
                      <m:dPr>
                        <m:ctrlPr>
                          <w:rPr>
                            <w:rFonts w:ascii="Cambria Math" w:hAnsi="Cambria Math"/>
                            <w:iCs/>
                          </w:rPr>
                        </m:ctrlPr>
                      </m:dPr>
                      <m:e>
                        <m:r>
                          <m:rPr>
                            <m:sty m:val="p"/>
                          </m:rPr>
                          <w:rPr>
                            <w:rFonts w:ascii="Cambria Math" w:hAnsi="Cambria Math"/>
                          </w:rPr>
                          <m:t xml:space="preserve">0.62 </m:t>
                        </m:r>
                        <m:sSub>
                          <m:sSubPr>
                            <m:ctrlPr>
                              <w:rPr>
                                <w:rFonts w:ascii="Cambria Math" w:hAnsi="Cambria Math"/>
                                <w:iCs/>
                              </w:rPr>
                            </m:ctrlPr>
                          </m:sSubPr>
                          <m:e>
                            <m:r>
                              <w:rPr>
                                <w:rFonts w:ascii="Cambria Math" w:hAnsi="Cambria Math"/>
                              </w:rPr>
                              <m:t>σ</m:t>
                            </m:r>
                          </m:e>
                          <m:sub>
                            <m:r>
                              <w:rPr>
                                <w:rFonts w:ascii="Cambria Math" w:hAnsi="Cambria Math"/>
                              </w:rPr>
                              <m:t>UTS</m:t>
                            </m:r>
                          </m:sub>
                        </m:sSub>
                        <m:r>
                          <m:rPr>
                            <m:sty m:val="p"/>
                          </m:rPr>
                          <w:rPr>
                            <w:rFonts w:ascii="Cambria Math" w:hAnsi="Cambria Math"/>
                          </w:rPr>
                          <m:t xml:space="preserve">+0.32 </m:t>
                        </m:r>
                        <m:sSub>
                          <m:sSubPr>
                            <m:ctrlPr>
                              <w:rPr>
                                <w:rFonts w:ascii="Cambria Math" w:hAnsi="Cambria Math"/>
                                <w:iCs/>
                              </w:rPr>
                            </m:ctrlPr>
                          </m:sSubPr>
                          <m:e>
                            <m:r>
                              <w:rPr>
                                <w:rFonts w:ascii="Cambria Math" w:hAnsi="Cambria Math"/>
                              </w:rPr>
                              <m:t>σ</m:t>
                            </m:r>
                          </m:e>
                          <m:sub>
                            <m:r>
                              <w:rPr>
                                <w:rFonts w:ascii="Cambria Math" w:hAnsi="Cambria Math"/>
                              </w:rPr>
                              <m:t>y</m:t>
                            </m:r>
                            <m:r>
                              <m:rPr>
                                <m:sty m:val="p"/>
                              </m:rPr>
                              <w:rPr>
                                <w:rFonts w:ascii="Cambria Math" w:hAnsi="Cambria Math"/>
                              </w:rPr>
                              <m:t xml:space="preserve"> 0.2%</m:t>
                            </m:r>
                          </m:sub>
                        </m:sSub>
                      </m:e>
                    </m:d>
                  </m:num>
                  <m:den>
                    <m:sSup>
                      <m:sSupPr>
                        <m:ctrlPr>
                          <w:rPr>
                            <w:rFonts w:ascii="Cambria Math" w:hAnsi="Cambria Math"/>
                            <w:iCs/>
                          </w:rPr>
                        </m:ctrlPr>
                      </m:sSupPr>
                      <m:e>
                        <m:sSub>
                          <m:sSubPr>
                            <m:ctrlPr>
                              <w:rPr>
                                <w:rFonts w:ascii="Cambria Math" w:hAnsi="Cambria Math"/>
                                <w:iCs/>
                              </w:rPr>
                            </m:ctrlPr>
                          </m:sSubPr>
                          <m:e>
                            <m:rad>
                              <m:radPr>
                                <m:degHide m:val="1"/>
                                <m:ctrlPr>
                                  <w:rPr>
                                    <w:rFonts w:ascii="Cambria Math" w:hAnsi="Cambria Math"/>
                                    <w:iCs/>
                                  </w:rPr>
                                </m:ctrlPr>
                              </m:radPr>
                              <m:deg/>
                              <m:e>
                                <m:r>
                                  <w:rPr>
                                    <w:rFonts w:ascii="Cambria Math" w:hAnsi="Cambria Math"/>
                                  </w:rPr>
                                  <m:t>area</m:t>
                                </m:r>
                              </m:e>
                            </m:rad>
                          </m:e>
                          <m:sub>
                            <m:r>
                              <w:rPr>
                                <w:rFonts w:ascii="Cambria Math" w:hAnsi="Cambria Math"/>
                              </w:rPr>
                              <m:t>max</m:t>
                            </m:r>
                          </m:sub>
                        </m:sSub>
                      </m:e>
                      <m:sup>
                        <m:f>
                          <m:fPr>
                            <m:type m:val="skw"/>
                            <m:ctrlPr>
                              <w:rPr>
                                <w:rFonts w:ascii="Cambria Math" w:hAnsi="Cambria Math"/>
                                <w:iCs/>
                              </w:rPr>
                            </m:ctrlPr>
                          </m:fPr>
                          <m:num>
                            <m:r>
                              <m:rPr>
                                <m:sty m:val="p"/>
                              </m:rPr>
                              <w:rPr>
                                <w:rFonts w:ascii="Cambria Math" w:hAnsi="Cambria Math"/>
                              </w:rPr>
                              <m:t>1</m:t>
                            </m:r>
                          </m:num>
                          <m:den>
                            <m:r>
                              <m:rPr>
                                <m:sty m:val="p"/>
                              </m:rPr>
                              <w:rPr>
                                <w:rFonts w:ascii="Cambria Math" w:hAnsi="Cambria Math"/>
                              </w:rPr>
                              <m:t>6</m:t>
                            </m:r>
                          </m:den>
                        </m:f>
                      </m:sup>
                    </m:sSup>
                  </m:den>
                </m:f>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r>
                              <m:rPr>
                                <m:sty m:val="p"/>
                              </m:rPr>
                              <w:rPr>
                                <w:rFonts w:ascii="Cambria Math" w:hAnsi="Cambria Math"/>
                              </w:rPr>
                              <m:t>1-</m:t>
                            </m:r>
                            <m:r>
                              <w:rPr>
                                <w:rFonts w:ascii="Cambria Math" w:hAnsi="Cambria Math"/>
                              </w:rPr>
                              <m:t>R</m:t>
                            </m:r>
                          </m:num>
                          <m:den>
                            <m:r>
                              <m:rPr>
                                <m:sty m:val="p"/>
                              </m:rPr>
                              <w:rPr>
                                <w:rFonts w:ascii="Cambria Math" w:hAnsi="Cambria Math"/>
                              </w:rPr>
                              <m:t>2</m:t>
                            </m:r>
                          </m:den>
                        </m:f>
                      </m:e>
                    </m:d>
                  </m:e>
                  <m:sup>
                    <m:r>
                      <m:rPr>
                        <m:sty m:val="p"/>
                      </m:rPr>
                      <w:rPr>
                        <w:rFonts w:ascii="Cambria Math" w:hAnsi="Cambria Math"/>
                      </w:rPr>
                      <m:t>0.576</m:t>
                    </m:r>
                  </m:sup>
                </m:sSup>
              </m:oMath>
            </m:oMathPara>
          </w:p>
        </w:tc>
        <w:tc>
          <w:tcPr>
            <w:tcW w:w="584" w:type="pct"/>
            <w:vAlign w:val="center"/>
          </w:tcPr>
          <w:p w14:paraId="3A754E80" w14:textId="77777777" w:rsidR="0065477E" w:rsidRPr="008C3DA1" w:rsidRDefault="0065477E" w:rsidP="00D10C2F">
            <w:r w:rsidRPr="008C3DA1">
              <w:t>(6)</w:t>
            </w:r>
          </w:p>
        </w:tc>
      </w:tr>
    </w:tbl>
    <w:p w14:paraId="67C2B69D" w14:textId="0C9CAA32" w:rsidR="00430DFB" w:rsidRPr="008C3DA1" w:rsidRDefault="00B266B2" w:rsidP="00D10C2F">
      <w:r w:rsidRPr="008C3DA1">
        <w:t>In order to</w:t>
      </w:r>
      <w:r w:rsidR="00A81ED6" w:rsidRPr="008C3DA1">
        <w:t xml:space="preserve"> validate the </w:t>
      </w:r>
      <w:r w:rsidRPr="008C3DA1">
        <w:t xml:space="preserve">proposed </w:t>
      </w:r>
      <w:r w:rsidR="00A81ED6" w:rsidRPr="008C3DA1">
        <w:t>model</w:t>
      </w:r>
      <w:r w:rsidR="00742D9D" w:rsidRPr="008C3DA1">
        <w:t>,</w:t>
      </w:r>
      <w:r w:rsidR="009D3F31" w:rsidRPr="008C3DA1">
        <w:t xml:space="preserve"> </w:t>
      </w:r>
      <w:r w:rsidRPr="008C3DA1">
        <w:t>further experimental data</w:t>
      </w:r>
      <w:r w:rsidR="009D3F31" w:rsidRPr="008C3DA1">
        <w:t xml:space="preserve"> </w:t>
      </w:r>
      <w:r w:rsidRPr="008C3DA1">
        <w:t xml:space="preserve">were </w:t>
      </w:r>
      <w:r w:rsidR="005563FA">
        <w:t>taken from the literature</w:t>
      </w:r>
      <w:r w:rsidR="003C6D1D" w:rsidRPr="00064B08">
        <w:rPr>
          <w:color w:val="FF0000"/>
          <w:vertAlign w:val="superscript"/>
        </w:rPr>
        <w:t>9</w:t>
      </w:r>
      <w:r w:rsidR="001B5089" w:rsidRPr="00064B08">
        <w:rPr>
          <w:color w:val="FF0000"/>
          <w:vertAlign w:val="superscript"/>
        </w:rPr>
        <w:t>-</w:t>
      </w:r>
      <w:r w:rsidR="003A1FEC" w:rsidRPr="00064B08">
        <w:rPr>
          <w:color w:val="FF0000"/>
          <w:vertAlign w:val="superscript"/>
        </w:rPr>
        <w:t>1</w:t>
      </w:r>
      <w:r w:rsidR="001B5089" w:rsidRPr="00064B08">
        <w:rPr>
          <w:color w:val="FF0000"/>
          <w:vertAlign w:val="superscript"/>
        </w:rPr>
        <w:t>1</w:t>
      </w:r>
      <w:r w:rsidR="00787426" w:rsidRPr="00064B08">
        <w:rPr>
          <w:color w:val="FF0000"/>
          <w:vertAlign w:val="superscript"/>
        </w:rPr>
        <w:t>,2</w:t>
      </w:r>
      <w:r w:rsidR="001B5089" w:rsidRPr="00064B08">
        <w:rPr>
          <w:color w:val="FF0000"/>
          <w:vertAlign w:val="superscript"/>
        </w:rPr>
        <w:t>5</w:t>
      </w:r>
      <w:r w:rsidR="00787426" w:rsidRPr="00064B08">
        <w:rPr>
          <w:color w:val="FF0000"/>
          <w:vertAlign w:val="superscript"/>
        </w:rPr>
        <w:t>,2</w:t>
      </w:r>
      <w:r w:rsidR="001B5089" w:rsidRPr="00064B08">
        <w:rPr>
          <w:color w:val="FF0000"/>
          <w:vertAlign w:val="superscript"/>
        </w:rPr>
        <w:t>6</w:t>
      </w:r>
      <w:r w:rsidR="00174EE7" w:rsidRPr="00064B08">
        <w:rPr>
          <w:color w:val="FF0000"/>
          <w:vertAlign w:val="superscript"/>
        </w:rPr>
        <w:t>,2</w:t>
      </w:r>
      <w:r w:rsidR="001B5089" w:rsidRPr="00064B08">
        <w:rPr>
          <w:color w:val="FF0000"/>
          <w:vertAlign w:val="superscript"/>
        </w:rPr>
        <w:t>8</w:t>
      </w:r>
      <w:r w:rsidR="00174EE7" w:rsidRPr="00064B08">
        <w:rPr>
          <w:color w:val="FF0000"/>
          <w:vertAlign w:val="superscript"/>
        </w:rPr>
        <w:t>,2</w:t>
      </w:r>
      <w:r w:rsidR="001B5089" w:rsidRPr="00064B08">
        <w:rPr>
          <w:color w:val="FF0000"/>
          <w:vertAlign w:val="superscript"/>
        </w:rPr>
        <w:t>9</w:t>
      </w:r>
      <w:r w:rsidR="00174EE7" w:rsidRPr="00064B08">
        <w:rPr>
          <w:color w:val="FF0000"/>
          <w:vertAlign w:val="superscript"/>
        </w:rPr>
        <w:t>,</w:t>
      </w:r>
      <w:r w:rsidR="00CC47B4" w:rsidRPr="00064B08">
        <w:rPr>
          <w:color w:val="FF0000"/>
          <w:vertAlign w:val="superscript"/>
        </w:rPr>
        <w:t>3</w:t>
      </w:r>
      <w:r w:rsidR="001B5089" w:rsidRPr="00064B08">
        <w:rPr>
          <w:color w:val="FF0000"/>
          <w:vertAlign w:val="superscript"/>
        </w:rPr>
        <w:t>3</w:t>
      </w:r>
      <w:r w:rsidR="00A25972" w:rsidRPr="00064B08">
        <w:rPr>
          <w:color w:val="FF0000"/>
        </w:rPr>
        <w:t xml:space="preserve"> </w:t>
      </w:r>
      <w:r w:rsidR="00A25972" w:rsidRPr="008C3DA1">
        <w:t xml:space="preserve">where </w:t>
      </w:r>
      <w:r w:rsidR="009D3F31" w:rsidRPr="008C3DA1">
        <w:t>mechanical and fatigue properties</w:t>
      </w:r>
      <w:r w:rsidR="00FB3271" w:rsidRPr="008C3DA1">
        <w:t xml:space="preserve"> (load ratio equal to 0 or -1)</w:t>
      </w:r>
      <w:r w:rsidR="009D3F31" w:rsidRPr="008C3DA1">
        <w:t xml:space="preserve"> of</w:t>
      </w:r>
      <w:r w:rsidR="004F0EBC" w:rsidRPr="008C3DA1">
        <w:t xml:space="preserve"> as-cast</w:t>
      </w:r>
      <w:r w:rsidR="009D3F31" w:rsidRPr="008C3DA1">
        <w:t xml:space="preserve"> ferritic ductile cast irons with long solidification times have been investigated. </w:t>
      </w:r>
      <w:r w:rsidR="00A25972" w:rsidRPr="008C3DA1">
        <w:t>These works</w:t>
      </w:r>
      <w:r w:rsidR="009D3F31" w:rsidRPr="008C3DA1">
        <w:t xml:space="preserve"> reported the actual mechanical properties of the materials and the dimension of the</w:t>
      </w:r>
      <w:r w:rsidR="00E8394F">
        <w:t xml:space="preserve"> </w:t>
      </w:r>
      <w:r w:rsidR="00E8394F" w:rsidRPr="00DF5334">
        <w:rPr>
          <w:highlight w:val="yellow"/>
        </w:rPr>
        <w:t>intrinsic</w:t>
      </w:r>
      <w:r w:rsidR="009D3F31" w:rsidRPr="008C3DA1">
        <w:t xml:space="preserve"> initiating defects.</w:t>
      </w:r>
      <w:r w:rsidR="00877393">
        <w:t xml:space="preserve"> </w:t>
      </w:r>
      <w:r w:rsidR="00877393" w:rsidRPr="001356A0">
        <w:rPr>
          <w:highlight w:val="yellow"/>
        </w:rPr>
        <w:t xml:space="preserve">In Table </w:t>
      </w:r>
      <w:r w:rsidR="00877393" w:rsidRPr="001356A0">
        <w:rPr>
          <w:color w:val="FF0000"/>
          <w:highlight w:val="yellow"/>
        </w:rPr>
        <w:t>5</w:t>
      </w:r>
      <w:r w:rsidR="001356A0" w:rsidRPr="001356A0">
        <w:rPr>
          <w:highlight w:val="yellow"/>
        </w:rPr>
        <w:t>, the mechanical and fatigue properties are shown.</w:t>
      </w:r>
      <w:r w:rsidR="009D3F31" w:rsidRPr="008C3DA1">
        <w:t xml:space="preserve"> </w:t>
      </w:r>
      <w:r w:rsidR="0094691C" w:rsidRPr="008C3DA1">
        <w:t xml:space="preserve">It is also important to highlight that the </w:t>
      </w:r>
      <w:r w:rsidR="00A25972" w:rsidRPr="008C3DA1">
        <w:lastRenderedPageBreak/>
        <w:t xml:space="preserve">analysed </w:t>
      </w:r>
      <w:r w:rsidR="0094691C" w:rsidRPr="008C3DA1">
        <w:t>materials are characterized</w:t>
      </w:r>
      <w:r w:rsidR="000A4AC9" w:rsidRPr="008C3DA1">
        <w:t xml:space="preserve"> not only by microshrinkage porosities but also</w:t>
      </w:r>
      <w:r w:rsidR="0094691C" w:rsidRPr="008C3DA1">
        <w:t xml:space="preserve"> by different types of microstructural defects, such as low nodularity and nodule count, chunky or </w:t>
      </w:r>
      <w:r w:rsidR="00685270" w:rsidRPr="008C3DA1">
        <w:t>spiky graphite.</w:t>
      </w:r>
    </w:p>
    <w:p w14:paraId="63FD59D7" w14:textId="5D5EBB77" w:rsidR="009D3F31" w:rsidRPr="008C3DA1" w:rsidRDefault="00514D0B" w:rsidP="00D10C2F">
      <w:pPr>
        <w:rPr>
          <w:rFonts w:eastAsiaTheme="minorEastAsia" w:cs="Times New Roman"/>
        </w:rPr>
      </w:pPr>
      <w:r w:rsidRPr="008C3DA1">
        <w:t>In those cases</w:t>
      </w:r>
      <w:r w:rsidR="00205B22" w:rsidRPr="00064B08">
        <w:rPr>
          <w:color w:val="FF0000"/>
          <w:vertAlign w:val="superscript"/>
        </w:rPr>
        <w:t>10</w:t>
      </w:r>
      <w:r w:rsidR="00BC71AB" w:rsidRPr="00064B08">
        <w:rPr>
          <w:color w:val="FF0000"/>
          <w:vertAlign w:val="superscript"/>
        </w:rPr>
        <w:t>,11</w:t>
      </w:r>
      <w:r w:rsidR="00205B22" w:rsidRPr="00064B08">
        <w:rPr>
          <w:color w:val="FF0000"/>
          <w:vertAlign w:val="superscript"/>
        </w:rPr>
        <w:t>,3</w:t>
      </w:r>
      <w:r w:rsidR="00BC71AB" w:rsidRPr="00064B08">
        <w:rPr>
          <w:color w:val="FF0000"/>
          <w:vertAlign w:val="superscript"/>
        </w:rPr>
        <w:t>3</w:t>
      </w:r>
      <w:r w:rsidRPr="00284FED">
        <w:rPr>
          <w:vertAlign w:val="superscript"/>
        </w:rPr>
        <w:t xml:space="preserve"> </w:t>
      </w:r>
      <w:r w:rsidRPr="008C3DA1">
        <w:t xml:space="preserve">were rotating bending fatigue tests were </w:t>
      </w:r>
      <w:r w:rsidR="00B14675" w:rsidRPr="008C3DA1">
        <w:t>carried out</w:t>
      </w:r>
      <w:r w:rsidRPr="008C3DA1">
        <w:t xml:space="preserve">, a conversion </w:t>
      </w:r>
      <w:r w:rsidR="00866ABF" w:rsidRPr="008C3DA1">
        <w:t xml:space="preserve">factor </w:t>
      </w:r>
      <w:r w:rsidRPr="008C3DA1">
        <w:t xml:space="preserve">has been used in order to </w:t>
      </w:r>
      <w:r w:rsidR="00866ABF" w:rsidRPr="008C3DA1">
        <w:t>obtain an equivalent axial tension</w:t>
      </w:r>
      <w:r w:rsidR="00C66192" w:rsidRPr="008C3DA1">
        <w:t>-</w:t>
      </w:r>
      <w:r w:rsidR="00866ABF" w:rsidRPr="008C3DA1">
        <w:t xml:space="preserve">compression </w:t>
      </w:r>
      <w:r w:rsidR="00447D29" w:rsidRPr="008C3DA1">
        <w:t xml:space="preserve">stress at </w:t>
      </w:r>
      <w:r w:rsidR="00866ABF" w:rsidRPr="008C3DA1">
        <w:t>load ratio R = -1</w:t>
      </w:r>
      <w:r w:rsidRPr="008C3DA1">
        <w:t xml:space="preserve">. </w:t>
      </w:r>
      <w:r w:rsidR="00C92590" w:rsidRPr="008C3DA1">
        <w:t xml:space="preserve">In particular, </w:t>
      </w:r>
      <w:r w:rsidR="00B86FCA" w:rsidRPr="008C3DA1">
        <w:t>as shown in Table</w:t>
      </w:r>
      <w:r w:rsidR="00C66192" w:rsidRPr="008C3DA1">
        <w:t xml:space="preserve"> </w:t>
      </w:r>
      <w:r w:rsidR="00B40F45">
        <w:rPr>
          <w:color w:val="FF0000"/>
        </w:rPr>
        <w:t>3</w:t>
      </w:r>
      <w:r w:rsidR="00B86FCA" w:rsidRPr="008C3DA1">
        <w:t xml:space="preserve">, </w:t>
      </w:r>
      <w:r w:rsidR="00004AAE" w:rsidRPr="008C3DA1">
        <w:t>in the case of casting F-F, axial tension</w:t>
      </w:r>
      <w:r w:rsidR="004A008E" w:rsidRPr="008C3DA1">
        <w:t>-</w:t>
      </w:r>
      <w:r w:rsidR="00004AAE" w:rsidRPr="008C3DA1">
        <w:t>compression tests and rotating bending tests have been carried out using specimens taken from the same position inside the blocks. The obtained fatigue resistance</w:t>
      </w:r>
      <w:r w:rsidR="009B2D7E" w:rsidRPr="008C3DA1">
        <w:t>s</w:t>
      </w:r>
      <w:r w:rsidR="00004AAE" w:rsidRPr="008C3DA1">
        <w:t xml:space="preserve"> </w:t>
      </w:r>
      <w:r w:rsidR="00B86FCA" w:rsidRPr="008C3DA1">
        <w:t>were 140 MPa and 175 MPa</w:t>
      </w:r>
      <w:r w:rsidR="009B2D7E" w:rsidRPr="008C3DA1">
        <w:t xml:space="preserve"> for axial tension</w:t>
      </w:r>
      <w:r w:rsidR="00C66192" w:rsidRPr="008C3DA1">
        <w:t>-</w:t>
      </w:r>
      <w:r w:rsidR="009B2D7E" w:rsidRPr="008C3DA1">
        <w:t xml:space="preserve">compression and rotating bending respectively. </w:t>
      </w:r>
      <w:r w:rsidR="005F2B70" w:rsidRPr="008C3DA1">
        <w:rPr>
          <w:rFonts w:cs="Times New Roman"/>
        </w:rPr>
        <w:t>The factor was</w:t>
      </w:r>
      <w:r w:rsidR="00C27363" w:rsidRPr="008C3DA1">
        <w:rPr>
          <w:rFonts w:cs="Times New Roman"/>
        </w:rPr>
        <w:t xml:space="preserve"> defined</w:t>
      </w:r>
      <w:r w:rsidR="00960709" w:rsidRPr="008C3DA1">
        <w:rPr>
          <w:rFonts w:cs="Times New Roman"/>
        </w:rPr>
        <w:t xml:space="preserve"> as</w:t>
      </w:r>
      <w:r w:rsidR="00C27363" w:rsidRPr="008C3DA1">
        <w:rPr>
          <w:rFonts w:cs="Times New Roman"/>
        </w:rPr>
        <w:t xml:space="preserve"> </w:t>
      </w:r>
      <m:oMath>
        <m:f>
          <m:fPr>
            <m:ctrlPr>
              <w:rPr>
                <w:rFonts w:ascii="Cambria Math" w:hAnsi="Cambria Math" w:cs="Times New Roman"/>
              </w:rPr>
            </m:ctrlPr>
          </m:fPr>
          <m:num>
            <m:sSub>
              <m:sSubPr>
                <m:ctrlPr>
                  <w:rPr>
                    <w:rFonts w:ascii="Cambria Math" w:hAnsi="Cambria Math"/>
                    <w:iCs/>
                  </w:rPr>
                </m:ctrlPr>
              </m:sSubPr>
              <m:e>
                <m:r>
                  <w:rPr>
                    <w:rFonts w:ascii="Cambria Math" w:hAnsi="Cambria Math"/>
                  </w:rPr>
                  <m:t>σ</m:t>
                </m:r>
              </m:e>
              <m:sub>
                <m:r>
                  <w:rPr>
                    <w:rFonts w:ascii="Cambria Math" w:hAnsi="Cambria Math"/>
                  </w:rPr>
                  <m:t>a</m:t>
                </m:r>
                <m:r>
                  <m:rPr>
                    <m:sty m:val="p"/>
                  </m:rPr>
                  <w:rPr>
                    <w:rFonts w:ascii="Cambria Math" w:hAnsi="Cambria Math"/>
                  </w:rPr>
                  <m:t xml:space="preserve"> </m:t>
                </m:r>
                <m:r>
                  <w:rPr>
                    <w:rFonts w:ascii="Cambria Math" w:hAnsi="Cambria Math"/>
                  </w:rPr>
                  <m:t>Tension</m:t>
                </m:r>
                <m:r>
                  <m:rPr>
                    <m:sty m:val="p"/>
                  </m:rPr>
                  <w:rPr>
                    <w:rFonts w:ascii="Cambria Math" w:hAnsi="Cambria Math"/>
                  </w:rPr>
                  <m:t>-</m:t>
                </m:r>
                <m:r>
                  <w:rPr>
                    <w:rFonts w:ascii="Cambria Math" w:hAnsi="Cambria Math"/>
                  </w:rPr>
                  <m:t>Compression</m:t>
                </m:r>
              </m:sub>
            </m:sSub>
          </m:num>
          <m:den>
            <m:sSub>
              <m:sSubPr>
                <m:ctrlPr>
                  <w:rPr>
                    <w:rFonts w:ascii="Cambria Math" w:hAnsi="Cambria Math"/>
                    <w:iCs/>
                  </w:rPr>
                </m:ctrlPr>
              </m:sSubPr>
              <m:e>
                <m:r>
                  <w:rPr>
                    <w:rFonts w:ascii="Cambria Math" w:hAnsi="Cambria Math"/>
                  </w:rPr>
                  <m:t>σ</m:t>
                </m:r>
              </m:e>
              <m:sub>
                <m:r>
                  <w:rPr>
                    <w:rFonts w:ascii="Cambria Math" w:hAnsi="Cambria Math"/>
                  </w:rPr>
                  <m:t>a</m:t>
                </m:r>
                <m:r>
                  <m:rPr>
                    <m:sty m:val="p"/>
                  </m:rPr>
                  <w:rPr>
                    <w:rFonts w:ascii="Cambria Math" w:hAnsi="Cambria Math"/>
                  </w:rPr>
                  <m:t xml:space="preserve"> </m:t>
                </m:r>
                <m:r>
                  <w:rPr>
                    <w:rFonts w:ascii="Cambria Math" w:hAnsi="Cambria Math"/>
                  </w:rPr>
                  <m:t>Rotating</m:t>
                </m:r>
                <m:r>
                  <m:rPr>
                    <m:sty m:val="p"/>
                  </m:rPr>
                  <w:rPr>
                    <w:rFonts w:ascii="Cambria Math" w:hAnsi="Cambria Math"/>
                  </w:rPr>
                  <m:t xml:space="preserve"> </m:t>
                </m:r>
                <m:r>
                  <w:rPr>
                    <w:rFonts w:ascii="Cambria Math" w:hAnsi="Cambria Math"/>
                  </w:rPr>
                  <m:t>Bending</m:t>
                </m:r>
              </m:sub>
            </m:sSub>
          </m:den>
        </m:f>
        <m:r>
          <m:rPr>
            <m:sty m:val="p"/>
          </m:rPr>
          <w:rPr>
            <w:rFonts w:ascii="Cambria Math" w:hAnsi="Cambria Math" w:cs="Times New Roman"/>
          </w:rPr>
          <m:t>=0.8</m:t>
        </m:r>
      </m:oMath>
      <w:r w:rsidR="00B14675" w:rsidRPr="008C3DA1">
        <w:rPr>
          <w:rFonts w:eastAsiaTheme="minorEastAsia" w:cs="Times New Roman"/>
        </w:rPr>
        <w:t>.</w:t>
      </w:r>
    </w:p>
    <w:p w14:paraId="096C84D8" w14:textId="428E1E28" w:rsidR="00A268EB" w:rsidRPr="008C3DA1" w:rsidRDefault="00740FF8" w:rsidP="00D10C2F">
      <w:r w:rsidRPr="008C3DA1">
        <w:t xml:space="preserve">It can be observed in Figure </w:t>
      </w:r>
      <w:r w:rsidR="00DA60BA">
        <w:rPr>
          <w:color w:val="FF0000"/>
        </w:rPr>
        <w:t>9</w:t>
      </w:r>
      <w:r w:rsidRPr="008C3DA1">
        <w:t xml:space="preserve"> that also in the case of data taken from the literature, the fatigue resistance</w:t>
      </w:r>
      <w:r w:rsidR="003F265D" w:rsidRPr="008C3DA1">
        <w:t xml:space="preserve"> decreases</w:t>
      </w:r>
      <w:r w:rsidR="00D67EF0" w:rsidRPr="008C3DA1">
        <w:t xml:space="preserve"> following a power law</w:t>
      </w:r>
      <w:r w:rsidR="003F265D" w:rsidRPr="008C3DA1">
        <w:t xml:space="preserve"> with the maximum initiating defect</w:t>
      </w:r>
      <w:r w:rsidR="00D67EF0" w:rsidRPr="008C3DA1">
        <w:t xml:space="preserve"> </w:t>
      </w:r>
      <w:r w:rsidR="003F265D" w:rsidRPr="008C3DA1">
        <w:t xml:space="preserve">index of about </w:t>
      </w:r>
      <w:r w:rsidR="00986F50" w:rsidRPr="008C3DA1">
        <w:t>-</w:t>
      </w:r>
      <w:r w:rsidR="003F265D" w:rsidRPr="008C3DA1">
        <w:t>1/6.</w:t>
      </w:r>
    </w:p>
    <w:p w14:paraId="257E955F" w14:textId="6927B537" w:rsidR="009F473D" w:rsidRDefault="009F473D" w:rsidP="00D10C2F">
      <w:r w:rsidRPr="008C3DA1">
        <w:t>The fatigue resistance estimation of the analysed castings</w:t>
      </w:r>
      <w:r w:rsidR="00860141">
        <w:t xml:space="preserve"> </w:t>
      </w:r>
      <w:r w:rsidRPr="008C3DA1">
        <w:t xml:space="preserve">is shown in Figure </w:t>
      </w:r>
      <w:r w:rsidR="00BF549E">
        <w:rPr>
          <w:color w:val="FF0000"/>
        </w:rPr>
        <w:t>10</w:t>
      </w:r>
      <w:r w:rsidRPr="008C3DA1">
        <w:t>, where the predicted fatigue resistance (</w:t>
      </w:r>
      <w:r w:rsidR="00906057">
        <w:t>σ</w:t>
      </w:r>
      <w:r w:rsidR="00906057" w:rsidRPr="00906057">
        <w:rPr>
          <w:vertAlign w:val="subscript"/>
        </w:rPr>
        <w:t>a predicted</w:t>
      </w:r>
      <w:r w:rsidRPr="008C3DA1">
        <w:rPr>
          <w:rFonts w:eastAsiaTheme="minorEastAsia"/>
          <w:iCs/>
          <w:kern w:val="24"/>
          <w:szCs w:val="36"/>
        </w:rPr>
        <w:t>) is normalised with respect to the experimental value</w:t>
      </w:r>
      <w:r w:rsidRPr="008C3DA1">
        <w:t xml:space="preserve"> </w:t>
      </w:r>
      <w:r w:rsidR="00906057">
        <w:t>σ</w:t>
      </w:r>
      <w:r w:rsidR="00906057" w:rsidRPr="00906057">
        <w:rPr>
          <w:vertAlign w:val="subscript"/>
        </w:rPr>
        <w:t xml:space="preserve">a </w:t>
      </w:r>
      <w:r w:rsidR="00906057">
        <w:rPr>
          <w:vertAlign w:val="subscript"/>
        </w:rPr>
        <w:t>exp</w:t>
      </w:r>
      <w:r w:rsidRPr="008C3DA1">
        <w:t xml:space="preserve">. It can be observed that the estimation is in very good agreement with the experimental data, with about 80% of the data within a </w:t>
      </w:r>
      <w:r w:rsidRPr="008C3DA1">
        <w:rPr>
          <w:rFonts w:cs="Times New Roman"/>
        </w:rPr>
        <w:t>±</w:t>
      </w:r>
      <w:r w:rsidRPr="008C3DA1">
        <w:t xml:space="preserve">5% scatter band, and almost all the points in </w:t>
      </w:r>
      <w:r w:rsidRPr="008C3DA1">
        <w:rPr>
          <w:rFonts w:cs="Times New Roman"/>
        </w:rPr>
        <w:t>±10</w:t>
      </w:r>
      <w:r w:rsidRPr="008C3DA1">
        <w:t xml:space="preserve">%. </w:t>
      </w:r>
    </w:p>
    <w:p w14:paraId="26D95410" w14:textId="0A990A44" w:rsidR="00017A0E" w:rsidRDefault="00017A0E" w:rsidP="00D10C2F"/>
    <w:p w14:paraId="2C2B7E03" w14:textId="1B8E127B" w:rsidR="00DA25F1" w:rsidRDefault="00DA25F1" w:rsidP="00D10C2F"/>
    <w:p w14:paraId="3467C6E9" w14:textId="0C46A467" w:rsidR="00DA25F1" w:rsidRDefault="00DA25F1" w:rsidP="00D10C2F"/>
    <w:p w14:paraId="0D1DA909" w14:textId="45EA78CA" w:rsidR="00DA25F1" w:rsidRDefault="00DA25F1" w:rsidP="00D10C2F"/>
    <w:p w14:paraId="4F28B1E7" w14:textId="673DC08F" w:rsidR="00DA25F1" w:rsidRDefault="00DA25F1" w:rsidP="00D10C2F"/>
    <w:p w14:paraId="47111F64" w14:textId="76EE1950" w:rsidR="00DA25F1" w:rsidRDefault="00DA25F1" w:rsidP="00D10C2F"/>
    <w:p w14:paraId="274E1809" w14:textId="79FCE26A" w:rsidR="00DA25F1" w:rsidRDefault="00DA25F1" w:rsidP="00D10C2F"/>
    <w:p w14:paraId="7586F1D8" w14:textId="54F8D6B1" w:rsidR="00DA25F1" w:rsidRDefault="00DA25F1" w:rsidP="00D10C2F"/>
    <w:p w14:paraId="69511B71" w14:textId="6796A167" w:rsidR="00DA25F1" w:rsidRDefault="00DA25F1" w:rsidP="00D10C2F"/>
    <w:p w14:paraId="18BAE714" w14:textId="553FAB01" w:rsidR="00DA25F1" w:rsidRDefault="00DA25F1" w:rsidP="00D10C2F"/>
    <w:p w14:paraId="06901CCF" w14:textId="61ADE3B3" w:rsidR="00DA25F1" w:rsidRDefault="00DA25F1" w:rsidP="00D10C2F"/>
    <w:p w14:paraId="67053433" w14:textId="517C219F" w:rsidR="00DA25F1" w:rsidRDefault="00DA25F1" w:rsidP="00D10C2F"/>
    <w:p w14:paraId="2222A56F" w14:textId="77777777" w:rsidR="002F633F" w:rsidRDefault="002F633F" w:rsidP="00D10C2F"/>
    <w:p w14:paraId="04F0C859" w14:textId="054CE080" w:rsidR="00DA25F1" w:rsidRDefault="00DA25F1" w:rsidP="00D10C2F"/>
    <w:p w14:paraId="714D33E3" w14:textId="39CC7DCE" w:rsidR="009D296D" w:rsidRDefault="009D296D" w:rsidP="00D10C2F"/>
    <w:p w14:paraId="750328DD" w14:textId="1543AF1B" w:rsidR="009D296D" w:rsidRDefault="009D296D" w:rsidP="00D10C2F"/>
    <w:p w14:paraId="60A16C5C" w14:textId="2BC6DF30" w:rsidR="009D296D" w:rsidRDefault="009D296D" w:rsidP="00D10C2F"/>
    <w:p w14:paraId="076CFF25" w14:textId="77777777" w:rsidR="009D296D" w:rsidRDefault="009D296D" w:rsidP="00D10C2F"/>
    <w:p w14:paraId="2CAC4F62" w14:textId="696E2B21" w:rsidR="00DA25F1" w:rsidRDefault="00DA25F1" w:rsidP="00D10C2F"/>
    <w:p w14:paraId="27D352F8" w14:textId="7122C7B6" w:rsidR="00DA25F1" w:rsidRDefault="00DA25F1" w:rsidP="00D10C2F"/>
    <w:p w14:paraId="5E54863B" w14:textId="2ABCA82E" w:rsidR="00DA25F1" w:rsidRDefault="00E62C73" w:rsidP="00D10C2F">
      <w:r w:rsidRPr="00E62C73">
        <w:rPr>
          <w:highlight w:val="yellow"/>
        </w:rPr>
        <w:lastRenderedPageBreak/>
        <w:t xml:space="preserve">Table </w:t>
      </w:r>
      <w:r w:rsidR="002D3F6B" w:rsidRPr="002D3F6B">
        <w:rPr>
          <w:color w:val="FF0000"/>
          <w:highlight w:val="yellow"/>
        </w:rPr>
        <w:t>5</w:t>
      </w:r>
      <w:r w:rsidRPr="00E62C73">
        <w:rPr>
          <w:highlight w:val="yellow"/>
        </w:rPr>
        <w:t>. Mechanical</w:t>
      </w:r>
      <w:r w:rsidR="00FA05B9">
        <w:rPr>
          <w:highlight w:val="yellow"/>
        </w:rPr>
        <w:t xml:space="preserve"> </w:t>
      </w:r>
      <w:r w:rsidRPr="00E62C73">
        <w:rPr>
          <w:highlight w:val="yellow"/>
        </w:rPr>
        <w:t>and fatigue properties of castings taken from the literature</w:t>
      </w:r>
      <w:r>
        <w:t>.</w:t>
      </w:r>
    </w:p>
    <w:tbl>
      <w:tblPr>
        <w:tblStyle w:val="Grigliatabella"/>
        <w:tblW w:w="36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143"/>
        <w:gridCol w:w="1241"/>
        <w:gridCol w:w="1124"/>
        <w:gridCol w:w="1150"/>
        <w:gridCol w:w="1103"/>
      </w:tblGrid>
      <w:tr w:rsidR="00DE5347" w:rsidRPr="008D2605" w14:paraId="144C1A3E" w14:textId="77777777" w:rsidTr="00DE5347">
        <w:trPr>
          <w:trHeight w:val="300"/>
          <w:jc w:val="center"/>
        </w:trPr>
        <w:tc>
          <w:tcPr>
            <w:tcW w:w="942" w:type="pct"/>
            <w:tcBorders>
              <w:top w:val="single" w:sz="4" w:space="0" w:color="auto"/>
              <w:bottom w:val="single" w:sz="4" w:space="0" w:color="auto"/>
            </w:tcBorders>
            <w:noWrap/>
            <w:vAlign w:val="center"/>
          </w:tcPr>
          <w:p w14:paraId="4D2AEC4F" w14:textId="77777777" w:rsidR="00DE5347" w:rsidRDefault="00DE5347" w:rsidP="00E77F0C">
            <w:pPr>
              <w:jc w:val="center"/>
              <w:rPr>
                <w:rFonts w:cs="Times New Roman"/>
                <w:szCs w:val="24"/>
                <w:highlight w:val="yellow"/>
              </w:rPr>
            </w:pPr>
            <w:r w:rsidRPr="008D2605">
              <w:rPr>
                <w:rFonts w:cs="Times New Roman"/>
                <w:szCs w:val="24"/>
                <w:highlight w:val="yellow"/>
              </w:rPr>
              <w:t>Reference</w:t>
            </w:r>
          </w:p>
          <w:p w14:paraId="24BDED50" w14:textId="2CEF436D" w:rsidR="00DE5347" w:rsidRPr="008D2605" w:rsidRDefault="00DE5347" w:rsidP="00E77F0C">
            <w:pPr>
              <w:jc w:val="center"/>
              <w:rPr>
                <w:rFonts w:cs="Times New Roman"/>
                <w:szCs w:val="24"/>
                <w:highlight w:val="yellow"/>
              </w:rPr>
            </w:pPr>
            <w:r>
              <w:rPr>
                <w:rFonts w:cs="Times New Roman"/>
                <w:szCs w:val="24"/>
                <w:highlight w:val="yellow"/>
              </w:rPr>
              <w:t>number</w:t>
            </w:r>
          </w:p>
        </w:tc>
        <w:tc>
          <w:tcPr>
            <w:tcW w:w="805" w:type="pct"/>
            <w:tcBorders>
              <w:top w:val="single" w:sz="4" w:space="0" w:color="auto"/>
              <w:bottom w:val="single" w:sz="4" w:space="0" w:color="auto"/>
            </w:tcBorders>
            <w:noWrap/>
            <w:vAlign w:val="center"/>
          </w:tcPr>
          <w:p w14:paraId="723DED77" w14:textId="77777777" w:rsidR="00DE5347" w:rsidRPr="008D2605" w:rsidRDefault="00DE5347" w:rsidP="00E77F0C">
            <w:pPr>
              <w:jc w:val="center"/>
              <w:rPr>
                <w:rFonts w:cs="Times New Roman"/>
                <w:szCs w:val="24"/>
                <w:highlight w:val="yellow"/>
                <w:vertAlign w:val="subscript"/>
              </w:rPr>
            </w:pPr>
            <w:r w:rsidRPr="008D2605">
              <w:rPr>
                <w:rFonts w:cs="Times New Roman"/>
                <w:szCs w:val="24"/>
                <w:highlight w:val="yellow"/>
              </w:rPr>
              <w:t>σ</w:t>
            </w:r>
            <w:r w:rsidRPr="008D2605">
              <w:rPr>
                <w:rFonts w:cs="Times New Roman"/>
                <w:szCs w:val="24"/>
                <w:highlight w:val="yellow"/>
                <w:vertAlign w:val="subscript"/>
              </w:rPr>
              <w:t>UTS</w:t>
            </w:r>
          </w:p>
          <w:p w14:paraId="029EF5CF" w14:textId="6B03220B" w:rsidR="00DE5347" w:rsidRPr="008D2605" w:rsidRDefault="00DE5347" w:rsidP="00E77F0C">
            <w:pPr>
              <w:jc w:val="center"/>
              <w:rPr>
                <w:rFonts w:cs="Times New Roman"/>
                <w:szCs w:val="24"/>
                <w:highlight w:val="yellow"/>
              </w:rPr>
            </w:pPr>
            <w:r w:rsidRPr="008D2605">
              <w:rPr>
                <w:rFonts w:cs="Times New Roman"/>
                <w:szCs w:val="24"/>
                <w:highlight w:val="yellow"/>
              </w:rPr>
              <w:t>[MPa]</w:t>
            </w:r>
          </w:p>
        </w:tc>
        <w:tc>
          <w:tcPr>
            <w:tcW w:w="874" w:type="pct"/>
            <w:tcBorders>
              <w:top w:val="single" w:sz="4" w:space="0" w:color="auto"/>
              <w:bottom w:val="single" w:sz="4" w:space="0" w:color="auto"/>
            </w:tcBorders>
            <w:noWrap/>
            <w:vAlign w:val="center"/>
          </w:tcPr>
          <w:p w14:paraId="45570BAA" w14:textId="77777777" w:rsidR="00DE5347" w:rsidRPr="008D2605" w:rsidRDefault="00DE5347" w:rsidP="00E77F0C">
            <w:pPr>
              <w:jc w:val="center"/>
              <w:rPr>
                <w:rFonts w:cs="Times New Roman"/>
                <w:szCs w:val="24"/>
                <w:highlight w:val="yellow"/>
                <w:vertAlign w:val="subscript"/>
              </w:rPr>
            </w:pPr>
            <w:r w:rsidRPr="008D2605">
              <w:rPr>
                <w:rFonts w:cs="Times New Roman"/>
                <w:szCs w:val="24"/>
                <w:highlight w:val="yellow"/>
              </w:rPr>
              <w:t>σ</w:t>
            </w:r>
            <w:r w:rsidRPr="008D2605">
              <w:rPr>
                <w:rFonts w:cs="Times New Roman"/>
                <w:szCs w:val="24"/>
                <w:highlight w:val="yellow"/>
                <w:vertAlign w:val="subscript"/>
              </w:rPr>
              <w:t>y0,2%</w:t>
            </w:r>
          </w:p>
          <w:p w14:paraId="2748A78B" w14:textId="42F4D332" w:rsidR="00DE5347" w:rsidRPr="008D2605" w:rsidRDefault="00DE5347" w:rsidP="00E77F0C">
            <w:pPr>
              <w:jc w:val="center"/>
              <w:rPr>
                <w:rFonts w:cs="Times New Roman"/>
                <w:szCs w:val="24"/>
                <w:highlight w:val="yellow"/>
              </w:rPr>
            </w:pPr>
            <w:r w:rsidRPr="008D2605">
              <w:rPr>
                <w:rFonts w:cs="Times New Roman"/>
                <w:szCs w:val="24"/>
                <w:highlight w:val="yellow"/>
              </w:rPr>
              <w:t>[MPa]</w:t>
            </w:r>
          </w:p>
        </w:tc>
        <w:tc>
          <w:tcPr>
            <w:tcW w:w="792" w:type="pct"/>
            <w:tcBorders>
              <w:top w:val="single" w:sz="4" w:space="0" w:color="auto"/>
              <w:bottom w:val="single" w:sz="4" w:space="0" w:color="auto"/>
            </w:tcBorders>
            <w:noWrap/>
            <w:vAlign w:val="center"/>
          </w:tcPr>
          <w:p w14:paraId="28BA9973" w14:textId="77777777" w:rsidR="00DE5347" w:rsidRPr="008D2605" w:rsidRDefault="00DE5347" w:rsidP="00E77F0C">
            <w:pPr>
              <w:jc w:val="center"/>
              <w:rPr>
                <w:rFonts w:cs="Times New Roman"/>
                <w:szCs w:val="24"/>
                <w:highlight w:val="yellow"/>
              </w:rPr>
            </w:pPr>
            <w:r w:rsidRPr="008D2605">
              <w:rPr>
                <w:rFonts w:cs="Times New Roman"/>
                <w:szCs w:val="24"/>
                <w:highlight w:val="yellow"/>
              </w:rPr>
              <w:t>Load</w:t>
            </w:r>
          </w:p>
          <w:p w14:paraId="6D84907B" w14:textId="515AF01E" w:rsidR="00DE5347" w:rsidRPr="008D2605" w:rsidRDefault="00DE5347" w:rsidP="00E77F0C">
            <w:pPr>
              <w:jc w:val="center"/>
              <w:rPr>
                <w:rFonts w:cs="Times New Roman"/>
                <w:szCs w:val="24"/>
                <w:highlight w:val="yellow"/>
              </w:rPr>
            </w:pPr>
            <w:r w:rsidRPr="008D2605">
              <w:rPr>
                <w:rFonts w:cs="Times New Roman"/>
                <w:szCs w:val="24"/>
                <w:highlight w:val="yellow"/>
              </w:rPr>
              <w:t>Ratio</w:t>
            </w:r>
          </w:p>
        </w:tc>
        <w:tc>
          <w:tcPr>
            <w:tcW w:w="810" w:type="pct"/>
            <w:tcBorders>
              <w:top w:val="single" w:sz="4" w:space="0" w:color="auto"/>
              <w:bottom w:val="single" w:sz="4" w:space="0" w:color="auto"/>
            </w:tcBorders>
            <w:vAlign w:val="center"/>
          </w:tcPr>
          <w:p w14:paraId="71BE2F97" w14:textId="77777777" w:rsidR="00DE5347" w:rsidRPr="008D2605" w:rsidRDefault="00DE5347" w:rsidP="00601CE7">
            <w:pPr>
              <w:jc w:val="center"/>
              <w:rPr>
                <w:rFonts w:cs="Times New Roman"/>
                <w:szCs w:val="24"/>
                <w:highlight w:val="yellow"/>
                <w:vertAlign w:val="subscript"/>
              </w:rPr>
            </w:pPr>
            <w:r w:rsidRPr="008D2605">
              <w:rPr>
                <w:rFonts w:cs="Times New Roman"/>
                <w:szCs w:val="24"/>
                <w:highlight w:val="yellow"/>
              </w:rPr>
              <w:t>σ</w:t>
            </w:r>
            <w:r w:rsidRPr="008D2605">
              <w:rPr>
                <w:rFonts w:cs="Times New Roman"/>
                <w:szCs w:val="24"/>
                <w:highlight w:val="yellow"/>
                <w:vertAlign w:val="subscript"/>
              </w:rPr>
              <w:t>a exp 50%</w:t>
            </w:r>
          </w:p>
          <w:p w14:paraId="24484945" w14:textId="7A30F1DE" w:rsidR="00DE5347" w:rsidRPr="008D2605" w:rsidRDefault="00DE5347" w:rsidP="00601CE7">
            <w:pPr>
              <w:jc w:val="center"/>
              <w:rPr>
                <w:rFonts w:cs="Times New Roman"/>
                <w:szCs w:val="24"/>
                <w:highlight w:val="yellow"/>
              </w:rPr>
            </w:pPr>
            <w:r w:rsidRPr="008D2605">
              <w:rPr>
                <w:rFonts w:cs="Times New Roman"/>
                <w:szCs w:val="24"/>
                <w:highlight w:val="yellow"/>
              </w:rPr>
              <w:t>(Tension)</w:t>
            </w:r>
          </w:p>
        </w:tc>
        <w:tc>
          <w:tcPr>
            <w:tcW w:w="778" w:type="pct"/>
            <w:tcBorders>
              <w:top w:val="single" w:sz="4" w:space="0" w:color="auto"/>
              <w:bottom w:val="single" w:sz="4" w:space="0" w:color="auto"/>
            </w:tcBorders>
            <w:noWrap/>
            <w:vAlign w:val="center"/>
          </w:tcPr>
          <w:p w14:paraId="3A043C77" w14:textId="547FA680" w:rsidR="00DE5347" w:rsidRPr="008D2605" w:rsidRDefault="00DE5347" w:rsidP="00E77F0C">
            <w:pPr>
              <w:jc w:val="center"/>
              <w:rPr>
                <w:rFonts w:cs="Times New Roman"/>
                <w:szCs w:val="24"/>
                <w:highlight w:val="yellow"/>
                <w:vertAlign w:val="subscript"/>
              </w:rPr>
            </w:pPr>
            <w:r w:rsidRPr="008D2605">
              <w:rPr>
                <w:rFonts w:cs="Times New Roman"/>
                <w:szCs w:val="24"/>
                <w:highlight w:val="yellow"/>
              </w:rPr>
              <w:t>σ</w:t>
            </w:r>
            <w:r w:rsidRPr="008D2605">
              <w:rPr>
                <w:rFonts w:cs="Times New Roman"/>
                <w:szCs w:val="24"/>
                <w:highlight w:val="yellow"/>
                <w:vertAlign w:val="subscript"/>
              </w:rPr>
              <w:t>a exp 50%</w:t>
            </w:r>
          </w:p>
          <w:p w14:paraId="11A7B692" w14:textId="3BDB7998" w:rsidR="00DE5347" w:rsidRPr="008D2605" w:rsidRDefault="00DE5347" w:rsidP="00E77F0C">
            <w:pPr>
              <w:jc w:val="center"/>
              <w:rPr>
                <w:rFonts w:cs="Times New Roman"/>
                <w:szCs w:val="24"/>
                <w:highlight w:val="yellow"/>
              </w:rPr>
            </w:pPr>
            <w:r w:rsidRPr="008D2605">
              <w:rPr>
                <w:rFonts w:cs="Times New Roman"/>
                <w:szCs w:val="24"/>
                <w:highlight w:val="yellow"/>
              </w:rPr>
              <w:t>(RB)</w:t>
            </w:r>
          </w:p>
        </w:tc>
      </w:tr>
      <w:tr w:rsidR="00DE5347" w:rsidRPr="008D2605" w14:paraId="10592BFB" w14:textId="77777777" w:rsidTr="00DE5347">
        <w:trPr>
          <w:trHeight w:val="340"/>
          <w:jc w:val="center"/>
        </w:trPr>
        <w:tc>
          <w:tcPr>
            <w:tcW w:w="942" w:type="pct"/>
            <w:tcBorders>
              <w:top w:val="single" w:sz="4" w:space="0" w:color="auto"/>
            </w:tcBorders>
            <w:noWrap/>
            <w:vAlign w:val="center"/>
          </w:tcPr>
          <w:p w14:paraId="24702735" w14:textId="50DA2D6B" w:rsidR="00DE5347" w:rsidRPr="0036238A" w:rsidRDefault="00DE5347" w:rsidP="00E77F0C">
            <w:pPr>
              <w:jc w:val="center"/>
              <w:rPr>
                <w:rFonts w:cs="Times New Roman"/>
                <w:color w:val="FF0000"/>
                <w:szCs w:val="24"/>
                <w:lang w:val="it-IT"/>
              </w:rPr>
            </w:pPr>
            <w:r w:rsidRPr="0036238A">
              <w:rPr>
                <w:rFonts w:cs="Times New Roman"/>
                <w:color w:val="FF0000"/>
                <w:szCs w:val="24"/>
                <w:lang w:val="it-IT"/>
              </w:rPr>
              <w:t>10</w:t>
            </w:r>
          </w:p>
        </w:tc>
        <w:tc>
          <w:tcPr>
            <w:tcW w:w="805" w:type="pct"/>
            <w:tcBorders>
              <w:top w:val="single" w:sz="4" w:space="0" w:color="auto"/>
            </w:tcBorders>
            <w:noWrap/>
            <w:vAlign w:val="center"/>
            <w:hideMark/>
          </w:tcPr>
          <w:p w14:paraId="0743E34B" w14:textId="77777777" w:rsidR="00DE5347" w:rsidRPr="008D2605" w:rsidRDefault="00DE5347" w:rsidP="00E77F0C">
            <w:pPr>
              <w:jc w:val="center"/>
              <w:rPr>
                <w:rFonts w:cs="Times New Roman"/>
                <w:szCs w:val="24"/>
                <w:highlight w:val="yellow"/>
              </w:rPr>
            </w:pPr>
            <w:r w:rsidRPr="008D2605">
              <w:rPr>
                <w:rFonts w:cs="Times New Roman"/>
                <w:szCs w:val="24"/>
                <w:highlight w:val="yellow"/>
              </w:rPr>
              <w:t>295</w:t>
            </w:r>
          </w:p>
        </w:tc>
        <w:tc>
          <w:tcPr>
            <w:tcW w:w="874" w:type="pct"/>
            <w:tcBorders>
              <w:top w:val="single" w:sz="4" w:space="0" w:color="auto"/>
            </w:tcBorders>
            <w:noWrap/>
            <w:vAlign w:val="center"/>
            <w:hideMark/>
          </w:tcPr>
          <w:p w14:paraId="5273749C" w14:textId="77777777" w:rsidR="00DE5347" w:rsidRPr="008D2605" w:rsidRDefault="00DE5347" w:rsidP="00E77F0C">
            <w:pPr>
              <w:jc w:val="center"/>
              <w:rPr>
                <w:rFonts w:cs="Times New Roman"/>
                <w:szCs w:val="24"/>
                <w:highlight w:val="yellow"/>
              </w:rPr>
            </w:pPr>
            <w:r w:rsidRPr="008D2605">
              <w:rPr>
                <w:rFonts w:cs="Times New Roman"/>
                <w:szCs w:val="24"/>
                <w:highlight w:val="yellow"/>
              </w:rPr>
              <w:t>275</w:t>
            </w:r>
          </w:p>
        </w:tc>
        <w:tc>
          <w:tcPr>
            <w:tcW w:w="792" w:type="pct"/>
            <w:tcBorders>
              <w:top w:val="single" w:sz="4" w:space="0" w:color="auto"/>
            </w:tcBorders>
            <w:noWrap/>
            <w:vAlign w:val="center"/>
            <w:hideMark/>
          </w:tcPr>
          <w:p w14:paraId="14BB3F1F" w14:textId="77777777" w:rsidR="00DE5347" w:rsidRPr="008D2605" w:rsidRDefault="00DE5347" w:rsidP="00E77F0C">
            <w:pPr>
              <w:jc w:val="center"/>
              <w:rPr>
                <w:rFonts w:cs="Times New Roman"/>
                <w:szCs w:val="24"/>
                <w:highlight w:val="yellow"/>
              </w:rPr>
            </w:pPr>
            <w:r w:rsidRPr="008D2605">
              <w:rPr>
                <w:rFonts w:cs="Times New Roman"/>
                <w:szCs w:val="24"/>
                <w:highlight w:val="yellow"/>
              </w:rPr>
              <w:t>-1</w:t>
            </w:r>
          </w:p>
        </w:tc>
        <w:tc>
          <w:tcPr>
            <w:tcW w:w="810" w:type="pct"/>
            <w:tcBorders>
              <w:top w:val="single" w:sz="4" w:space="0" w:color="auto"/>
            </w:tcBorders>
            <w:vAlign w:val="center"/>
          </w:tcPr>
          <w:p w14:paraId="2FE4B632" w14:textId="77777777" w:rsidR="00DE5347" w:rsidRPr="008D2605" w:rsidRDefault="00DE5347" w:rsidP="00E77F0C">
            <w:pPr>
              <w:jc w:val="center"/>
              <w:rPr>
                <w:rFonts w:cs="Times New Roman"/>
                <w:szCs w:val="24"/>
                <w:highlight w:val="yellow"/>
              </w:rPr>
            </w:pPr>
          </w:p>
        </w:tc>
        <w:tc>
          <w:tcPr>
            <w:tcW w:w="778" w:type="pct"/>
            <w:tcBorders>
              <w:top w:val="single" w:sz="4" w:space="0" w:color="auto"/>
            </w:tcBorders>
            <w:noWrap/>
            <w:vAlign w:val="center"/>
            <w:hideMark/>
          </w:tcPr>
          <w:p w14:paraId="6E71373D" w14:textId="28A842C7" w:rsidR="00DE5347" w:rsidRPr="008D2605" w:rsidRDefault="00DE5347" w:rsidP="00E77F0C">
            <w:pPr>
              <w:jc w:val="center"/>
              <w:rPr>
                <w:rFonts w:cs="Times New Roman"/>
                <w:szCs w:val="24"/>
                <w:highlight w:val="yellow"/>
              </w:rPr>
            </w:pPr>
            <w:r w:rsidRPr="008D2605">
              <w:rPr>
                <w:rFonts w:cs="Times New Roman"/>
                <w:szCs w:val="24"/>
                <w:highlight w:val="yellow"/>
              </w:rPr>
              <w:t>138</w:t>
            </w:r>
          </w:p>
        </w:tc>
      </w:tr>
      <w:tr w:rsidR="00DE5347" w:rsidRPr="008D2605" w14:paraId="136F0C06" w14:textId="77777777" w:rsidTr="00DE5347">
        <w:trPr>
          <w:trHeight w:val="340"/>
          <w:jc w:val="center"/>
        </w:trPr>
        <w:tc>
          <w:tcPr>
            <w:tcW w:w="942" w:type="pct"/>
            <w:noWrap/>
            <w:vAlign w:val="center"/>
          </w:tcPr>
          <w:p w14:paraId="47F901DE" w14:textId="5D0D490C" w:rsidR="00DE5347" w:rsidRPr="0036238A" w:rsidRDefault="00DE5347" w:rsidP="00581426">
            <w:pPr>
              <w:jc w:val="center"/>
              <w:rPr>
                <w:rFonts w:cs="Times New Roman"/>
                <w:color w:val="FF0000"/>
                <w:szCs w:val="24"/>
              </w:rPr>
            </w:pPr>
            <w:r w:rsidRPr="0036238A">
              <w:rPr>
                <w:rFonts w:cs="Times New Roman"/>
                <w:color w:val="FF0000"/>
                <w:szCs w:val="24"/>
              </w:rPr>
              <w:t>33</w:t>
            </w:r>
          </w:p>
        </w:tc>
        <w:tc>
          <w:tcPr>
            <w:tcW w:w="805" w:type="pct"/>
            <w:noWrap/>
            <w:vAlign w:val="center"/>
            <w:hideMark/>
          </w:tcPr>
          <w:p w14:paraId="6A2600FE" w14:textId="77777777" w:rsidR="00DE5347" w:rsidRPr="008D2605" w:rsidRDefault="00DE5347" w:rsidP="00E77F0C">
            <w:pPr>
              <w:jc w:val="center"/>
              <w:rPr>
                <w:rFonts w:cs="Times New Roman"/>
                <w:szCs w:val="24"/>
                <w:highlight w:val="yellow"/>
              </w:rPr>
            </w:pPr>
            <w:r w:rsidRPr="008D2605">
              <w:rPr>
                <w:rFonts w:cs="Times New Roman"/>
                <w:szCs w:val="24"/>
                <w:highlight w:val="yellow"/>
              </w:rPr>
              <w:t>412</w:t>
            </w:r>
          </w:p>
        </w:tc>
        <w:tc>
          <w:tcPr>
            <w:tcW w:w="874" w:type="pct"/>
            <w:noWrap/>
            <w:vAlign w:val="center"/>
            <w:hideMark/>
          </w:tcPr>
          <w:p w14:paraId="4F01132C" w14:textId="77777777" w:rsidR="00DE5347" w:rsidRPr="008D2605" w:rsidRDefault="00DE5347" w:rsidP="00E77F0C">
            <w:pPr>
              <w:jc w:val="center"/>
              <w:rPr>
                <w:rFonts w:cs="Times New Roman"/>
                <w:szCs w:val="24"/>
                <w:highlight w:val="yellow"/>
              </w:rPr>
            </w:pPr>
            <w:r w:rsidRPr="008D2605">
              <w:rPr>
                <w:rFonts w:cs="Times New Roman"/>
                <w:szCs w:val="24"/>
                <w:highlight w:val="yellow"/>
              </w:rPr>
              <w:t>275</w:t>
            </w:r>
          </w:p>
        </w:tc>
        <w:tc>
          <w:tcPr>
            <w:tcW w:w="792" w:type="pct"/>
            <w:noWrap/>
            <w:vAlign w:val="center"/>
            <w:hideMark/>
          </w:tcPr>
          <w:p w14:paraId="04F15605" w14:textId="77777777" w:rsidR="00DE5347" w:rsidRPr="008D2605" w:rsidRDefault="00DE5347" w:rsidP="00E77F0C">
            <w:pPr>
              <w:jc w:val="center"/>
              <w:rPr>
                <w:rFonts w:cs="Times New Roman"/>
                <w:szCs w:val="24"/>
                <w:highlight w:val="yellow"/>
              </w:rPr>
            </w:pPr>
            <w:r w:rsidRPr="008D2605">
              <w:rPr>
                <w:rFonts w:cs="Times New Roman"/>
                <w:szCs w:val="24"/>
                <w:highlight w:val="yellow"/>
              </w:rPr>
              <w:t>-1</w:t>
            </w:r>
          </w:p>
        </w:tc>
        <w:tc>
          <w:tcPr>
            <w:tcW w:w="810" w:type="pct"/>
            <w:vAlign w:val="center"/>
          </w:tcPr>
          <w:p w14:paraId="32ABD5FB" w14:textId="77777777" w:rsidR="00DE5347" w:rsidRPr="008D2605" w:rsidRDefault="00DE5347" w:rsidP="00E77F0C">
            <w:pPr>
              <w:jc w:val="center"/>
              <w:rPr>
                <w:rFonts w:cs="Times New Roman"/>
                <w:szCs w:val="24"/>
                <w:highlight w:val="yellow"/>
              </w:rPr>
            </w:pPr>
          </w:p>
        </w:tc>
        <w:tc>
          <w:tcPr>
            <w:tcW w:w="778" w:type="pct"/>
            <w:noWrap/>
            <w:vAlign w:val="center"/>
            <w:hideMark/>
          </w:tcPr>
          <w:p w14:paraId="397DA4C8" w14:textId="2DE56695" w:rsidR="00DE5347" w:rsidRPr="008D2605" w:rsidRDefault="00DE5347" w:rsidP="00E77F0C">
            <w:pPr>
              <w:jc w:val="center"/>
              <w:rPr>
                <w:rFonts w:cs="Times New Roman"/>
                <w:szCs w:val="24"/>
                <w:highlight w:val="yellow"/>
              </w:rPr>
            </w:pPr>
            <w:r w:rsidRPr="008D2605">
              <w:rPr>
                <w:rFonts w:cs="Times New Roman"/>
                <w:szCs w:val="24"/>
                <w:highlight w:val="yellow"/>
              </w:rPr>
              <w:t>198</w:t>
            </w:r>
          </w:p>
        </w:tc>
      </w:tr>
      <w:tr w:rsidR="00DE5347" w:rsidRPr="008D2605" w14:paraId="23208D56" w14:textId="77777777" w:rsidTr="00DE5347">
        <w:trPr>
          <w:trHeight w:val="340"/>
          <w:jc w:val="center"/>
        </w:trPr>
        <w:tc>
          <w:tcPr>
            <w:tcW w:w="942" w:type="pct"/>
            <w:noWrap/>
            <w:vAlign w:val="center"/>
          </w:tcPr>
          <w:p w14:paraId="262CF834" w14:textId="61B82FC4" w:rsidR="00DE5347" w:rsidRPr="0036238A" w:rsidRDefault="00DE5347" w:rsidP="00E77F0C">
            <w:pPr>
              <w:jc w:val="center"/>
              <w:rPr>
                <w:rFonts w:cs="Times New Roman"/>
                <w:color w:val="FF0000"/>
                <w:szCs w:val="24"/>
              </w:rPr>
            </w:pPr>
            <w:r w:rsidRPr="0036238A">
              <w:rPr>
                <w:rFonts w:cs="Times New Roman"/>
                <w:color w:val="FF0000"/>
                <w:szCs w:val="24"/>
              </w:rPr>
              <w:t>33</w:t>
            </w:r>
          </w:p>
        </w:tc>
        <w:tc>
          <w:tcPr>
            <w:tcW w:w="805" w:type="pct"/>
            <w:noWrap/>
            <w:vAlign w:val="center"/>
            <w:hideMark/>
          </w:tcPr>
          <w:p w14:paraId="36308610" w14:textId="77777777" w:rsidR="00DE5347" w:rsidRPr="008D2605" w:rsidRDefault="00DE5347" w:rsidP="00E77F0C">
            <w:pPr>
              <w:jc w:val="center"/>
              <w:rPr>
                <w:rFonts w:cs="Times New Roman"/>
                <w:szCs w:val="24"/>
                <w:highlight w:val="yellow"/>
              </w:rPr>
            </w:pPr>
            <w:r w:rsidRPr="008D2605">
              <w:rPr>
                <w:rFonts w:cs="Times New Roman"/>
                <w:szCs w:val="24"/>
                <w:highlight w:val="yellow"/>
              </w:rPr>
              <w:t>355</w:t>
            </w:r>
          </w:p>
        </w:tc>
        <w:tc>
          <w:tcPr>
            <w:tcW w:w="874" w:type="pct"/>
            <w:noWrap/>
            <w:vAlign w:val="center"/>
            <w:hideMark/>
          </w:tcPr>
          <w:p w14:paraId="7E93EEC6" w14:textId="77777777" w:rsidR="00DE5347" w:rsidRPr="008D2605" w:rsidRDefault="00DE5347" w:rsidP="00E77F0C">
            <w:pPr>
              <w:jc w:val="center"/>
              <w:rPr>
                <w:rFonts w:cs="Times New Roman"/>
                <w:szCs w:val="24"/>
                <w:highlight w:val="yellow"/>
              </w:rPr>
            </w:pPr>
            <w:r w:rsidRPr="008D2605">
              <w:rPr>
                <w:rFonts w:cs="Times New Roman"/>
                <w:szCs w:val="24"/>
                <w:highlight w:val="yellow"/>
              </w:rPr>
              <w:t>276</w:t>
            </w:r>
          </w:p>
        </w:tc>
        <w:tc>
          <w:tcPr>
            <w:tcW w:w="792" w:type="pct"/>
            <w:noWrap/>
            <w:vAlign w:val="center"/>
            <w:hideMark/>
          </w:tcPr>
          <w:p w14:paraId="2340599A" w14:textId="77777777" w:rsidR="00DE5347" w:rsidRPr="008D2605" w:rsidRDefault="00DE5347" w:rsidP="00E77F0C">
            <w:pPr>
              <w:jc w:val="center"/>
              <w:rPr>
                <w:rFonts w:cs="Times New Roman"/>
                <w:szCs w:val="24"/>
                <w:highlight w:val="yellow"/>
              </w:rPr>
            </w:pPr>
            <w:r w:rsidRPr="008D2605">
              <w:rPr>
                <w:rFonts w:cs="Times New Roman"/>
                <w:szCs w:val="24"/>
                <w:highlight w:val="yellow"/>
              </w:rPr>
              <w:t>-1</w:t>
            </w:r>
          </w:p>
        </w:tc>
        <w:tc>
          <w:tcPr>
            <w:tcW w:w="810" w:type="pct"/>
            <w:vAlign w:val="center"/>
          </w:tcPr>
          <w:p w14:paraId="077ACF69" w14:textId="77777777" w:rsidR="00DE5347" w:rsidRPr="008D2605" w:rsidRDefault="00DE5347" w:rsidP="00E77F0C">
            <w:pPr>
              <w:jc w:val="center"/>
              <w:rPr>
                <w:rFonts w:cs="Times New Roman"/>
                <w:szCs w:val="24"/>
                <w:highlight w:val="yellow"/>
              </w:rPr>
            </w:pPr>
          </w:p>
        </w:tc>
        <w:tc>
          <w:tcPr>
            <w:tcW w:w="778" w:type="pct"/>
            <w:noWrap/>
            <w:vAlign w:val="center"/>
            <w:hideMark/>
          </w:tcPr>
          <w:p w14:paraId="76BA2D5B" w14:textId="2D1E4145" w:rsidR="00DE5347" w:rsidRPr="008D2605" w:rsidRDefault="00DE5347" w:rsidP="00E77F0C">
            <w:pPr>
              <w:jc w:val="center"/>
              <w:rPr>
                <w:rFonts w:cs="Times New Roman"/>
                <w:szCs w:val="24"/>
                <w:highlight w:val="yellow"/>
              </w:rPr>
            </w:pPr>
            <w:r w:rsidRPr="008D2605">
              <w:rPr>
                <w:rFonts w:cs="Times New Roman"/>
                <w:szCs w:val="24"/>
                <w:highlight w:val="yellow"/>
              </w:rPr>
              <w:t>163</w:t>
            </w:r>
          </w:p>
        </w:tc>
      </w:tr>
      <w:tr w:rsidR="00DE5347" w:rsidRPr="008D2605" w14:paraId="4C644CD4" w14:textId="77777777" w:rsidTr="00DE5347">
        <w:trPr>
          <w:trHeight w:val="340"/>
          <w:jc w:val="center"/>
        </w:trPr>
        <w:tc>
          <w:tcPr>
            <w:tcW w:w="942" w:type="pct"/>
            <w:noWrap/>
          </w:tcPr>
          <w:p w14:paraId="32DAD3D7" w14:textId="5D4A2995" w:rsidR="00DE5347" w:rsidRPr="0036238A" w:rsidRDefault="00DE5347" w:rsidP="002D149E">
            <w:pPr>
              <w:jc w:val="center"/>
              <w:rPr>
                <w:rFonts w:cs="Times New Roman"/>
                <w:color w:val="FF0000"/>
                <w:szCs w:val="24"/>
              </w:rPr>
            </w:pPr>
            <w:r w:rsidRPr="0036238A">
              <w:rPr>
                <w:rFonts w:cs="Times New Roman"/>
                <w:color w:val="FF0000"/>
                <w:szCs w:val="24"/>
              </w:rPr>
              <w:t>25-26</w:t>
            </w:r>
          </w:p>
        </w:tc>
        <w:tc>
          <w:tcPr>
            <w:tcW w:w="805" w:type="pct"/>
            <w:noWrap/>
            <w:vAlign w:val="center"/>
            <w:hideMark/>
          </w:tcPr>
          <w:p w14:paraId="12653C55" w14:textId="77777777" w:rsidR="00DE5347" w:rsidRPr="008D2605" w:rsidRDefault="00DE5347" w:rsidP="002D149E">
            <w:pPr>
              <w:jc w:val="center"/>
              <w:rPr>
                <w:rFonts w:cs="Times New Roman"/>
                <w:szCs w:val="24"/>
                <w:highlight w:val="yellow"/>
              </w:rPr>
            </w:pPr>
            <w:r w:rsidRPr="008D2605">
              <w:rPr>
                <w:rFonts w:cs="Times New Roman"/>
                <w:szCs w:val="24"/>
                <w:highlight w:val="yellow"/>
              </w:rPr>
              <w:t>410</w:t>
            </w:r>
          </w:p>
        </w:tc>
        <w:tc>
          <w:tcPr>
            <w:tcW w:w="874" w:type="pct"/>
            <w:noWrap/>
            <w:vAlign w:val="center"/>
            <w:hideMark/>
          </w:tcPr>
          <w:p w14:paraId="50C84558"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250</w:t>
            </w:r>
          </w:p>
        </w:tc>
        <w:tc>
          <w:tcPr>
            <w:tcW w:w="792" w:type="pct"/>
            <w:noWrap/>
            <w:vAlign w:val="center"/>
            <w:hideMark/>
          </w:tcPr>
          <w:p w14:paraId="34D65308"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2957B23E" w14:textId="47706A5F" w:rsidR="00DE5347" w:rsidRPr="008D2605" w:rsidRDefault="00DE5347" w:rsidP="002D149E">
            <w:pPr>
              <w:jc w:val="center"/>
              <w:rPr>
                <w:rFonts w:cs="Times New Roman"/>
                <w:szCs w:val="24"/>
                <w:highlight w:val="yellow"/>
              </w:rPr>
            </w:pPr>
            <w:r w:rsidRPr="008D2605">
              <w:rPr>
                <w:rFonts w:cs="Times New Roman"/>
                <w:szCs w:val="24"/>
                <w:highlight w:val="yellow"/>
              </w:rPr>
              <w:t>160</w:t>
            </w:r>
          </w:p>
        </w:tc>
        <w:tc>
          <w:tcPr>
            <w:tcW w:w="778" w:type="pct"/>
            <w:noWrap/>
            <w:vAlign w:val="center"/>
            <w:hideMark/>
          </w:tcPr>
          <w:p w14:paraId="1D3C2091" w14:textId="3E9BA1D6" w:rsidR="00DE5347" w:rsidRPr="008D2605" w:rsidRDefault="00DE5347" w:rsidP="002D149E">
            <w:pPr>
              <w:jc w:val="center"/>
              <w:rPr>
                <w:rFonts w:cs="Times New Roman"/>
                <w:szCs w:val="24"/>
                <w:highlight w:val="yellow"/>
              </w:rPr>
            </w:pPr>
          </w:p>
        </w:tc>
      </w:tr>
      <w:tr w:rsidR="00DE5347" w:rsidRPr="008D2605" w14:paraId="7F4BC6B6" w14:textId="77777777" w:rsidTr="00DE5347">
        <w:trPr>
          <w:trHeight w:val="340"/>
          <w:jc w:val="center"/>
        </w:trPr>
        <w:tc>
          <w:tcPr>
            <w:tcW w:w="942" w:type="pct"/>
            <w:noWrap/>
          </w:tcPr>
          <w:p w14:paraId="3EE4426C" w14:textId="012A2C4C" w:rsidR="00DE5347" w:rsidRPr="0036238A" w:rsidRDefault="00DE5347" w:rsidP="002D149E">
            <w:pPr>
              <w:jc w:val="center"/>
              <w:rPr>
                <w:rFonts w:cs="Times New Roman"/>
                <w:color w:val="FF0000"/>
                <w:szCs w:val="24"/>
              </w:rPr>
            </w:pPr>
            <w:r w:rsidRPr="0036238A">
              <w:rPr>
                <w:rFonts w:cs="Times New Roman"/>
                <w:color w:val="FF0000"/>
                <w:szCs w:val="24"/>
              </w:rPr>
              <w:t>25-26</w:t>
            </w:r>
          </w:p>
        </w:tc>
        <w:tc>
          <w:tcPr>
            <w:tcW w:w="805" w:type="pct"/>
            <w:noWrap/>
            <w:vAlign w:val="center"/>
            <w:hideMark/>
          </w:tcPr>
          <w:p w14:paraId="68A738C7" w14:textId="77777777" w:rsidR="00DE5347" w:rsidRPr="008D2605" w:rsidRDefault="00DE5347" w:rsidP="002D149E">
            <w:pPr>
              <w:jc w:val="center"/>
              <w:rPr>
                <w:rFonts w:cs="Times New Roman"/>
                <w:szCs w:val="24"/>
                <w:highlight w:val="yellow"/>
              </w:rPr>
            </w:pPr>
            <w:r w:rsidRPr="008D2605">
              <w:rPr>
                <w:rFonts w:cs="Times New Roman"/>
                <w:szCs w:val="24"/>
                <w:highlight w:val="yellow"/>
              </w:rPr>
              <w:t>410</w:t>
            </w:r>
          </w:p>
        </w:tc>
        <w:tc>
          <w:tcPr>
            <w:tcW w:w="874" w:type="pct"/>
            <w:noWrap/>
            <w:vAlign w:val="center"/>
            <w:hideMark/>
          </w:tcPr>
          <w:p w14:paraId="723A1E5B"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250</w:t>
            </w:r>
          </w:p>
        </w:tc>
        <w:tc>
          <w:tcPr>
            <w:tcW w:w="792" w:type="pct"/>
            <w:noWrap/>
            <w:vAlign w:val="center"/>
            <w:hideMark/>
          </w:tcPr>
          <w:p w14:paraId="42676D48"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3DF09563" w14:textId="3EAD9DBF" w:rsidR="00DE5347" w:rsidRPr="008D2605" w:rsidRDefault="00DE5347" w:rsidP="002D149E">
            <w:pPr>
              <w:jc w:val="center"/>
              <w:rPr>
                <w:rFonts w:cs="Times New Roman"/>
                <w:szCs w:val="24"/>
                <w:highlight w:val="yellow"/>
              </w:rPr>
            </w:pPr>
            <w:r w:rsidRPr="008D2605">
              <w:rPr>
                <w:rFonts w:cs="Times New Roman"/>
                <w:szCs w:val="24"/>
                <w:highlight w:val="yellow"/>
              </w:rPr>
              <w:t>175</w:t>
            </w:r>
          </w:p>
        </w:tc>
        <w:tc>
          <w:tcPr>
            <w:tcW w:w="778" w:type="pct"/>
            <w:noWrap/>
            <w:vAlign w:val="center"/>
            <w:hideMark/>
          </w:tcPr>
          <w:p w14:paraId="14D83B33" w14:textId="739C65E2" w:rsidR="00DE5347" w:rsidRPr="008D2605" w:rsidRDefault="00DE5347" w:rsidP="002D149E">
            <w:pPr>
              <w:jc w:val="center"/>
              <w:rPr>
                <w:rFonts w:cs="Times New Roman"/>
                <w:szCs w:val="24"/>
                <w:highlight w:val="yellow"/>
              </w:rPr>
            </w:pPr>
          </w:p>
        </w:tc>
      </w:tr>
      <w:tr w:rsidR="00DE5347" w:rsidRPr="008D2605" w14:paraId="0F552AED" w14:textId="77777777" w:rsidTr="00DE5347">
        <w:trPr>
          <w:trHeight w:val="340"/>
          <w:jc w:val="center"/>
        </w:trPr>
        <w:tc>
          <w:tcPr>
            <w:tcW w:w="942" w:type="pct"/>
            <w:noWrap/>
          </w:tcPr>
          <w:p w14:paraId="19131FB8" w14:textId="49F21A0E" w:rsidR="00DE5347" w:rsidRPr="0036238A" w:rsidRDefault="00DE5347" w:rsidP="002D149E">
            <w:pPr>
              <w:jc w:val="center"/>
              <w:rPr>
                <w:rFonts w:cs="Times New Roman"/>
                <w:color w:val="FF0000"/>
                <w:szCs w:val="24"/>
              </w:rPr>
            </w:pPr>
            <w:r w:rsidRPr="0036238A">
              <w:rPr>
                <w:rFonts w:cs="Times New Roman"/>
                <w:color w:val="FF0000"/>
                <w:szCs w:val="24"/>
              </w:rPr>
              <w:t>25-26</w:t>
            </w:r>
          </w:p>
        </w:tc>
        <w:tc>
          <w:tcPr>
            <w:tcW w:w="805" w:type="pct"/>
            <w:noWrap/>
            <w:vAlign w:val="center"/>
            <w:hideMark/>
          </w:tcPr>
          <w:p w14:paraId="61136B53" w14:textId="77777777" w:rsidR="00DE5347" w:rsidRPr="008D2605" w:rsidRDefault="00DE5347" w:rsidP="002D149E">
            <w:pPr>
              <w:jc w:val="center"/>
              <w:rPr>
                <w:rFonts w:cs="Times New Roman"/>
                <w:szCs w:val="24"/>
                <w:highlight w:val="yellow"/>
              </w:rPr>
            </w:pPr>
            <w:r w:rsidRPr="008D2605">
              <w:rPr>
                <w:rFonts w:cs="Times New Roman"/>
                <w:szCs w:val="24"/>
                <w:highlight w:val="yellow"/>
              </w:rPr>
              <w:t>410</w:t>
            </w:r>
          </w:p>
        </w:tc>
        <w:tc>
          <w:tcPr>
            <w:tcW w:w="874" w:type="pct"/>
            <w:noWrap/>
            <w:vAlign w:val="center"/>
            <w:hideMark/>
          </w:tcPr>
          <w:p w14:paraId="41092971"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250</w:t>
            </w:r>
          </w:p>
        </w:tc>
        <w:tc>
          <w:tcPr>
            <w:tcW w:w="792" w:type="pct"/>
            <w:noWrap/>
            <w:vAlign w:val="center"/>
            <w:hideMark/>
          </w:tcPr>
          <w:p w14:paraId="72B4F9C7"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7CA6EEA8" w14:textId="25897D0F" w:rsidR="00DE5347" w:rsidRPr="008D2605" w:rsidRDefault="00DE5347" w:rsidP="002D149E">
            <w:pPr>
              <w:jc w:val="center"/>
              <w:rPr>
                <w:rFonts w:cs="Times New Roman"/>
                <w:szCs w:val="24"/>
                <w:highlight w:val="yellow"/>
              </w:rPr>
            </w:pPr>
            <w:r w:rsidRPr="008D2605">
              <w:rPr>
                <w:rFonts w:cs="Times New Roman"/>
                <w:szCs w:val="24"/>
                <w:highlight w:val="yellow"/>
              </w:rPr>
              <w:t>190</w:t>
            </w:r>
          </w:p>
        </w:tc>
        <w:tc>
          <w:tcPr>
            <w:tcW w:w="778" w:type="pct"/>
            <w:noWrap/>
            <w:vAlign w:val="center"/>
            <w:hideMark/>
          </w:tcPr>
          <w:p w14:paraId="23DF3EF5" w14:textId="51FD7275" w:rsidR="00DE5347" w:rsidRPr="008D2605" w:rsidRDefault="00DE5347" w:rsidP="002D149E">
            <w:pPr>
              <w:jc w:val="center"/>
              <w:rPr>
                <w:rFonts w:cs="Times New Roman"/>
                <w:szCs w:val="24"/>
                <w:highlight w:val="yellow"/>
              </w:rPr>
            </w:pPr>
          </w:p>
        </w:tc>
      </w:tr>
      <w:tr w:rsidR="00DE5347" w:rsidRPr="008D2605" w14:paraId="2114A856" w14:textId="77777777" w:rsidTr="00DE5347">
        <w:trPr>
          <w:trHeight w:val="340"/>
          <w:jc w:val="center"/>
        </w:trPr>
        <w:tc>
          <w:tcPr>
            <w:tcW w:w="942" w:type="pct"/>
            <w:noWrap/>
          </w:tcPr>
          <w:p w14:paraId="515C8BDB" w14:textId="67DE58A3" w:rsidR="00DE5347" w:rsidRPr="0036238A" w:rsidRDefault="00DE5347" w:rsidP="002D149E">
            <w:pPr>
              <w:jc w:val="center"/>
              <w:rPr>
                <w:rFonts w:cs="Times New Roman"/>
                <w:color w:val="FF0000"/>
                <w:szCs w:val="24"/>
              </w:rPr>
            </w:pPr>
            <w:r w:rsidRPr="0036238A">
              <w:rPr>
                <w:rFonts w:cs="Times New Roman"/>
                <w:color w:val="FF0000"/>
                <w:szCs w:val="24"/>
              </w:rPr>
              <w:t>25-26</w:t>
            </w:r>
          </w:p>
        </w:tc>
        <w:tc>
          <w:tcPr>
            <w:tcW w:w="805" w:type="pct"/>
            <w:noWrap/>
            <w:vAlign w:val="center"/>
            <w:hideMark/>
          </w:tcPr>
          <w:p w14:paraId="2BFB759D" w14:textId="77777777" w:rsidR="00DE5347" w:rsidRPr="008D2605" w:rsidRDefault="00DE5347" w:rsidP="002D149E">
            <w:pPr>
              <w:jc w:val="center"/>
              <w:rPr>
                <w:rFonts w:cs="Times New Roman"/>
                <w:szCs w:val="24"/>
                <w:highlight w:val="yellow"/>
              </w:rPr>
            </w:pPr>
            <w:r w:rsidRPr="008D2605">
              <w:rPr>
                <w:rFonts w:cs="Times New Roman"/>
                <w:szCs w:val="24"/>
                <w:highlight w:val="yellow"/>
              </w:rPr>
              <w:t>410</w:t>
            </w:r>
          </w:p>
        </w:tc>
        <w:tc>
          <w:tcPr>
            <w:tcW w:w="874" w:type="pct"/>
            <w:noWrap/>
            <w:vAlign w:val="center"/>
            <w:hideMark/>
          </w:tcPr>
          <w:p w14:paraId="68DBE4F2"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250</w:t>
            </w:r>
          </w:p>
        </w:tc>
        <w:tc>
          <w:tcPr>
            <w:tcW w:w="792" w:type="pct"/>
            <w:noWrap/>
            <w:vAlign w:val="center"/>
            <w:hideMark/>
          </w:tcPr>
          <w:p w14:paraId="24336680"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525A7BAE" w14:textId="268F65AB" w:rsidR="00DE5347" w:rsidRPr="008D2605" w:rsidRDefault="00DE5347" w:rsidP="002D149E">
            <w:pPr>
              <w:jc w:val="center"/>
              <w:rPr>
                <w:rFonts w:cs="Times New Roman"/>
                <w:szCs w:val="24"/>
                <w:highlight w:val="yellow"/>
              </w:rPr>
            </w:pPr>
            <w:r w:rsidRPr="008D2605">
              <w:rPr>
                <w:rFonts w:cs="Times New Roman"/>
                <w:szCs w:val="24"/>
                <w:highlight w:val="yellow"/>
              </w:rPr>
              <w:t>215</w:t>
            </w:r>
          </w:p>
        </w:tc>
        <w:tc>
          <w:tcPr>
            <w:tcW w:w="778" w:type="pct"/>
            <w:noWrap/>
            <w:vAlign w:val="center"/>
            <w:hideMark/>
          </w:tcPr>
          <w:p w14:paraId="62F009E6" w14:textId="031CC6F4" w:rsidR="00DE5347" w:rsidRPr="008D2605" w:rsidRDefault="00DE5347" w:rsidP="002D149E">
            <w:pPr>
              <w:jc w:val="center"/>
              <w:rPr>
                <w:rFonts w:cs="Times New Roman"/>
                <w:szCs w:val="24"/>
                <w:highlight w:val="yellow"/>
              </w:rPr>
            </w:pPr>
          </w:p>
        </w:tc>
      </w:tr>
      <w:tr w:rsidR="00DE5347" w:rsidRPr="008D2605" w14:paraId="17B74FF9" w14:textId="77777777" w:rsidTr="00DE5347">
        <w:trPr>
          <w:trHeight w:val="340"/>
          <w:jc w:val="center"/>
        </w:trPr>
        <w:tc>
          <w:tcPr>
            <w:tcW w:w="942" w:type="pct"/>
            <w:noWrap/>
            <w:vAlign w:val="center"/>
          </w:tcPr>
          <w:p w14:paraId="308AA1A4" w14:textId="5E63BA19" w:rsidR="00DE5347" w:rsidRPr="0036238A" w:rsidRDefault="00DE5347" w:rsidP="00064B08">
            <w:pPr>
              <w:jc w:val="center"/>
              <w:rPr>
                <w:rFonts w:cs="Times New Roman"/>
                <w:color w:val="FF0000"/>
                <w:szCs w:val="24"/>
              </w:rPr>
            </w:pPr>
            <w:r w:rsidRPr="0036238A">
              <w:rPr>
                <w:rFonts w:cs="Times New Roman"/>
                <w:color w:val="FF0000"/>
                <w:szCs w:val="24"/>
              </w:rPr>
              <w:t>28-29</w:t>
            </w:r>
          </w:p>
        </w:tc>
        <w:tc>
          <w:tcPr>
            <w:tcW w:w="805" w:type="pct"/>
            <w:noWrap/>
            <w:vAlign w:val="center"/>
            <w:hideMark/>
          </w:tcPr>
          <w:p w14:paraId="19DB2515" w14:textId="77777777" w:rsidR="00DE5347" w:rsidRPr="008D2605" w:rsidRDefault="00DE5347" w:rsidP="00E77F0C">
            <w:pPr>
              <w:jc w:val="center"/>
              <w:rPr>
                <w:rFonts w:cs="Times New Roman"/>
                <w:szCs w:val="24"/>
                <w:highlight w:val="yellow"/>
              </w:rPr>
            </w:pPr>
            <w:r w:rsidRPr="008D2605">
              <w:rPr>
                <w:rFonts w:cs="Times New Roman"/>
                <w:szCs w:val="24"/>
                <w:highlight w:val="yellow"/>
              </w:rPr>
              <w:t>375</w:t>
            </w:r>
          </w:p>
        </w:tc>
        <w:tc>
          <w:tcPr>
            <w:tcW w:w="874" w:type="pct"/>
            <w:noWrap/>
            <w:vAlign w:val="center"/>
            <w:hideMark/>
          </w:tcPr>
          <w:p w14:paraId="072A4D1B" w14:textId="77777777" w:rsidR="00DE5347" w:rsidRPr="008D2605" w:rsidRDefault="00DE5347" w:rsidP="00E77F0C">
            <w:pPr>
              <w:jc w:val="center"/>
              <w:rPr>
                <w:rFonts w:cs="Times New Roman"/>
                <w:szCs w:val="24"/>
                <w:highlight w:val="yellow"/>
              </w:rPr>
            </w:pPr>
            <w:r w:rsidRPr="008D2605">
              <w:rPr>
                <w:rFonts w:cs="Times New Roman"/>
                <w:szCs w:val="24"/>
                <w:highlight w:val="yellow"/>
              </w:rPr>
              <w:t>250</w:t>
            </w:r>
          </w:p>
        </w:tc>
        <w:tc>
          <w:tcPr>
            <w:tcW w:w="792" w:type="pct"/>
            <w:noWrap/>
            <w:vAlign w:val="center"/>
            <w:hideMark/>
          </w:tcPr>
          <w:p w14:paraId="1EDA72EB" w14:textId="77777777" w:rsidR="00DE5347" w:rsidRPr="008D2605" w:rsidRDefault="00DE5347" w:rsidP="00E77F0C">
            <w:pPr>
              <w:jc w:val="center"/>
              <w:rPr>
                <w:rFonts w:cs="Times New Roman"/>
                <w:szCs w:val="24"/>
                <w:highlight w:val="yellow"/>
              </w:rPr>
            </w:pPr>
            <w:r w:rsidRPr="008D2605">
              <w:rPr>
                <w:rFonts w:cs="Times New Roman"/>
                <w:szCs w:val="24"/>
                <w:highlight w:val="yellow"/>
              </w:rPr>
              <w:t>-1</w:t>
            </w:r>
          </w:p>
        </w:tc>
        <w:tc>
          <w:tcPr>
            <w:tcW w:w="810" w:type="pct"/>
            <w:vAlign w:val="center"/>
          </w:tcPr>
          <w:p w14:paraId="7B1206B1" w14:textId="663C13F5" w:rsidR="00DE5347" w:rsidRPr="008D2605" w:rsidRDefault="00DE5347" w:rsidP="00E77F0C">
            <w:pPr>
              <w:jc w:val="center"/>
              <w:rPr>
                <w:rFonts w:cs="Times New Roman"/>
                <w:szCs w:val="24"/>
                <w:highlight w:val="yellow"/>
              </w:rPr>
            </w:pPr>
            <w:r w:rsidRPr="008D2605">
              <w:rPr>
                <w:rFonts w:cs="Times New Roman"/>
                <w:szCs w:val="24"/>
                <w:highlight w:val="yellow"/>
              </w:rPr>
              <w:t>110</w:t>
            </w:r>
          </w:p>
        </w:tc>
        <w:tc>
          <w:tcPr>
            <w:tcW w:w="778" w:type="pct"/>
            <w:noWrap/>
            <w:vAlign w:val="center"/>
            <w:hideMark/>
          </w:tcPr>
          <w:p w14:paraId="3D77524D" w14:textId="020926F5" w:rsidR="00DE5347" w:rsidRPr="008D2605" w:rsidRDefault="00DE5347" w:rsidP="00E77F0C">
            <w:pPr>
              <w:jc w:val="center"/>
              <w:rPr>
                <w:rFonts w:cs="Times New Roman"/>
                <w:szCs w:val="24"/>
                <w:highlight w:val="yellow"/>
              </w:rPr>
            </w:pPr>
          </w:p>
        </w:tc>
      </w:tr>
      <w:tr w:rsidR="00DE5347" w:rsidRPr="008D2605" w14:paraId="5B75D53E" w14:textId="77777777" w:rsidTr="00DE5347">
        <w:trPr>
          <w:trHeight w:val="340"/>
          <w:jc w:val="center"/>
        </w:trPr>
        <w:tc>
          <w:tcPr>
            <w:tcW w:w="942" w:type="pct"/>
            <w:noWrap/>
          </w:tcPr>
          <w:p w14:paraId="6E83C4F1" w14:textId="32E7443F" w:rsidR="00DE5347" w:rsidRPr="0036238A" w:rsidRDefault="00DE5347" w:rsidP="002D149E">
            <w:pPr>
              <w:jc w:val="center"/>
              <w:rPr>
                <w:rFonts w:cs="Times New Roman"/>
                <w:color w:val="FF0000"/>
                <w:szCs w:val="24"/>
              </w:rPr>
            </w:pPr>
            <w:r w:rsidRPr="0036238A">
              <w:rPr>
                <w:rFonts w:cs="Times New Roman"/>
                <w:color w:val="FF0000"/>
                <w:szCs w:val="24"/>
              </w:rPr>
              <w:t>28-29</w:t>
            </w:r>
          </w:p>
        </w:tc>
        <w:tc>
          <w:tcPr>
            <w:tcW w:w="805" w:type="pct"/>
            <w:noWrap/>
            <w:vAlign w:val="center"/>
            <w:hideMark/>
          </w:tcPr>
          <w:p w14:paraId="0E0DFB29" w14:textId="77777777" w:rsidR="00DE5347" w:rsidRPr="008D2605" w:rsidRDefault="00DE5347" w:rsidP="002D149E">
            <w:pPr>
              <w:jc w:val="center"/>
              <w:rPr>
                <w:rFonts w:cs="Times New Roman"/>
                <w:szCs w:val="24"/>
                <w:highlight w:val="yellow"/>
              </w:rPr>
            </w:pPr>
            <w:r w:rsidRPr="008D2605">
              <w:rPr>
                <w:rFonts w:cs="Times New Roman"/>
                <w:szCs w:val="24"/>
                <w:highlight w:val="yellow"/>
              </w:rPr>
              <w:t>400</w:t>
            </w:r>
          </w:p>
        </w:tc>
        <w:tc>
          <w:tcPr>
            <w:tcW w:w="874" w:type="pct"/>
            <w:noWrap/>
            <w:vAlign w:val="center"/>
            <w:hideMark/>
          </w:tcPr>
          <w:p w14:paraId="4968FC0E"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230</w:t>
            </w:r>
          </w:p>
        </w:tc>
        <w:tc>
          <w:tcPr>
            <w:tcW w:w="792" w:type="pct"/>
            <w:noWrap/>
            <w:vAlign w:val="center"/>
            <w:hideMark/>
          </w:tcPr>
          <w:p w14:paraId="6917F9AE" w14:textId="77777777" w:rsidR="00DE5347" w:rsidRPr="008D2605" w:rsidRDefault="00DE5347" w:rsidP="002D149E">
            <w:pPr>
              <w:jc w:val="center"/>
              <w:rPr>
                <w:rFonts w:cs="Times New Roman"/>
                <w:szCs w:val="24"/>
                <w:highlight w:val="yellow"/>
              </w:rPr>
            </w:pPr>
            <w:r w:rsidRPr="008D2605">
              <w:rPr>
                <w:rFonts w:cs="Times New Roman"/>
                <w:szCs w:val="24"/>
                <w:highlight w:val="yellow"/>
              </w:rPr>
              <w:t>0</w:t>
            </w:r>
          </w:p>
        </w:tc>
        <w:tc>
          <w:tcPr>
            <w:tcW w:w="810" w:type="pct"/>
            <w:vAlign w:val="center"/>
          </w:tcPr>
          <w:p w14:paraId="3F92CF02" w14:textId="29D678BE" w:rsidR="00DE5347" w:rsidRPr="008D2605" w:rsidRDefault="00DE5347" w:rsidP="002D149E">
            <w:pPr>
              <w:jc w:val="center"/>
              <w:rPr>
                <w:rFonts w:cs="Times New Roman"/>
                <w:szCs w:val="24"/>
                <w:highlight w:val="yellow"/>
              </w:rPr>
            </w:pPr>
            <w:r w:rsidRPr="008D2605">
              <w:rPr>
                <w:rFonts w:cs="Times New Roman"/>
                <w:szCs w:val="24"/>
                <w:highlight w:val="yellow"/>
              </w:rPr>
              <w:t>130</w:t>
            </w:r>
          </w:p>
        </w:tc>
        <w:tc>
          <w:tcPr>
            <w:tcW w:w="778" w:type="pct"/>
            <w:noWrap/>
            <w:vAlign w:val="center"/>
            <w:hideMark/>
          </w:tcPr>
          <w:p w14:paraId="57D26D96" w14:textId="34282DD8" w:rsidR="00DE5347" w:rsidRPr="008D2605" w:rsidRDefault="00DE5347" w:rsidP="002D149E">
            <w:pPr>
              <w:jc w:val="center"/>
              <w:rPr>
                <w:rFonts w:cs="Times New Roman"/>
                <w:szCs w:val="24"/>
                <w:highlight w:val="yellow"/>
              </w:rPr>
            </w:pPr>
          </w:p>
        </w:tc>
      </w:tr>
      <w:tr w:rsidR="00DE5347" w:rsidRPr="008D2605" w14:paraId="2C123B81" w14:textId="77777777" w:rsidTr="00DE5347">
        <w:trPr>
          <w:trHeight w:val="340"/>
          <w:jc w:val="center"/>
        </w:trPr>
        <w:tc>
          <w:tcPr>
            <w:tcW w:w="942" w:type="pct"/>
            <w:noWrap/>
          </w:tcPr>
          <w:p w14:paraId="52828D14" w14:textId="6D3205B1" w:rsidR="00DE5347" w:rsidRPr="0036238A" w:rsidRDefault="00DE5347" w:rsidP="002D149E">
            <w:pPr>
              <w:jc w:val="center"/>
              <w:rPr>
                <w:rFonts w:cs="Times New Roman"/>
                <w:color w:val="FF0000"/>
                <w:szCs w:val="24"/>
              </w:rPr>
            </w:pPr>
            <w:r w:rsidRPr="0036238A">
              <w:rPr>
                <w:rFonts w:cs="Times New Roman"/>
                <w:color w:val="FF0000"/>
                <w:szCs w:val="24"/>
              </w:rPr>
              <w:t>28-29</w:t>
            </w:r>
          </w:p>
        </w:tc>
        <w:tc>
          <w:tcPr>
            <w:tcW w:w="805" w:type="pct"/>
            <w:noWrap/>
            <w:vAlign w:val="center"/>
            <w:hideMark/>
          </w:tcPr>
          <w:p w14:paraId="2A7C86A2" w14:textId="77777777" w:rsidR="00DE5347" w:rsidRPr="008D2605" w:rsidRDefault="00DE5347" w:rsidP="002D149E">
            <w:pPr>
              <w:jc w:val="center"/>
              <w:rPr>
                <w:rFonts w:cs="Times New Roman"/>
                <w:szCs w:val="24"/>
                <w:highlight w:val="yellow"/>
              </w:rPr>
            </w:pPr>
            <w:r w:rsidRPr="008D2605">
              <w:rPr>
                <w:rFonts w:cs="Times New Roman"/>
                <w:szCs w:val="24"/>
                <w:highlight w:val="yellow"/>
              </w:rPr>
              <w:t>400</w:t>
            </w:r>
          </w:p>
        </w:tc>
        <w:tc>
          <w:tcPr>
            <w:tcW w:w="874" w:type="pct"/>
            <w:noWrap/>
            <w:vAlign w:val="center"/>
            <w:hideMark/>
          </w:tcPr>
          <w:p w14:paraId="0645C34E"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230</w:t>
            </w:r>
          </w:p>
        </w:tc>
        <w:tc>
          <w:tcPr>
            <w:tcW w:w="792" w:type="pct"/>
            <w:noWrap/>
            <w:vAlign w:val="center"/>
            <w:hideMark/>
          </w:tcPr>
          <w:p w14:paraId="08A4149E"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1FA22CFD" w14:textId="23E2E997" w:rsidR="00DE5347" w:rsidRPr="008D2605" w:rsidRDefault="00DE5347" w:rsidP="002D149E">
            <w:pPr>
              <w:jc w:val="center"/>
              <w:rPr>
                <w:rFonts w:cs="Times New Roman"/>
                <w:szCs w:val="24"/>
                <w:highlight w:val="yellow"/>
              </w:rPr>
            </w:pPr>
            <w:r w:rsidRPr="008D2605">
              <w:rPr>
                <w:rFonts w:cs="Times New Roman"/>
                <w:szCs w:val="24"/>
                <w:highlight w:val="yellow"/>
              </w:rPr>
              <w:t>180</w:t>
            </w:r>
          </w:p>
        </w:tc>
        <w:tc>
          <w:tcPr>
            <w:tcW w:w="778" w:type="pct"/>
            <w:noWrap/>
            <w:vAlign w:val="center"/>
            <w:hideMark/>
          </w:tcPr>
          <w:p w14:paraId="19B7A879" w14:textId="047381B9" w:rsidR="00DE5347" w:rsidRPr="008D2605" w:rsidRDefault="00DE5347" w:rsidP="002D149E">
            <w:pPr>
              <w:jc w:val="center"/>
              <w:rPr>
                <w:rFonts w:cs="Times New Roman"/>
                <w:szCs w:val="24"/>
                <w:highlight w:val="yellow"/>
              </w:rPr>
            </w:pPr>
          </w:p>
        </w:tc>
      </w:tr>
      <w:tr w:rsidR="00DE5347" w:rsidRPr="008D2605" w14:paraId="6F90AC0E" w14:textId="77777777" w:rsidTr="00DE5347">
        <w:trPr>
          <w:trHeight w:val="340"/>
          <w:jc w:val="center"/>
        </w:trPr>
        <w:tc>
          <w:tcPr>
            <w:tcW w:w="942" w:type="pct"/>
            <w:noWrap/>
          </w:tcPr>
          <w:p w14:paraId="0E15154A" w14:textId="33114B37" w:rsidR="00DE5347" w:rsidRPr="0036238A" w:rsidRDefault="00DE5347" w:rsidP="002D149E">
            <w:pPr>
              <w:jc w:val="center"/>
              <w:rPr>
                <w:rFonts w:cs="Times New Roman"/>
                <w:color w:val="FF0000"/>
                <w:szCs w:val="24"/>
              </w:rPr>
            </w:pPr>
            <w:r w:rsidRPr="0036238A">
              <w:rPr>
                <w:rFonts w:cs="Times New Roman"/>
                <w:color w:val="FF0000"/>
                <w:szCs w:val="24"/>
              </w:rPr>
              <w:t>9</w:t>
            </w:r>
          </w:p>
        </w:tc>
        <w:tc>
          <w:tcPr>
            <w:tcW w:w="805" w:type="pct"/>
            <w:noWrap/>
            <w:vAlign w:val="center"/>
            <w:hideMark/>
          </w:tcPr>
          <w:p w14:paraId="46E5E1C8" w14:textId="77777777" w:rsidR="00DE5347" w:rsidRPr="008D2605" w:rsidRDefault="00DE5347" w:rsidP="002D149E">
            <w:pPr>
              <w:jc w:val="center"/>
              <w:rPr>
                <w:rFonts w:cs="Times New Roman"/>
                <w:szCs w:val="24"/>
                <w:highlight w:val="yellow"/>
              </w:rPr>
            </w:pPr>
            <w:r w:rsidRPr="008D2605">
              <w:rPr>
                <w:rFonts w:cs="Times New Roman"/>
                <w:szCs w:val="24"/>
                <w:highlight w:val="yellow"/>
              </w:rPr>
              <w:t>341</w:t>
            </w:r>
          </w:p>
        </w:tc>
        <w:tc>
          <w:tcPr>
            <w:tcW w:w="874" w:type="pct"/>
            <w:noWrap/>
            <w:vAlign w:val="center"/>
            <w:hideMark/>
          </w:tcPr>
          <w:p w14:paraId="7C13878D"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240</w:t>
            </w:r>
          </w:p>
        </w:tc>
        <w:tc>
          <w:tcPr>
            <w:tcW w:w="792" w:type="pct"/>
            <w:noWrap/>
            <w:vAlign w:val="center"/>
            <w:hideMark/>
          </w:tcPr>
          <w:p w14:paraId="12D589FA"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6863112E" w14:textId="77777777" w:rsidR="00DE5347" w:rsidRPr="008D2605" w:rsidRDefault="00DE5347" w:rsidP="002D149E">
            <w:pPr>
              <w:jc w:val="center"/>
              <w:rPr>
                <w:rFonts w:cs="Times New Roman"/>
                <w:szCs w:val="24"/>
                <w:highlight w:val="yellow"/>
              </w:rPr>
            </w:pPr>
          </w:p>
        </w:tc>
        <w:tc>
          <w:tcPr>
            <w:tcW w:w="778" w:type="pct"/>
            <w:noWrap/>
            <w:vAlign w:val="center"/>
            <w:hideMark/>
          </w:tcPr>
          <w:p w14:paraId="251B04E1" w14:textId="2D1FE3F3" w:rsidR="00DE5347" w:rsidRPr="008D2605" w:rsidRDefault="00DE5347" w:rsidP="002D149E">
            <w:pPr>
              <w:jc w:val="center"/>
              <w:rPr>
                <w:rFonts w:cs="Times New Roman"/>
                <w:szCs w:val="24"/>
                <w:highlight w:val="yellow"/>
              </w:rPr>
            </w:pPr>
            <w:r w:rsidRPr="008D2605">
              <w:rPr>
                <w:rFonts w:cs="Times New Roman"/>
                <w:szCs w:val="24"/>
                <w:highlight w:val="yellow"/>
              </w:rPr>
              <w:t>160</w:t>
            </w:r>
          </w:p>
        </w:tc>
      </w:tr>
      <w:tr w:rsidR="00DE5347" w:rsidRPr="008D2605" w14:paraId="710B2E12" w14:textId="77777777" w:rsidTr="00DE5347">
        <w:trPr>
          <w:trHeight w:val="340"/>
          <w:jc w:val="center"/>
        </w:trPr>
        <w:tc>
          <w:tcPr>
            <w:tcW w:w="942" w:type="pct"/>
            <w:noWrap/>
          </w:tcPr>
          <w:p w14:paraId="1C25827C" w14:textId="397F56D2" w:rsidR="00DE5347" w:rsidRPr="0036238A" w:rsidRDefault="00DE5347" w:rsidP="002D149E">
            <w:pPr>
              <w:jc w:val="center"/>
              <w:rPr>
                <w:rFonts w:cs="Times New Roman"/>
                <w:color w:val="FF0000"/>
                <w:szCs w:val="24"/>
              </w:rPr>
            </w:pPr>
            <w:r w:rsidRPr="0036238A">
              <w:rPr>
                <w:rFonts w:cs="Times New Roman"/>
                <w:color w:val="FF0000"/>
                <w:szCs w:val="24"/>
              </w:rPr>
              <w:t>9</w:t>
            </w:r>
          </w:p>
        </w:tc>
        <w:tc>
          <w:tcPr>
            <w:tcW w:w="805" w:type="pct"/>
            <w:noWrap/>
            <w:vAlign w:val="center"/>
            <w:hideMark/>
          </w:tcPr>
          <w:p w14:paraId="63BA936B" w14:textId="77777777" w:rsidR="00DE5347" w:rsidRPr="008D2605" w:rsidRDefault="00DE5347" w:rsidP="002D149E">
            <w:pPr>
              <w:jc w:val="center"/>
              <w:rPr>
                <w:rFonts w:cs="Times New Roman"/>
                <w:szCs w:val="24"/>
                <w:highlight w:val="yellow"/>
              </w:rPr>
            </w:pPr>
            <w:r w:rsidRPr="008D2605">
              <w:rPr>
                <w:rFonts w:cs="Times New Roman"/>
                <w:szCs w:val="24"/>
                <w:highlight w:val="yellow"/>
              </w:rPr>
              <w:t>375</w:t>
            </w:r>
          </w:p>
        </w:tc>
        <w:tc>
          <w:tcPr>
            <w:tcW w:w="874" w:type="pct"/>
            <w:noWrap/>
            <w:vAlign w:val="center"/>
            <w:hideMark/>
          </w:tcPr>
          <w:p w14:paraId="07B65328"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242</w:t>
            </w:r>
          </w:p>
        </w:tc>
        <w:tc>
          <w:tcPr>
            <w:tcW w:w="792" w:type="pct"/>
            <w:noWrap/>
            <w:vAlign w:val="center"/>
            <w:hideMark/>
          </w:tcPr>
          <w:p w14:paraId="35FB5704"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2CFBD6AA" w14:textId="77777777" w:rsidR="00DE5347" w:rsidRPr="008D2605" w:rsidRDefault="00DE5347" w:rsidP="002D149E">
            <w:pPr>
              <w:jc w:val="center"/>
              <w:rPr>
                <w:rFonts w:cs="Times New Roman"/>
                <w:szCs w:val="24"/>
                <w:highlight w:val="yellow"/>
              </w:rPr>
            </w:pPr>
          </w:p>
        </w:tc>
        <w:tc>
          <w:tcPr>
            <w:tcW w:w="778" w:type="pct"/>
            <w:noWrap/>
            <w:vAlign w:val="center"/>
            <w:hideMark/>
          </w:tcPr>
          <w:p w14:paraId="06460D66" w14:textId="1CFDB5A2" w:rsidR="00DE5347" w:rsidRPr="008D2605" w:rsidRDefault="00DE5347" w:rsidP="002D149E">
            <w:pPr>
              <w:jc w:val="center"/>
              <w:rPr>
                <w:rFonts w:cs="Times New Roman"/>
                <w:szCs w:val="24"/>
                <w:highlight w:val="yellow"/>
              </w:rPr>
            </w:pPr>
            <w:r w:rsidRPr="008D2605">
              <w:rPr>
                <w:rFonts w:cs="Times New Roman"/>
                <w:szCs w:val="24"/>
                <w:highlight w:val="yellow"/>
              </w:rPr>
              <w:t>200</w:t>
            </w:r>
          </w:p>
        </w:tc>
      </w:tr>
      <w:tr w:rsidR="00DE5347" w:rsidRPr="008D2605" w14:paraId="1684701F" w14:textId="77777777" w:rsidTr="00DE5347">
        <w:trPr>
          <w:trHeight w:val="340"/>
          <w:jc w:val="center"/>
        </w:trPr>
        <w:tc>
          <w:tcPr>
            <w:tcW w:w="942" w:type="pct"/>
            <w:noWrap/>
          </w:tcPr>
          <w:p w14:paraId="54F358A1" w14:textId="653287F5" w:rsidR="00DE5347" w:rsidRPr="0036238A" w:rsidRDefault="00DE5347" w:rsidP="002D149E">
            <w:pPr>
              <w:jc w:val="center"/>
              <w:rPr>
                <w:rFonts w:cs="Times New Roman"/>
                <w:color w:val="FF0000"/>
                <w:szCs w:val="24"/>
              </w:rPr>
            </w:pPr>
            <w:r w:rsidRPr="0036238A">
              <w:rPr>
                <w:rFonts w:cs="Times New Roman"/>
                <w:color w:val="FF0000"/>
                <w:szCs w:val="24"/>
              </w:rPr>
              <w:t>9</w:t>
            </w:r>
          </w:p>
        </w:tc>
        <w:tc>
          <w:tcPr>
            <w:tcW w:w="805" w:type="pct"/>
            <w:noWrap/>
            <w:vAlign w:val="center"/>
            <w:hideMark/>
          </w:tcPr>
          <w:p w14:paraId="7BE5218F" w14:textId="77777777" w:rsidR="00DE5347" w:rsidRPr="008D2605" w:rsidRDefault="00DE5347" w:rsidP="002D149E">
            <w:pPr>
              <w:jc w:val="center"/>
              <w:rPr>
                <w:rFonts w:cs="Times New Roman"/>
                <w:szCs w:val="24"/>
                <w:highlight w:val="yellow"/>
              </w:rPr>
            </w:pPr>
            <w:r w:rsidRPr="008D2605">
              <w:rPr>
                <w:rFonts w:cs="Times New Roman"/>
                <w:szCs w:val="24"/>
                <w:highlight w:val="yellow"/>
              </w:rPr>
              <w:t>370</w:t>
            </w:r>
          </w:p>
        </w:tc>
        <w:tc>
          <w:tcPr>
            <w:tcW w:w="874" w:type="pct"/>
            <w:noWrap/>
            <w:vAlign w:val="center"/>
            <w:hideMark/>
          </w:tcPr>
          <w:p w14:paraId="20455BB8"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236</w:t>
            </w:r>
          </w:p>
        </w:tc>
        <w:tc>
          <w:tcPr>
            <w:tcW w:w="792" w:type="pct"/>
            <w:noWrap/>
            <w:vAlign w:val="center"/>
            <w:hideMark/>
          </w:tcPr>
          <w:p w14:paraId="52AA9A99"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0FE47A39" w14:textId="77777777" w:rsidR="00DE5347" w:rsidRPr="008D2605" w:rsidRDefault="00DE5347" w:rsidP="002D149E">
            <w:pPr>
              <w:jc w:val="center"/>
              <w:rPr>
                <w:rFonts w:cs="Times New Roman"/>
                <w:szCs w:val="24"/>
                <w:highlight w:val="yellow"/>
              </w:rPr>
            </w:pPr>
          </w:p>
        </w:tc>
        <w:tc>
          <w:tcPr>
            <w:tcW w:w="778" w:type="pct"/>
            <w:noWrap/>
            <w:vAlign w:val="center"/>
            <w:hideMark/>
          </w:tcPr>
          <w:p w14:paraId="75F9D285" w14:textId="10D75E6F" w:rsidR="00DE5347" w:rsidRPr="008D2605" w:rsidRDefault="00DE5347" w:rsidP="002D149E">
            <w:pPr>
              <w:jc w:val="center"/>
              <w:rPr>
                <w:rFonts w:cs="Times New Roman"/>
                <w:szCs w:val="24"/>
                <w:highlight w:val="yellow"/>
              </w:rPr>
            </w:pPr>
            <w:r w:rsidRPr="008D2605">
              <w:rPr>
                <w:rFonts w:cs="Times New Roman"/>
                <w:szCs w:val="24"/>
                <w:highlight w:val="yellow"/>
              </w:rPr>
              <w:t>170</w:t>
            </w:r>
          </w:p>
        </w:tc>
      </w:tr>
      <w:tr w:rsidR="00DE5347" w:rsidRPr="008D2605" w14:paraId="608B431D" w14:textId="77777777" w:rsidTr="00DE5347">
        <w:trPr>
          <w:trHeight w:val="340"/>
          <w:jc w:val="center"/>
        </w:trPr>
        <w:tc>
          <w:tcPr>
            <w:tcW w:w="942" w:type="pct"/>
            <w:noWrap/>
          </w:tcPr>
          <w:p w14:paraId="71CE0E81" w14:textId="5E96C1C1" w:rsidR="00DE5347" w:rsidRPr="0036238A" w:rsidRDefault="00DE5347" w:rsidP="002D149E">
            <w:pPr>
              <w:jc w:val="center"/>
              <w:rPr>
                <w:rFonts w:cs="Times New Roman"/>
                <w:color w:val="FF0000"/>
                <w:szCs w:val="24"/>
              </w:rPr>
            </w:pPr>
            <w:r w:rsidRPr="0036238A">
              <w:rPr>
                <w:rFonts w:cs="Times New Roman"/>
                <w:color w:val="FF0000"/>
                <w:szCs w:val="24"/>
              </w:rPr>
              <w:t>9</w:t>
            </w:r>
          </w:p>
        </w:tc>
        <w:tc>
          <w:tcPr>
            <w:tcW w:w="805" w:type="pct"/>
            <w:noWrap/>
            <w:vAlign w:val="center"/>
            <w:hideMark/>
          </w:tcPr>
          <w:p w14:paraId="2E3DCBED" w14:textId="77777777" w:rsidR="00DE5347" w:rsidRPr="008D2605" w:rsidRDefault="00DE5347" w:rsidP="002D149E">
            <w:pPr>
              <w:jc w:val="center"/>
              <w:rPr>
                <w:rFonts w:cs="Times New Roman"/>
                <w:szCs w:val="24"/>
                <w:highlight w:val="yellow"/>
              </w:rPr>
            </w:pPr>
            <w:r w:rsidRPr="008D2605">
              <w:rPr>
                <w:rFonts w:cs="Times New Roman"/>
                <w:szCs w:val="24"/>
                <w:highlight w:val="yellow"/>
              </w:rPr>
              <w:t>371</w:t>
            </w:r>
          </w:p>
        </w:tc>
        <w:tc>
          <w:tcPr>
            <w:tcW w:w="874" w:type="pct"/>
            <w:noWrap/>
            <w:vAlign w:val="center"/>
            <w:hideMark/>
          </w:tcPr>
          <w:p w14:paraId="13C50EC7"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235</w:t>
            </w:r>
          </w:p>
        </w:tc>
        <w:tc>
          <w:tcPr>
            <w:tcW w:w="792" w:type="pct"/>
            <w:noWrap/>
            <w:vAlign w:val="center"/>
            <w:hideMark/>
          </w:tcPr>
          <w:p w14:paraId="4A76F2A0"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4AD945B0" w14:textId="77777777" w:rsidR="00DE5347" w:rsidRPr="008D2605" w:rsidRDefault="00DE5347" w:rsidP="002D149E">
            <w:pPr>
              <w:jc w:val="center"/>
              <w:rPr>
                <w:rFonts w:cs="Times New Roman"/>
                <w:szCs w:val="24"/>
                <w:highlight w:val="yellow"/>
              </w:rPr>
            </w:pPr>
          </w:p>
        </w:tc>
        <w:tc>
          <w:tcPr>
            <w:tcW w:w="778" w:type="pct"/>
            <w:noWrap/>
            <w:vAlign w:val="center"/>
            <w:hideMark/>
          </w:tcPr>
          <w:p w14:paraId="5046CF92" w14:textId="2AF5F8E3" w:rsidR="00DE5347" w:rsidRPr="008D2605" w:rsidRDefault="00DE5347" w:rsidP="002D149E">
            <w:pPr>
              <w:jc w:val="center"/>
              <w:rPr>
                <w:rFonts w:cs="Times New Roman"/>
                <w:szCs w:val="24"/>
                <w:highlight w:val="yellow"/>
              </w:rPr>
            </w:pPr>
            <w:r w:rsidRPr="008D2605">
              <w:rPr>
                <w:rFonts w:cs="Times New Roman"/>
                <w:szCs w:val="24"/>
                <w:highlight w:val="yellow"/>
              </w:rPr>
              <w:t>200</w:t>
            </w:r>
          </w:p>
        </w:tc>
      </w:tr>
      <w:tr w:rsidR="00DE5347" w:rsidRPr="008D2605" w14:paraId="0C5D0F5F" w14:textId="77777777" w:rsidTr="00DE5347">
        <w:trPr>
          <w:trHeight w:val="340"/>
          <w:jc w:val="center"/>
        </w:trPr>
        <w:tc>
          <w:tcPr>
            <w:tcW w:w="942" w:type="pct"/>
            <w:noWrap/>
          </w:tcPr>
          <w:p w14:paraId="3B502311" w14:textId="4078AE25" w:rsidR="00DE5347" w:rsidRPr="0036238A" w:rsidRDefault="00DE5347" w:rsidP="00064B08">
            <w:pPr>
              <w:jc w:val="center"/>
              <w:rPr>
                <w:rFonts w:cs="Times New Roman"/>
                <w:color w:val="FF0000"/>
                <w:szCs w:val="24"/>
              </w:rPr>
            </w:pPr>
            <w:r w:rsidRPr="0036238A">
              <w:rPr>
                <w:rFonts w:cs="Times New Roman"/>
                <w:color w:val="FF0000"/>
                <w:szCs w:val="24"/>
              </w:rPr>
              <w:t>11</w:t>
            </w:r>
          </w:p>
        </w:tc>
        <w:tc>
          <w:tcPr>
            <w:tcW w:w="805" w:type="pct"/>
            <w:noWrap/>
            <w:vAlign w:val="center"/>
            <w:hideMark/>
          </w:tcPr>
          <w:p w14:paraId="11B15272" w14:textId="77777777" w:rsidR="00DE5347" w:rsidRPr="008D2605" w:rsidRDefault="00DE5347" w:rsidP="002D149E">
            <w:pPr>
              <w:jc w:val="center"/>
              <w:rPr>
                <w:rFonts w:cs="Times New Roman"/>
                <w:szCs w:val="24"/>
                <w:highlight w:val="yellow"/>
              </w:rPr>
            </w:pPr>
            <w:r w:rsidRPr="008D2605">
              <w:rPr>
                <w:rFonts w:cs="Times New Roman"/>
                <w:szCs w:val="24"/>
                <w:highlight w:val="yellow"/>
              </w:rPr>
              <w:t>329</w:t>
            </w:r>
          </w:p>
        </w:tc>
        <w:tc>
          <w:tcPr>
            <w:tcW w:w="874" w:type="pct"/>
            <w:noWrap/>
            <w:vAlign w:val="center"/>
            <w:hideMark/>
          </w:tcPr>
          <w:p w14:paraId="5AB4A997"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286</w:t>
            </w:r>
          </w:p>
        </w:tc>
        <w:tc>
          <w:tcPr>
            <w:tcW w:w="792" w:type="pct"/>
            <w:noWrap/>
            <w:vAlign w:val="center"/>
            <w:hideMark/>
          </w:tcPr>
          <w:p w14:paraId="54EE9203"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758D61C0" w14:textId="77777777" w:rsidR="00DE5347" w:rsidRPr="008D2605" w:rsidRDefault="00DE5347" w:rsidP="002D149E">
            <w:pPr>
              <w:jc w:val="center"/>
              <w:rPr>
                <w:rFonts w:cs="Times New Roman"/>
                <w:szCs w:val="24"/>
                <w:highlight w:val="yellow"/>
              </w:rPr>
            </w:pPr>
          </w:p>
        </w:tc>
        <w:tc>
          <w:tcPr>
            <w:tcW w:w="778" w:type="pct"/>
            <w:noWrap/>
            <w:vAlign w:val="center"/>
            <w:hideMark/>
          </w:tcPr>
          <w:p w14:paraId="5F6459ED" w14:textId="49FD6F02" w:rsidR="00DE5347" w:rsidRPr="008D2605" w:rsidRDefault="00DE5347" w:rsidP="002D149E">
            <w:pPr>
              <w:jc w:val="center"/>
              <w:rPr>
                <w:rFonts w:cs="Times New Roman"/>
                <w:szCs w:val="24"/>
                <w:highlight w:val="yellow"/>
              </w:rPr>
            </w:pPr>
            <w:r w:rsidRPr="008D2605">
              <w:rPr>
                <w:rFonts w:cs="Times New Roman"/>
                <w:szCs w:val="24"/>
                <w:highlight w:val="yellow"/>
              </w:rPr>
              <w:t>145</w:t>
            </w:r>
          </w:p>
        </w:tc>
      </w:tr>
      <w:tr w:rsidR="00DE5347" w:rsidRPr="008D2605" w14:paraId="04CD14A5" w14:textId="77777777" w:rsidTr="00DE5347">
        <w:trPr>
          <w:trHeight w:val="340"/>
          <w:jc w:val="center"/>
        </w:trPr>
        <w:tc>
          <w:tcPr>
            <w:tcW w:w="942" w:type="pct"/>
            <w:noWrap/>
          </w:tcPr>
          <w:p w14:paraId="6923665B" w14:textId="70BD8D6B" w:rsidR="00DE5347" w:rsidRPr="0036238A" w:rsidRDefault="00DE5347" w:rsidP="002D149E">
            <w:pPr>
              <w:jc w:val="center"/>
              <w:rPr>
                <w:rFonts w:cs="Times New Roman"/>
                <w:color w:val="FF0000"/>
                <w:szCs w:val="24"/>
              </w:rPr>
            </w:pPr>
            <w:r w:rsidRPr="0036238A">
              <w:rPr>
                <w:rFonts w:cs="Times New Roman"/>
                <w:color w:val="FF0000"/>
                <w:szCs w:val="24"/>
              </w:rPr>
              <w:t>11</w:t>
            </w:r>
          </w:p>
        </w:tc>
        <w:tc>
          <w:tcPr>
            <w:tcW w:w="805" w:type="pct"/>
            <w:noWrap/>
            <w:vAlign w:val="center"/>
            <w:hideMark/>
          </w:tcPr>
          <w:p w14:paraId="30D5AB99" w14:textId="77777777" w:rsidR="00DE5347" w:rsidRPr="008D2605" w:rsidRDefault="00DE5347" w:rsidP="002D149E">
            <w:pPr>
              <w:jc w:val="center"/>
              <w:rPr>
                <w:rFonts w:cs="Times New Roman"/>
                <w:szCs w:val="24"/>
                <w:highlight w:val="yellow"/>
              </w:rPr>
            </w:pPr>
            <w:r w:rsidRPr="008D2605">
              <w:rPr>
                <w:rFonts w:cs="Times New Roman"/>
                <w:szCs w:val="24"/>
                <w:highlight w:val="yellow"/>
              </w:rPr>
              <w:t>353</w:t>
            </w:r>
          </w:p>
        </w:tc>
        <w:tc>
          <w:tcPr>
            <w:tcW w:w="874" w:type="pct"/>
            <w:noWrap/>
            <w:vAlign w:val="center"/>
            <w:hideMark/>
          </w:tcPr>
          <w:p w14:paraId="1024EBAB"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298</w:t>
            </w:r>
          </w:p>
        </w:tc>
        <w:tc>
          <w:tcPr>
            <w:tcW w:w="792" w:type="pct"/>
            <w:noWrap/>
            <w:vAlign w:val="center"/>
            <w:hideMark/>
          </w:tcPr>
          <w:p w14:paraId="2248D875"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37B5E256" w14:textId="77777777" w:rsidR="00DE5347" w:rsidRPr="008D2605" w:rsidRDefault="00DE5347" w:rsidP="002D149E">
            <w:pPr>
              <w:jc w:val="center"/>
              <w:rPr>
                <w:rFonts w:cs="Times New Roman"/>
                <w:szCs w:val="24"/>
                <w:highlight w:val="yellow"/>
              </w:rPr>
            </w:pPr>
          </w:p>
        </w:tc>
        <w:tc>
          <w:tcPr>
            <w:tcW w:w="778" w:type="pct"/>
            <w:noWrap/>
            <w:vAlign w:val="center"/>
            <w:hideMark/>
          </w:tcPr>
          <w:p w14:paraId="5FA4BE78" w14:textId="6911A39A" w:rsidR="00DE5347" w:rsidRPr="008D2605" w:rsidRDefault="00DE5347" w:rsidP="002D149E">
            <w:pPr>
              <w:jc w:val="center"/>
              <w:rPr>
                <w:rFonts w:cs="Times New Roman"/>
                <w:szCs w:val="24"/>
                <w:highlight w:val="yellow"/>
              </w:rPr>
            </w:pPr>
            <w:r w:rsidRPr="008D2605">
              <w:rPr>
                <w:rFonts w:cs="Times New Roman"/>
                <w:szCs w:val="24"/>
                <w:highlight w:val="yellow"/>
              </w:rPr>
              <w:t>167</w:t>
            </w:r>
          </w:p>
        </w:tc>
      </w:tr>
      <w:tr w:rsidR="00DE5347" w:rsidRPr="008D2605" w14:paraId="46146D58" w14:textId="77777777" w:rsidTr="00DE5347">
        <w:trPr>
          <w:trHeight w:val="340"/>
          <w:jc w:val="center"/>
        </w:trPr>
        <w:tc>
          <w:tcPr>
            <w:tcW w:w="942" w:type="pct"/>
            <w:noWrap/>
          </w:tcPr>
          <w:p w14:paraId="4A9DB3E4" w14:textId="32E722C1" w:rsidR="00DE5347" w:rsidRPr="0036238A" w:rsidRDefault="00DE5347" w:rsidP="002D149E">
            <w:pPr>
              <w:jc w:val="center"/>
              <w:rPr>
                <w:rFonts w:cs="Times New Roman"/>
                <w:color w:val="FF0000"/>
                <w:szCs w:val="24"/>
              </w:rPr>
            </w:pPr>
            <w:r w:rsidRPr="0036238A">
              <w:rPr>
                <w:rFonts w:cs="Times New Roman"/>
                <w:color w:val="FF0000"/>
                <w:szCs w:val="24"/>
              </w:rPr>
              <w:t>11</w:t>
            </w:r>
          </w:p>
        </w:tc>
        <w:tc>
          <w:tcPr>
            <w:tcW w:w="805" w:type="pct"/>
            <w:noWrap/>
            <w:vAlign w:val="center"/>
            <w:hideMark/>
          </w:tcPr>
          <w:p w14:paraId="04897F48"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295</w:t>
            </w:r>
          </w:p>
        </w:tc>
        <w:tc>
          <w:tcPr>
            <w:tcW w:w="874" w:type="pct"/>
            <w:noWrap/>
            <w:vAlign w:val="center"/>
            <w:hideMark/>
          </w:tcPr>
          <w:p w14:paraId="29E4A162"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275</w:t>
            </w:r>
          </w:p>
        </w:tc>
        <w:tc>
          <w:tcPr>
            <w:tcW w:w="792" w:type="pct"/>
            <w:noWrap/>
            <w:vAlign w:val="center"/>
            <w:hideMark/>
          </w:tcPr>
          <w:p w14:paraId="08E019EE"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vAlign w:val="center"/>
          </w:tcPr>
          <w:p w14:paraId="69C3EAED" w14:textId="77777777" w:rsidR="00DE5347" w:rsidRPr="008D2605" w:rsidRDefault="00DE5347" w:rsidP="002D149E">
            <w:pPr>
              <w:jc w:val="center"/>
              <w:rPr>
                <w:rFonts w:cs="Times New Roman"/>
                <w:szCs w:val="24"/>
                <w:highlight w:val="yellow"/>
              </w:rPr>
            </w:pPr>
          </w:p>
        </w:tc>
        <w:tc>
          <w:tcPr>
            <w:tcW w:w="778" w:type="pct"/>
            <w:noWrap/>
            <w:vAlign w:val="center"/>
            <w:hideMark/>
          </w:tcPr>
          <w:p w14:paraId="184F744A" w14:textId="6F33F211" w:rsidR="00DE5347" w:rsidRPr="008D2605" w:rsidRDefault="00DE5347" w:rsidP="002D149E">
            <w:pPr>
              <w:jc w:val="center"/>
              <w:rPr>
                <w:rFonts w:cs="Times New Roman"/>
                <w:szCs w:val="24"/>
                <w:highlight w:val="yellow"/>
              </w:rPr>
            </w:pPr>
            <w:r w:rsidRPr="008D2605">
              <w:rPr>
                <w:rFonts w:cs="Times New Roman"/>
                <w:szCs w:val="24"/>
                <w:highlight w:val="yellow"/>
              </w:rPr>
              <w:t>138</w:t>
            </w:r>
          </w:p>
        </w:tc>
      </w:tr>
      <w:tr w:rsidR="00DE5347" w:rsidRPr="002667DE" w14:paraId="7E912701" w14:textId="77777777" w:rsidTr="00DE5347">
        <w:trPr>
          <w:trHeight w:val="340"/>
          <w:jc w:val="center"/>
        </w:trPr>
        <w:tc>
          <w:tcPr>
            <w:tcW w:w="942" w:type="pct"/>
            <w:tcBorders>
              <w:bottom w:val="single" w:sz="4" w:space="0" w:color="auto"/>
            </w:tcBorders>
            <w:noWrap/>
          </w:tcPr>
          <w:p w14:paraId="18B39DF1" w14:textId="682D1AB5" w:rsidR="00DE5347" w:rsidRPr="0036238A" w:rsidRDefault="00DE5347" w:rsidP="002D149E">
            <w:pPr>
              <w:jc w:val="center"/>
              <w:rPr>
                <w:rFonts w:cs="Times New Roman"/>
                <w:color w:val="FF0000"/>
                <w:szCs w:val="24"/>
              </w:rPr>
            </w:pPr>
            <w:r w:rsidRPr="0036238A">
              <w:rPr>
                <w:rFonts w:cs="Times New Roman"/>
                <w:color w:val="FF0000"/>
                <w:szCs w:val="24"/>
              </w:rPr>
              <w:t>11</w:t>
            </w:r>
          </w:p>
        </w:tc>
        <w:tc>
          <w:tcPr>
            <w:tcW w:w="805" w:type="pct"/>
            <w:tcBorders>
              <w:bottom w:val="single" w:sz="4" w:space="0" w:color="auto"/>
            </w:tcBorders>
            <w:noWrap/>
            <w:vAlign w:val="center"/>
            <w:hideMark/>
          </w:tcPr>
          <w:p w14:paraId="5DA25182"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249</w:t>
            </w:r>
          </w:p>
        </w:tc>
        <w:tc>
          <w:tcPr>
            <w:tcW w:w="874" w:type="pct"/>
            <w:tcBorders>
              <w:bottom w:val="single" w:sz="4" w:space="0" w:color="auto"/>
            </w:tcBorders>
            <w:noWrap/>
            <w:vAlign w:val="center"/>
            <w:hideMark/>
          </w:tcPr>
          <w:p w14:paraId="371DC477" w14:textId="77777777" w:rsidR="00DE5347" w:rsidRPr="008D2605" w:rsidRDefault="00DE5347" w:rsidP="002D149E">
            <w:pPr>
              <w:jc w:val="center"/>
              <w:rPr>
                <w:rFonts w:cs="Times New Roman"/>
                <w:szCs w:val="24"/>
                <w:highlight w:val="yellow"/>
              </w:rPr>
            </w:pPr>
            <w:r w:rsidRPr="008D2605">
              <w:rPr>
                <w:rFonts w:cs="Times New Roman"/>
                <w:szCs w:val="24"/>
                <w:highlight w:val="yellow"/>
              </w:rPr>
              <w:t>249</w:t>
            </w:r>
          </w:p>
        </w:tc>
        <w:tc>
          <w:tcPr>
            <w:tcW w:w="792" w:type="pct"/>
            <w:tcBorders>
              <w:bottom w:val="single" w:sz="4" w:space="0" w:color="auto"/>
            </w:tcBorders>
            <w:noWrap/>
            <w:vAlign w:val="center"/>
            <w:hideMark/>
          </w:tcPr>
          <w:p w14:paraId="31B9F557" w14:textId="77777777" w:rsidR="00DE5347" w:rsidRPr="008D2605" w:rsidRDefault="00DE5347" w:rsidP="002D149E">
            <w:pPr>
              <w:jc w:val="center"/>
              <w:rPr>
                <w:rFonts w:cs="Times New Roman"/>
                <w:szCs w:val="24"/>
                <w:highlight w:val="yellow"/>
              </w:rPr>
            </w:pPr>
            <w:r w:rsidRPr="008D2605">
              <w:rPr>
                <w:rFonts w:cs="Times New Roman"/>
                <w:szCs w:val="24"/>
                <w:highlight w:val="yellow"/>
              </w:rPr>
              <w:t>-1</w:t>
            </w:r>
          </w:p>
        </w:tc>
        <w:tc>
          <w:tcPr>
            <w:tcW w:w="810" w:type="pct"/>
            <w:tcBorders>
              <w:bottom w:val="single" w:sz="4" w:space="0" w:color="auto"/>
            </w:tcBorders>
            <w:vAlign w:val="center"/>
          </w:tcPr>
          <w:p w14:paraId="731EB291" w14:textId="77777777" w:rsidR="00DE5347" w:rsidRPr="008D2605" w:rsidRDefault="00DE5347" w:rsidP="002D149E">
            <w:pPr>
              <w:jc w:val="center"/>
              <w:rPr>
                <w:rFonts w:cs="Times New Roman"/>
                <w:szCs w:val="24"/>
                <w:highlight w:val="yellow"/>
              </w:rPr>
            </w:pPr>
          </w:p>
        </w:tc>
        <w:tc>
          <w:tcPr>
            <w:tcW w:w="778" w:type="pct"/>
            <w:tcBorders>
              <w:bottom w:val="single" w:sz="4" w:space="0" w:color="auto"/>
            </w:tcBorders>
            <w:noWrap/>
            <w:vAlign w:val="center"/>
            <w:hideMark/>
          </w:tcPr>
          <w:p w14:paraId="4605E2A5" w14:textId="733918CC" w:rsidR="00DE5347" w:rsidRPr="009D296D" w:rsidRDefault="00DE5347" w:rsidP="002D149E">
            <w:pPr>
              <w:jc w:val="center"/>
              <w:rPr>
                <w:rFonts w:cs="Times New Roman"/>
                <w:szCs w:val="24"/>
              </w:rPr>
            </w:pPr>
            <w:r w:rsidRPr="008D2605">
              <w:rPr>
                <w:rFonts w:cs="Times New Roman"/>
                <w:szCs w:val="24"/>
                <w:highlight w:val="yellow"/>
              </w:rPr>
              <w:t>130</w:t>
            </w:r>
          </w:p>
        </w:tc>
      </w:tr>
    </w:tbl>
    <w:p w14:paraId="3DD765A3" w14:textId="198FEA02" w:rsidR="00126580" w:rsidRDefault="00126580" w:rsidP="00D10C2F"/>
    <w:p w14:paraId="23310FFD" w14:textId="77777777" w:rsidR="00C01813" w:rsidRPr="008C3DA1" w:rsidRDefault="00AA3F02" w:rsidP="006F0931">
      <w:pPr>
        <w:jc w:val="center"/>
      </w:pPr>
      <w:r w:rsidRPr="008C3DA1">
        <w:rPr>
          <w:noProof/>
          <w:lang w:val="it-IT" w:eastAsia="it-IT"/>
        </w:rPr>
        <w:drawing>
          <wp:inline distT="0" distB="0" distL="0" distR="0" wp14:anchorId="01880AAD" wp14:editId="7A95F5DA">
            <wp:extent cx="4320000" cy="2700000"/>
            <wp:effectExtent l="0" t="0" r="4445" b="5715"/>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3F1542" w14:textId="31A55A70" w:rsidR="00F501A4" w:rsidRDefault="00F501A4" w:rsidP="00D10C2F">
      <w:r w:rsidRPr="008C3DA1">
        <w:t xml:space="preserve">Figure </w:t>
      </w:r>
      <w:r w:rsidR="00401B09">
        <w:rPr>
          <w:color w:val="FF0000"/>
        </w:rPr>
        <w:t>9</w:t>
      </w:r>
      <w:r w:rsidRPr="008C3DA1">
        <w:t xml:space="preserve">. </w:t>
      </w:r>
      <w:r w:rsidR="00FC53B5" w:rsidRPr="008C3DA1">
        <w:t xml:space="preserve">Relationship between </w:t>
      </w:r>
      <w:r w:rsidR="00BD4EEE" w:rsidRPr="008C3DA1">
        <w:t xml:space="preserve">fatigue </w:t>
      </w:r>
      <w:r w:rsidR="001E7E69">
        <w:t xml:space="preserve">resistance of </w:t>
      </w:r>
      <w:r w:rsidR="00BD4EEE" w:rsidRPr="008C3DA1">
        <w:t>data taken from literature</w:t>
      </w:r>
      <w:r w:rsidR="00620C17">
        <w:t xml:space="preserve"> a</w:t>
      </w:r>
      <w:r w:rsidR="00FC53B5" w:rsidRPr="008C3DA1">
        <w:t>nd the maximum dimension of the fatigue crack initiation defects.</w:t>
      </w:r>
    </w:p>
    <w:p w14:paraId="4B2F647F" w14:textId="77777777" w:rsidR="00EC7FFC" w:rsidRPr="008C3DA1" w:rsidRDefault="00EC7FFC" w:rsidP="006F0931">
      <w:pPr>
        <w:jc w:val="center"/>
      </w:pPr>
      <w:r w:rsidRPr="008C3DA1">
        <w:rPr>
          <w:noProof/>
          <w:lang w:val="it-IT" w:eastAsia="it-IT"/>
        </w:rPr>
        <w:lastRenderedPageBreak/>
        <w:drawing>
          <wp:inline distT="0" distB="0" distL="0" distR="0" wp14:anchorId="4D9775E0" wp14:editId="5C19BED6">
            <wp:extent cx="4320000" cy="2880000"/>
            <wp:effectExtent l="0" t="0" r="4445"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2F42B6" w14:textId="55394C0A" w:rsidR="0020010B" w:rsidRDefault="007F618A" w:rsidP="00D10C2F">
      <w:r w:rsidRPr="008C3DA1">
        <w:t xml:space="preserve">Figure </w:t>
      </w:r>
      <w:r w:rsidR="00401B09">
        <w:rPr>
          <w:color w:val="FF0000"/>
        </w:rPr>
        <w:t>10</w:t>
      </w:r>
      <w:r w:rsidR="009660C8" w:rsidRPr="008C3DA1">
        <w:t>.</w:t>
      </w:r>
      <w:r w:rsidR="00BE7FD3" w:rsidRPr="008C3DA1">
        <w:t xml:space="preserve"> </w:t>
      </w:r>
      <w:r w:rsidR="008A4FD1" w:rsidRPr="008C3DA1">
        <w:t>Comparison of experimental and predicted fatigue resistance according to equation</w:t>
      </w:r>
      <w:r w:rsidR="00801F6A" w:rsidRPr="008C3DA1">
        <w:t xml:space="preserve"> (6)</w:t>
      </w:r>
      <w:r w:rsidR="005C0DE1" w:rsidRPr="008C3DA1">
        <w:t>,</w:t>
      </w:r>
      <w:r w:rsidR="00801F6A" w:rsidRPr="008C3DA1">
        <w:t xml:space="preserve"> </w:t>
      </w:r>
      <w:r w:rsidR="00704C77" w:rsidRPr="008C3DA1">
        <w:t xml:space="preserve">with </w:t>
      </w:r>
      <w:r w:rsidR="00704C77" w:rsidRPr="008C3DA1">
        <w:rPr>
          <w:rFonts w:cs="Times New Roman"/>
        </w:rPr>
        <w:t>±</w:t>
      </w:r>
      <w:r w:rsidR="00704C77" w:rsidRPr="008C3DA1">
        <w:t xml:space="preserve">5% and </w:t>
      </w:r>
      <w:r w:rsidR="00704C77" w:rsidRPr="008C3DA1">
        <w:rPr>
          <w:rFonts w:cs="Times New Roman"/>
        </w:rPr>
        <w:t>±10%</w:t>
      </w:r>
      <w:r w:rsidR="00704C77" w:rsidRPr="008C3DA1">
        <w:t xml:space="preserve"> scatter band.</w:t>
      </w:r>
    </w:p>
    <w:p w14:paraId="69CB8705" w14:textId="77777777" w:rsidR="00455E50" w:rsidRPr="008C3DA1" w:rsidRDefault="00455E50" w:rsidP="00D10C2F"/>
    <w:p w14:paraId="0CA5FA88" w14:textId="0733A0F6" w:rsidR="00C26009" w:rsidRPr="008C3DA1" w:rsidRDefault="00195597" w:rsidP="000F2201">
      <w:pPr>
        <w:pStyle w:val="Nessunaspaziatura"/>
        <w:spacing w:line="480" w:lineRule="auto"/>
        <w:contextualSpacing/>
        <w:jc w:val="left"/>
        <w:outlineLvl w:val="0"/>
      </w:pPr>
      <w:r>
        <w:rPr>
          <w:b/>
        </w:rPr>
        <w:t xml:space="preserve">5. </w:t>
      </w:r>
      <w:r w:rsidR="005A5459" w:rsidRPr="008C3DA1">
        <w:rPr>
          <w:b/>
        </w:rPr>
        <w:t>Conclusions</w:t>
      </w:r>
    </w:p>
    <w:p w14:paraId="5688F38B" w14:textId="2AF93AF3" w:rsidR="009D0339" w:rsidRPr="008C3DA1" w:rsidRDefault="009D0339" w:rsidP="00D10C2F">
      <w:r w:rsidRPr="008C3DA1">
        <w:t>In this paper, a model able to predict t</w:t>
      </w:r>
      <w:r w:rsidR="00854C12" w:rsidRPr="008C3DA1">
        <w:t>he fatigue resistance of different as-cast ductile irons</w:t>
      </w:r>
      <w:r w:rsidR="00050DB1" w:rsidRPr="008C3DA1">
        <w:t xml:space="preserve"> </w:t>
      </w:r>
      <w:r w:rsidR="00C85CB2" w:rsidRPr="008C3DA1">
        <w:t xml:space="preserve">containing </w:t>
      </w:r>
      <w:r w:rsidR="00630BA1" w:rsidRPr="008C3DA1">
        <w:t xml:space="preserve">different kinds of </w:t>
      </w:r>
      <w:r w:rsidR="00D110F2" w:rsidRPr="008C3DA1">
        <w:t>solidification</w:t>
      </w:r>
      <w:r w:rsidR="00C85CB2" w:rsidRPr="008C3DA1">
        <w:t xml:space="preserve"> </w:t>
      </w:r>
      <w:r w:rsidR="00050DB1" w:rsidRPr="008C3DA1">
        <w:t xml:space="preserve">defects </w:t>
      </w:r>
      <w:r w:rsidR="00E53615" w:rsidRPr="008C3DA1">
        <w:t xml:space="preserve">has been </w:t>
      </w:r>
      <w:r w:rsidRPr="008C3DA1">
        <w:t>proposed</w:t>
      </w:r>
      <w:r w:rsidR="00854C12" w:rsidRPr="008C3DA1">
        <w:t>.</w:t>
      </w:r>
      <w:r w:rsidR="00321B18" w:rsidRPr="008C3DA1">
        <w:t xml:space="preserve"> </w:t>
      </w:r>
    </w:p>
    <w:p w14:paraId="5EF407EA" w14:textId="5DF4AF40" w:rsidR="00AD04CB" w:rsidRPr="008C3DA1" w:rsidRDefault="00E56345" w:rsidP="00D10C2F">
      <w:r w:rsidRPr="008C3DA1">
        <w:t xml:space="preserve">The </w:t>
      </w:r>
      <w:r w:rsidR="00F73D1F" w:rsidRPr="008C3DA1">
        <w:t xml:space="preserve">model </w:t>
      </w:r>
      <w:r w:rsidRPr="008C3DA1">
        <w:t>ta</w:t>
      </w:r>
      <w:r w:rsidR="0079339B" w:rsidRPr="008C3DA1">
        <w:t xml:space="preserve">kes into account the effect of </w:t>
      </w:r>
      <w:r w:rsidR="00100E36" w:rsidRPr="008C3DA1">
        <w:t xml:space="preserve">the </w:t>
      </w:r>
      <w:r w:rsidR="00C91DC5" w:rsidRPr="008C3DA1">
        <w:t>initiating</w:t>
      </w:r>
      <w:r w:rsidR="00100E36" w:rsidRPr="008C3DA1">
        <w:t xml:space="preserve"> </w:t>
      </w:r>
      <w:r w:rsidR="0079339B" w:rsidRPr="008C3DA1">
        <w:t>defects</w:t>
      </w:r>
      <w:r w:rsidR="00926E31" w:rsidRPr="008C3DA1">
        <w:t xml:space="preserve"> through the </w:t>
      </w:r>
      <m:oMath>
        <m:sSub>
          <m:sSubPr>
            <m:ctrlPr>
              <w:rPr>
                <w:rFonts w:ascii="Cambria Math" w:hAnsi="Cambria Math"/>
                <w:i/>
              </w:rPr>
            </m:ctrlPr>
          </m:sSubPr>
          <m:e>
            <m:rad>
              <m:radPr>
                <m:degHide m:val="1"/>
                <m:ctrlPr>
                  <w:rPr>
                    <w:rFonts w:ascii="Cambria Math" w:hAnsi="Cambria Math"/>
                    <w:i/>
                  </w:rPr>
                </m:ctrlPr>
              </m:radPr>
              <m:deg/>
              <m:e>
                <m:r>
                  <w:rPr>
                    <w:rFonts w:ascii="Cambria Math" w:eastAsia="Calibri" w:hAnsi="Cambria Math"/>
                  </w:rPr>
                  <m:t>area</m:t>
                </m:r>
              </m:e>
            </m:rad>
          </m:e>
          <m:sub>
            <m:r>
              <w:rPr>
                <w:rFonts w:ascii="Cambria Math" w:hAnsi="Cambria Math"/>
              </w:rPr>
              <m:t>max</m:t>
            </m:r>
          </m:sub>
        </m:sSub>
      </m:oMath>
      <w:r w:rsidR="00A14F65" w:rsidRPr="008C3DA1">
        <w:t xml:space="preserve"> dimension</w:t>
      </w:r>
      <w:r w:rsidR="00F73D1F" w:rsidRPr="008C3DA1">
        <w:t xml:space="preserve"> that </w:t>
      </w:r>
      <w:r w:rsidR="00092C30" w:rsidRPr="008C3DA1">
        <w:t xml:space="preserve">has been </w:t>
      </w:r>
      <w:r w:rsidR="00F73D1F" w:rsidRPr="008C3DA1">
        <w:t xml:space="preserve">evaluated by means of </w:t>
      </w:r>
      <w:r w:rsidR="00092C30" w:rsidRPr="008C3DA1">
        <w:t xml:space="preserve"> an accurate</w:t>
      </w:r>
      <w:r w:rsidR="0090057D" w:rsidRPr="008C3DA1">
        <w:t xml:space="preserve"> analysis o</w:t>
      </w:r>
      <w:r w:rsidR="00092C30" w:rsidRPr="008C3DA1">
        <w:t>f the</w:t>
      </w:r>
      <w:r w:rsidR="0090057D" w:rsidRPr="008C3DA1">
        <w:t xml:space="preserve"> fatigue crack initiation defects. It is important to note that </w:t>
      </w:r>
      <w:r w:rsidR="003B0B46" w:rsidRPr="008C3DA1">
        <w:t>microshrinkage porosities and</w:t>
      </w:r>
      <w:r w:rsidR="0090057D" w:rsidRPr="008C3DA1">
        <w:t xml:space="preserve"> degenerated graphite particles </w:t>
      </w:r>
      <w:r w:rsidR="00092C30" w:rsidRPr="008C3DA1">
        <w:t xml:space="preserve">have been </w:t>
      </w:r>
      <w:r w:rsidR="003B0B46" w:rsidRPr="008C3DA1">
        <w:t xml:space="preserve">considered all together in the </w:t>
      </w:r>
      <w:r w:rsidR="0040305E" w:rsidRPr="008C3DA1">
        <w:t>study</w:t>
      </w:r>
      <w:r w:rsidR="003B0B46" w:rsidRPr="008C3DA1">
        <w:t xml:space="preserve">. </w:t>
      </w:r>
    </w:p>
    <w:p w14:paraId="52E095D7" w14:textId="1A437030" w:rsidR="006B2CC9" w:rsidRPr="008C3DA1" w:rsidRDefault="0034391D" w:rsidP="00D10C2F">
      <w:r w:rsidRPr="008C3DA1">
        <w:t>T</w:t>
      </w:r>
      <w:r w:rsidR="005B5697" w:rsidRPr="008C3DA1">
        <w:t xml:space="preserve">he proposed equation takes </w:t>
      </w:r>
      <w:r w:rsidRPr="008C3DA1">
        <w:t xml:space="preserve">also </w:t>
      </w:r>
      <w:r w:rsidR="005B5697" w:rsidRPr="008C3DA1">
        <w:t>into account the actual mechanical properties of the materials (</w:t>
      </w:r>
      <w:r w:rsidR="00F65E95">
        <w:t>σ</w:t>
      </w:r>
      <w:r w:rsidR="00F65E95">
        <w:rPr>
          <w:vertAlign w:val="subscript"/>
        </w:rPr>
        <w:t>UTS</w:t>
      </w:r>
      <w:r w:rsidR="005B5697" w:rsidRPr="008C3DA1">
        <w:t xml:space="preserve"> and</w:t>
      </w:r>
      <w:r w:rsidR="00F65E95" w:rsidRPr="00F65E95">
        <w:t xml:space="preserve"> </w:t>
      </w:r>
      <w:r w:rsidR="00F65E95">
        <w:t>σ</w:t>
      </w:r>
      <w:r w:rsidR="00F65E95" w:rsidRPr="00BE7252">
        <w:rPr>
          <w:vertAlign w:val="subscript"/>
        </w:rPr>
        <w:t>y 0.2%</w:t>
      </w:r>
      <w:r w:rsidR="005B5697" w:rsidRPr="008C3DA1">
        <w:t>)</w:t>
      </w:r>
      <w:r w:rsidR="009B445F" w:rsidRPr="008C3DA1">
        <w:t>. In particular, the yield strength (</w:t>
      </w:r>
      <w:r w:rsidR="00F65E95">
        <w:t>σ</w:t>
      </w:r>
      <w:r w:rsidR="00F65E95" w:rsidRPr="00BE7252">
        <w:rPr>
          <w:vertAlign w:val="subscript"/>
        </w:rPr>
        <w:t>y 0.2%</w:t>
      </w:r>
      <w:r w:rsidR="009B445F" w:rsidRPr="008C3DA1">
        <w:t xml:space="preserve">) </w:t>
      </w:r>
      <w:r w:rsidRPr="008C3DA1">
        <w:t>is</w:t>
      </w:r>
      <w:r w:rsidR="009B445F" w:rsidRPr="008C3DA1">
        <w:t xml:space="preserve"> representative of the mechanical properties of the </w:t>
      </w:r>
      <w:r w:rsidR="00D52AC9" w:rsidRPr="008C3DA1">
        <w:t xml:space="preserve">base </w:t>
      </w:r>
      <w:r w:rsidR="009B445F" w:rsidRPr="008C3DA1">
        <w:t>material</w:t>
      </w:r>
      <w:r w:rsidR="00047E84" w:rsidRPr="008C3DA1">
        <w:t xml:space="preserve"> without microshrinkage porosities or degenerated graphite particles</w:t>
      </w:r>
      <w:r w:rsidRPr="008C3DA1">
        <w:t xml:space="preserve"> while</w:t>
      </w:r>
      <w:r w:rsidR="009B445F" w:rsidRPr="008C3DA1">
        <w:t xml:space="preserve"> </w:t>
      </w:r>
      <w:r w:rsidR="000B0DE1">
        <w:t>σ</w:t>
      </w:r>
      <w:r w:rsidR="000B0DE1">
        <w:rPr>
          <w:vertAlign w:val="subscript"/>
        </w:rPr>
        <w:t>UTS</w:t>
      </w:r>
      <w:r w:rsidR="009B445F" w:rsidRPr="008C3DA1">
        <w:t xml:space="preserve"> </w:t>
      </w:r>
      <w:r w:rsidR="00D520F6">
        <w:t>takes into account</w:t>
      </w:r>
      <w:r w:rsidR="00D52AC9" w:rsidRPr="008C3DA1">
        <w:t xml:space="preserve"> the mechanical properties of the real material fully including the solidification defects </w:t>
      </w:r>
      <w:r w:rsidR="00092C30" w:rsidRPr="008C3DA1">
        <w:t>due to the long time of solidif</w:t>
      </w:r>
      <w:r w:rsidR="00D52AC9" w:rsidRPr="008C3DA1">
        <w:t>ic</w:t>
      </w:r>
      <w:r w:rsidR="00092C30" w:rsidRPr="008C3DA1">
        <w:t>ation</w:t>
      </w:r>
      <w:r w:rsidR="009B445F" w:rsidRPr="008C3DA1">
        <w:t>.</w:t>
      </w:r>
      <w:r w:rsidR="00F83AA7" w:rsidRPr="008C3DA1">
        <w:t xml:space="preserve"> </w:t>
      </w:r>
    </w:p>
    <w:p w14:paraId="65E629A7" w14:textId="449E86A7" w:rsidR="006077A6" w:rsidRDefault="00C45C6E" w:rsidP="00D10C2F">
      <w:r w:rsidRPr="008C3DA1">
        <w:t xml:space="preserve">The method has been validated </w:t>
      </w:r>
      <w:r w:rsidR="00240513" w:rsidRPr="008C3DA1">
        <w:t xml:space="preserve">by </w:t>
      </w:r>
      <w:r w:rsidRPr="008C3DA1">
        <w:t xml:space="preserve">using both data taken from the literature and a new set of experimental </w:t>
      </w:r>
      <w:r w:rsidR="00240513" w:rsidRPr="008C3DA1">
        <w:t>measurements</w:t>
      </w:r>
      <w:r w:rsidRPr="008C3DA1">
        <w:t>.</w:t>
      </w:r>
      <w:r w:rsidR="005746C8" w:rsidRPr="008C3DA1">
        <w:t xml:space="preserve"> </w:t>
      </w:r>
    </w:p>
    <w:p w14:paraId="1EC5D76C" w14:textId="29D19669" w:rsidR="004931D8" w:rsidRDefault="007D0B83" w:rsidP="00D10C2F">
      <w:r>
        <w:t>C</w:t>
      </w:r>
      <w:r w:rsidRPr="007D0B83">
        <w:t>ompared to the models previously proposed in the literature</w:t>
      </w:r>
      <w:r>
        <w:t>, the present equation</w:t>
      </w:r>
      <w:r w:rsidR="006077A6" w:rsidRPr="008C3DA1">
        <w:t xml:space="preserve"> allows a </w:t>
      </w:r>
      <w:r w:rsidR="00712F14" w:rsidRPr="008C3DA1">
        <w:t xml:space="preserve">more </w:t>
      </w:r>
      <w:r w:rsidR="006077A6" w:rsidRPr="008C3DA1">
        <w:t>reliable estimation of the fatigue strength of different types of as-cast heavy section ductile irons containing various types of solidification defects.</w:t>
      </w:r>
    </w:p>
    <w:p w14:paraId="68840EF6" w14:textId="619084D4" w:rsidR="002C1083" w:rsidRDefault="002C1083" w:rsidP="00D10C2F"/>
    <w:p w14:paraId="0044A777" w14:textId="77777777" w:rsidR="006C34E5" w:rsidRDefault="006C34E5" w:rsidP="00D10C2F"/>
    <w:p w14:paraId="61D59949" w14:textId="77777777" w:rsidR="000B0DE1" w:rsidRDefault="000B0DE1" w:rsidP="00D10C2F"/>
    <w:p w14:paraId="50866E65" w14:textId="77777777" w:rsidR="002C1083" w:rsidRDefault="002C1083" w:rsidP="002C1083">
      <w:pPr>
        <w:outlineLvl w:val="0"/>
      </w:pPr>
      <w:r>
        <w:rPr>
          <w:b/>
        </w:rPr>
        <w:lastRenderedPageBreak/>
        <w:t>Acknowledgments</w:t>
      </w:r>
    </w:p>
    <w:p w14:paraId="504608EF" w14:textId="77777777" w:rsidR="002C1083" w:rsidRDefault="002C1083" w:rsidP="002C1083">
      <w:r>
        <w:t>The authors would like to thank VDP Fonderia SpA for the material supply, financial and technical support to the project.</w:t>
      </w:r>
    </w:p>
    <w:p w14:paraId="56FD9015" w14:textId="77777777" w:rsidR="00F24062" w:rsidRDefault="00F24062" w:rsidP="00D10C2F"/>
    <w:p w14:paraId="62C403F3" w14:textId="7C96D83B" w:rsidR="00945206" w:rsidRPr="00F24062" w:rsidRDefault="00945206" w:rsidP="00D10C2F">
      <w:pPr>
        <w:rPr>
          <w:b/>
        </w:rPr>
      </w:pPr>
      <w:r w:rsidRPr="00F24062">
        <w:rPr>
          <w:b/>
        </w:rPr>
        <w:t>References</w:t>
      </w:r>
    </w:p>
    <w:p w14:paraId="5BF6F49F" w14:textId="78961128" w:rsidR="00097E77" w:rsidRDefault="000333B8" w:rsidP="00F02501">
      <w:pPr>
        <w:ind w:left="426" w:hanging="426"/>
      </w:pPr>
      <w:r w:rsidRPr="000333B8">
        <w:rPr>
          <w:highlight w:val="yellow"/>
        </w:rPr>
        <w:t>1.</w:t>
      </w:r>
      <w:r w:rsidRPr="000333B8">
        <w:rPr>
          <w:highlight w:val="yellow"/>
        </w:rPr>
        <w:tab/>
      </w:r>
      <w:r w:rsidR="00097E77" w:rsidRPr="000333B8">
        <w:rPr>
          <w:highlight w:val="yellow"/>
        </w:rPr>
        <w:t>UNI EN 1563:2012</w:t>
      </w:r>
      <w:r w:rsidR="000A0C6A" w:rsidRPr="000333B8">
        <w:rPr>
          <w:highlight w:val="yellow"/>
        </w:rPr>
        <w:t>,</w:t>
      </w:r>
      <w:r w:rsidR="00097E77" w:rsidRPr="000333B8">
        <w:rPr>
          <w:highlight w:val="yellow"/>
        </w:rPr>
        <w:t xml:space="preserve"> Founding - Spheroidal graphite cast irons.</w:t>
      </w:r>
    </w:p>
    <w:p w14:paraId="377423ED" w14:textId="566ABAF2" w:rsidR="0074602C" w:rsidRPr="00997314" w:rsidRDefault="000333B8" w:rsidP="00F02501">
      <w:pPr>
        <w:ind w:left="426" w:hanging="426"/>
      </w:pPr>
      <w:r>
        <w:t>2.</w:t>
      </w:r>
      <w:r>
        <w:tab/>
      </w:r>
      <w:r w:rsidR="0074602C" w:rsidRPr="009F3260">
        <w:t>Minnebo</w:t>
      </w:r>
      <w:r w:rsidR="0074602C">
        <w:t xml:space="preserve"> P</w:t>
      </w:r>
      <w:r w:rsidR="0074602C" w:rsidRPr="009F3260">
        <w:t>, Nilsson</w:t>
      </w:r>
      <w:r w:rsidR="0074602C">
        <w:t xml:space="preserve"> K-F</w:t>
      </w:r>
      <w:r w:rsidR="0074602C" w:rsidRPr="009F3260">
        <w:t>, Blagoeva</w:t>
      </w:r>
      <w:r w:rsidR="0074602C">
        <w:t xml:space="preserve"> D. </w:t>
      </w:r>
      <w:r w:rsidR="0074602C" w:rsidRPr="00997314">
        <w:t>Tensile, compression a</w:t>
      </w:r>
      <w:r w:rsidR="0074602C">
        <w:t xml:space="preserve">nd fracture properties of thick </w:t>
      </w:r>
      <w:r w:rsidR="0074602C" w:rsidRPr="00997314">
        <w:t>walled ductile cast iron components</w:t>
      </w:r>
      <w:r w:rsidR="0074602C">
        <w:t xml:space="preserve">. </w:t>
      </w:r>
      <w:r w:rsidR="0074602C" w:rsidRPr="000333B8">
        <w:rPr>
          <w:i/>
        </w:rPr>
        <w:t>J Mater Eng Perform</w:t>
      </w:r>
      <w:r w:rsidR="007727CF" w:rsidRPr="000333B8">
        <w:rPr>
          <w:i/>
        </w:rPr>
        <w:t>.</w:t>
      </w:r>
      <w:r w:rsidR="0074602C">
        <w:t xml:space="preserve"> </w:t>
      </w:r>
      <w:r w:rsidR="0074602C" w:rsidRPr="00997314">
        <w:t>2007</w:t>
      </w:r>
      <w:r w:rsidR="0074602C">
        <w:t>;16:</w:t>
      </w:r>
      <w:r w:rsidR="0074602C" w:rsidRPr="00997314">
        <w:t>35-45.</w:t>
      </w:r>
    </w:p>
    <w:p w14:paraId="7D9306FF" w14:textId="06938F42" w:rsidR="0074602C" w:rsidRPr="00997314" w:rsidRDefault="000333B8" w:rsidP="00F02501">
      <w:pPr>
        <w:ind w:left="426" w:hanging="426"/>
      </w:pPr>
      <w:r>
        <w:t>3.</w:t>
      </w:r>
      <w:r>
        <w:tab/>
      </w:r>
      <w:r w:rsidR="0074602C">
        <w:t xml:space="preserve">C.M. </w:t>
      </w:r>
      <w:r w:rsidR="0074602C" w:rsidRPr="00997314">
        <w:t>Ecob</w:t>
      </w:r>
      <w:r w:rsidR="0074602C">
        <w:t>,</w:t>
      </w:r>
      <w:r w:rsidR="0074602C" w:rsidRPr="00997314">
        <w:t xml:space="preserve"> A review of common metallurgical defects in ductile cast iron, Oslo, Norway; 2005. &lt;http://www.elkemfo</w:t>
      </w:r>
      <w:r w:rsidR="00B35EA6">
        <w:t>undry.com.cn/pdf/dfa48df95b.pdf</w:t>
      </w:r>
      <w:r w:rsidR="0074602C" w:rsidRPr="00062C7E">
        <w:t>.</w:t>
      </w:r>
    </w:p>
    <w:p w14:paraId="0C8064EB" w14:textId="43BB3514" w:rsidR="0074602C" w:rsidRPr="00997314" w:rsidRDefault="000333B8" w:rsidP="00F02501">
      <w:pPr>
        <w:ind w:left="426" w:hanging="426"/>
      </w:pPr>
      <w:r>
        <w:t>4.</w:t>
      </w:r>
      <w:r>
        <w:tab/>
      </w:r>
      <w:r w:rsidR="0074602C" w:rsidRPr="00997314">
        <w:t>Källbom</w:t>
      </w:r>
      <w:r w:rsidR="0074602C">
        <w:t xml:space="preserve"> R</w:t>
      </w:r>
      <w:r w:rsidR="0074602C" w:rsidRPr="00997314">
        <w:t>,</w:t>
      </w:r>
      <w:r w:rsidR="0074602C" w:rsidRPr="00A20570">
        <w:t xml:space="preserve"> Hamberg</w:t>
      </w:r>
      <w:r w:rsidR="0074602C">
        <w:t xml:space="preserve"> K</w:t>
      </w:r>
      <w:r w:rsidR="0074602C" w:rsidRPr="00A20570">
        <w:t>, Wess</w:t>
      </w:r>
      <w:r w:rsidR="0074602C">
        <w:t>é</w:t>
      </w:r>
      <w:r w:rsidR="0074602C" w:rsidRPr="00A20570">
        <w:t>n</w:t>
      </w:r>
      <w:r w:rsidR="0074602C">
        <w:t xml:space="preserve"> M</w:t>
      </w:r>
      <w:r w:rsidR="0074602C" w:rsidRPr="00A20570">
        <w:t>,  Bj</w:t>
      </w:r>
      <w:r w:rsidR="0074602C" w:rsidRPr="001E02AB">
        <w:t>ö</w:t>
      </w:r>
      <w:r w:rsidR="0074602C" w:rsidRPr="00A20570">
        <w:t>rkegren</w:t>
      </w:r>
      <w:r w:rsidR="0074602C">
        <w:t xml:space="preserve"> L-E. </w:t>
      </w:r>
      <w:r w:rsidR="0074602C" w:rsidRPr="00997314">
        <w:t>On the solidification sequence of ductile iron castings containing chunky graphite</w:t>
      </w:r>
      <w:r w:rsidR="0074602C">
        <w:t xml:space="preserve">. </w:t>
      </w:r>
      <w:r w:rsidR="0074602C" w:rsidRPr="000333B8">
        <w:rPr>
          <w:i/>
        </w:rPr>
        <w:t>Mater Sci Eng A</w:t>
      </w:r>
      <w:r w:rsidR="001A1D55" w:rsidRPr="000333B8">
        <w:rPr>
          <w:i/>
        </w:rPr>
        <w:t>.</w:t>
      </w:r>
      <w:r w:rsidR="0074602C">
        <w:t xml:space="preserve"> 2005;413:</w:t>
      </w:r>
      <w:r w:rsidR="0074602C" w:rsidRPr="00997314">
        <w:t>346-351.</w:t>
      </w:r>
    </w:p>
    <w:p w14:paraId="34AC3DA6" w14:textId="042269BA" w:rsidR="0074602C" w:rsidRPr="00997314" w:rsidRDefault="000333B8" w:rsidP="00F02501">
      <w:pPr>
        <w:ind w:left="426" w:hanging="426"/>
      </w:pPr>
      <w:r>
        <w:t>5.</w:t>
      </w:r>
      <w:r>
        <w:tab/>
      </w:r>
      <w:r w:rsidR="0074602C" w:rsidRPr="00997314">
        <w:t>Pan</w:t>
      </w:r>
      <w:r w:rsidR="0074602C">
        <w:t xml:space="preserve"> E N</w:t>
      </w:r>
      <w:r w:rsidR="0074602C" w:rsidRPr="00997314">
        <w:t>,</w:t>
      </w:r>
      <w:r w:rsidR="0074602C">
        <w:t xml:space="preserve"> </w:t>
      </w:r>
      <w:r w:rsidR="0074602C" w:rsidRPr="00997314">
        <w:t>Chen</w:t>
      </w:r>
      <w:r w:rsidR="0074602C">
        <w:t xml:space="preserve"> C Y.</w:t>
      </w:r>
      <w:r w:rsidR="0074602C" w:rsidRPr="00997314">
        <w:t xml:space="preserve"> Effects of Bi and Sb on graphite structure of heavy-section</w:t>
      </w:r>
      <w:r w:rsidR="0074602C">
        <w:t xml:space="preserve"> </w:t>
      </w:r>
      <w:r w:rsidR="0074602C" w:rsidRPr="00997314">
        <w:t>ductile cast iron</w:t>
      </w:r>
      <w:r w:rsidR="0074602C">
        <w:t>.</w:t>
      </w:r>
      <w:r w:rsidR="0074602C" w:rsidRPr="00997314">
        <w:t xml:space="preserve"> </w:t>
      </w:r>
      <w:r w:rsidR="0074602C" w:rsidRPr="000333B8">
        <w:rPr>
          <w:i/>
        </w:rPr>
        <w:t>AFS Trans</w:t>
      </w:r>
      <w:r w:rsidR="0074602C">
        <w:t>.</w:t>
      </w:r>
      <w:r w:rsidR="0074602C" w:rsidRPr="00997314">
        <w:t xml:space="preserve"> </w:t>
      </w:r>
      <w:r w:rsidR="0074602C">
        <w:t>1996;104:</w:t>
      </w:r>
      <w:r w:rsidR="0074602C" w:rsidRPr="00997314">
        <w:t>845–858</w:t>
      </w:r>
      <w:r w:rsidR="0074602C">
        <w:t>.</w:t>
      </w:r>
    </w:p>
    <w:p w14:paraId="4EC5DE93" w14:textId="626EF809" w:rsidR="0074602C" w:rsidRPr="00997314" w:rsidRDefault="000333B8" w:rsidP="00F02501">
      <w:pPr>
        <w:ind w:left="426" w:hanging="426"/>
      </w:pPr>
      <w:r>
        <w:t>6.</w:t>
      </w:r>
      <w:r>
        <w:tab/>
      </w:r>
      <w:r w:rsidR="0074602C">
        <w:t xml:space="preserve">Ferro P, Fabrizi A, Cervo R, Carollo C. Effect of inoculant containing rare earth metals and bismuth on microstructure and mechanical properties of heavysection near-eutectic ductile iron castings. </w:t>
      </w:r>
      <w:r w:rsidR="0074602C" w:rsidRPr="000333B8">
        <w:rPr>
          <w:i/>
        </w:rPr>
        <w:t>J Mater Process Technol</w:t>
      </w:r>
      <w:r w:rsidR="00890F15" w:rsidRPr="000333B8">
        <w:rPr>
          <w:i/>
        </w:rPr>
        <w:t>.</w:t>
      </w:r>
      <w:r w:rsidR="0074602C">
        <w:t xml:space="preserve"> 2013;213:1601–1608.</w:t>
      </w:r>
    </w:p>
    <w:p w14:paraId="17F87C01" w14:textId="024B2448" w:rsidR="0074602C" w:rsidRDefault="000333B8" w:rsidP="00F02501">
      <w:pPr>
        <w:ind w:left="426" w:hanging="426"/>
      </w:pPr>
      <w:r>
        <w:t>7.</w:t>
      </w:r>
      <w:r>
        <w:tab/>
      </w:r>
      <w:r w:rsidR="0074602C">
        <w:t xml:space="preserve">Borsato T, Berto F, Ferro P, Carollo C. Effect of in-mould inoculant composition on microstructure and fatigue behaviour of heavy section ductile iron castings. </w:t>
      </w:r>
      <w:r w:rsidR="0074602C" w:rsidRPr="000333B8">
        <w:rPr>
          <w:i/>
        </w:rPr>
        <w:t>Procedia Struct Integr</w:t>
      </w:r>
      <w:r w:rsidR="00890F15" w:rsidRPr="000333B8">
        <w:rPr>
          <w:i/>
        </w:rPr>
        <w:t>.</w:t>
      </w:r>
      <w:r w:rsidR="0074602C">
        <w:t xml:space="preserve"> 2016;2:3150–3157. </w:t>
      </w:r>
    </w:p>
    <w:p w14:paraId="32B9FA98" w14:textId="093DD03C" w:rsidR="0074602C" w:rsidRPr="00997314" w:rsidRDefault="000333B8" w:rsidP="00F02501">
      <w:pPr>
        <w:ind w:left="426" w:hanging="426"/>
      </w:pPr>
      <w:r>
        <w:t>8.</w:t>
      </w:r>
      <w:r>
        <w:tab/>
      </w:r>
      <w:r w:rsidR="0074602C">
        <w:t xml:space="preserve">Bleicher C, Wagener R, Kaufmann H, Melz T. Fatigue strength of nodular castiron with regard to heavy-wall applications. </w:t>
      </w:r>
      <w:r w:rsidR="0074602C" w:rsidRPr="000333B8">
        <w:rPr>
          <w:i/>
        </w:rPr>
        <w:t>Mater Test</w:t>
      </w:r>
      <w:r w:rsidR="00890F15" w:rsidRPr="000333B8">
        <w:rPr>
          <w:i/>
        </w:rPr>
        <w:t>.</w:t>
      </w:r>
      <w:r w:rsidR="0074602C">
        <w:t xml:space="preserve"> 2015;57:723–31.</w:t>
      </w:r>
    </w:p>
    <w:p w14:paraId="23CF76F5" w14:textId="1B8873D0" w:rsidR="0074602C" w:rsidRPr="00997314" w:rsidRDefault="000333B8" w:rsidP="00F02501">
      <w:pPr>
        <w:ind w:left="426" w:hanging="426"/>
      </w:pPr>
      <w:r>
        <w:t>9.</w:t>
      </w:r>
      <w:r>
        <w:tab/>
      </w:r>
      <w:r w:rsidR="0074602C" w:rsidRPr="00997314">
        <w:t>Shiraki</w:t>
      </w:r>
      <w:r w:rsidR="0074602C">
        <w:t xml:space="preserve"> N, </w:t>
      </w:r>
      <w:r w:rsidR="0074602C" w:rsidRPr="00997314">
        <w:t>Yuki</w:t>
      </w:r>
      <w:r w:rsidR="0074602C">
        <w:t xml:space="preserve"> U</w:t>
      </w:r>
      <w:r w:rsidR="0074602C" w:rsidRPr="00997314">
        <w:t>, Toshitake</w:t>
      </w:r>
      <w:r w:rsidR="0074602C">
        <w:t xml:space="preserve"> K. </w:t>
      </w:r>
      <w:r w:rsidR="0074602C" w:rsidRPr="00997314">
        <w:t>Effects of Number of Graphite Nodules on Fatigue Limit and Fracture Origins in Heavy Section Spheroidal Graphite Cast Iron</w:t>
      </w:r>
      <w:r w:rsidR="0074602C">
        <w:t>.</w:t>
      </w:r>
      <w:r w:rsidR="0074602C" w:rsidRPr="00997314">
        <w:t xml:space="preserve"> </w:t>
      </w:r>
      <w:r w:rsidR="0074602C" w:rsidRPr="000333B8">
        <w:rPr>
          <w:i/>
        </w:rPr>
        <w:t>Materials Transactions</w:t>
      </w:r>
      <w:r w:rsidR="00890F15">
        <w:t>.</w:t>
      </w:r>
      <w:r w:rsidR="0074602C" w:rsidRPr="00997314">
        <w:t xml:space="preserve"> 2016</w:t>
      </w:r>
      <w:r w:rsidR="0074602C">
        <w:t>;57:</w:t>
      </w:r>
      <w:r w:rsidR="0074602C" w:rsidRPr="00997314">
        <w:t>379-384.</w:t>
      </w:r>
    </w:p>
    <w:p w14:paraId="69135165" w14:textId="4FB4E2F5" w:rsidR="0074602C" w:rsidRPr="00DE1BD7" w:rsidRDefault="000333B8" w:rsidP="00F02501">
      <w:pPr>
        <w:ind w:left="426" w:hanging="426"/>
      </w:pPr>
      <w:r>
        <w:t>10.</w:t>
      </w:r>
      <w:r>
        <w:tab/>
      </w:r>
      <w:r w:rsidR="0074602C" w:rsidRPr="00DE1BD7">
        <w:t>Benedetti</w:t>
      </w:r>
      <w:r w:rsidR="0074602C">
        <w:t xml:space="preserve"> M</w:t>
      </w:r>
      <w:r w:rsidR="0074602C" w:rsidRPr="00DE1BD7">
        <w:t>, Torresani</w:t>
      </w:r>
      <w:r w:rsidR="0074602C">
        <w:t xml:space="preserve"> E</w:t>
      </w:r>
      <w:r w:rsidR="0074602C" w:rsidRPr="00DE1BD7">
        <w:t>, Fontanari</w:t>
      </w:r>
      <w:r w:rsidR="0074602C">
        <w:t xml:space="preserve"> V,</w:t>
      </w:r>
      <w:r w:rsidR="0074602C" w:rsidRPr="00DE1BD7">
        <w:t xml:space="preserve"> Lusuardi</w:t>
      </w:r>
      <w:r w:rsidR="0074602C">
        <w:t xml:space="preserve"> D.</w:t>
      </w:r>
      <w:r w:rsidR="0074602C" w:rsidRPr="00DE1BD7">
        <w:t xml:space="preserve"> Fatigue and Fracture Resistance of Heavy-Section Ferritic Ductile Cast Iron</w:t>
      </w:r>
      <w:r w:rsidR="0074602C">
        <w:t>.</w:t>
      </w:r>
      <w:r w:rsidR="0074602C" w:rsidRPr="00DE1BD7">
        <w:t xml:space="preserve"> </w:t>
      </w:r>
      <w:r w:rsidR="0074602C" w:rsidRPr="000333B8">
        <w:rPr>
          <w:i/>
        </w:rPr>
        <w:t>Metals</w:t>
      </w:r>
      <w:r w:rsidR="00890F15">
        <w:t>.</w:t>
      </w:r>
      <w:r w:rsidR="0074602C" w:rsidRPr="00DE1BD7">
        <w:t xml:space="preserve"> 2017</w:t>
      </w:r>
      <w:r w:rsidR="0074602C">
        <w:t>;7:</w:t>
      </w:r>
      <w:r w:rsidR="0074602C" w:rsidRPr="00DE1BD7">
        <w:t>88.</w:t>
      </w:r>
    </w:p>
    <w:p w14:paraId="252678F8" w14:textId="2FA4019E" w:rsidR="0074602C" w:rsidRPr="00997314" w:rsidRDefault="000333B8" w:rsidP="00F02501">
      <w:pPr>
        <w:ind w:left="426" w:hanging="426"/>
      </w:pPr>
      <w:r>
        <w:t>11.</w:t>
      </w:r>
      <w:r>
        <w:tab/>
      </w:r>
      <w:r w:rsidR="0074602C" w:rsidRPr="00E03EAF">
        <w:t>Foglio</w:t>
      </w:r>
      <w:r w:rsidR="0074602C">
        <w:t xml:space="preserve"> E</w:t>
      </w:r>
      <w:r w:rsidR="0074602C" w:rsidRPr="00E03EAF">
        <w:t>, Gelfi</w:t>
      </w:r>
      <w:r w:rsidR="0074602C">
        <w:t xml:space="preserve"> M</w:t>
      </w:r>
      <w:r w:rsidR="0074602C" w:rsidRPr="00E03EAF">
        <w:t>, Pola</w:t>
      </w:r>
      <w:r w:rsidR="0074602C">
        <w:t xml:space="preserve"> A</w:t>
      </w:r>
      <w:r w:rsidR="0074602C" w:rsidRPr="00E03EAF">
        <w:t>, Lusuardi</w:t>
      </w:r>
      <w:r w:rsidR="0074602C">
        <w:t xml:space="preserve"> D.</w:t>
      </w:r>
      <w:r w:rsidR="0074602C" w:rsidRPr="00997314">
        <w:t xml:space="preserve"> Effect of Shrinkage Porosity and Degenerated Graphite on Fatigue Crack Initiation in Ductile Cast Iron</w:t>
      </w:r>
      <w:r w:rsidR="0074602C">
        <w:t>.</w:t>
      </w:r>
      <w:r w:rsidR="0074602C" w:rsidRPr="00997314">
        <w:t xml:space="preserve"> </w:t>
      </w:r>
      <w:r w:rsidR="0074602C" w:rsidRPr="000333B8">
        <w:rPr>
          <w:i/>
        </w:rPr>
        <w:t>Key Eng Mat</w:t>
      </w:r>
      <w:r w:rsidR="00890F15">
        <w:t>.</w:t>
      </w:r>
      <w:r w:rsidR="0074602C" w:rsidRPr="00997314">
        <w:t xml:space="preserve"> </w:t>
      </w:r>
      <w:r w:rsidR="0074602C">
        <w:t>2017;754:</w:t>
      </w:r>
      <w:r w:rsidR="0074602C" w:rsidRPr="00997314">
        <w:t>95-98</w:t>
      </w:r>
      <w:r w:rsidR="0074602C">
        <w:t>.</w:t>
      </w:r>
    </w:p>
    <w:p w14:paraId="4FFB7D70" w14:textId="6B162C33" w:rsidR="0074602C" w:rsidRPr="009F3260" w:rsidRDefault="000333B8" w:rsidP="00F02501">
      <w:pPr>
        <w:ind w:left="426" w:hanging="426"/>
      </w:pPr>
      <w:r>
        <w:t>12.</w:t>
      </w:r>
      <w:r>
        <w:tab/>
      </w:r>
      <w:r w:rsidR="0074602C">
        <w:t xml:space="preserve">Borsato T, Ferro P, Berto F, Carollo C. Mechanical and fatigue properties of heavy section solution strengthened ferritic ductile iron castings. </w:t>
      </w:r>
      <w:r w:rsidR="0074602C" w:rsidRPr="000333B8">
        <w:rPr>
          <w:i/>
        </w:rPr>
        <w:t>Adv Eng Mater</w:t>
      </w:r>
      <w:r w:rsidR="00890F15">
        <w:t>.</w:t>
      </w:r>
      <w:r w:rsidR="0074602C">
        <w:t xml:space="preserve"> 2016;18:</w:t>
      </w:r>
      <w:r w:rsidR="0074602C" w:rsidRPr="00997314">
        <w:t>2070-2075.</w:t>
      </w:r>
    </w:p>
    <w:p w14:paraId="7E080621" w14:textId="72124F08" w:rsidR="0074602C" w:rsidRPr="000333B8" w:rsidRDefault="000333B8" w:rsidP="00F02501">
      <w:pPr>
        <w:ind w:left="426" w:hanging="426"/>
        <w:rPr>
          <w:lang w:val="it-IT"/>
        </w:rPr>
      </w:pPr>
      <w:r>
        <w:t>13.</w:t>
      </w:r>
      <w:r>
        <w:tab/>
      </w:r>
      <w:r w:rsidR="0074602C" w:rsidRPr="00E51205">
        <w:t>Čanžar</w:t>
      </w:r>
      <w:r w:rsidR="0074602C">
        <w:t xml:space="preserve"> P</w:t>
      </w:r>
      <w:r w:rsidR="0074602C" w:rsidRPr="00E51205">
        <w:t>,</w:t>
      </w:r>
      <w:r w:rsidR="0074602C">
        <w:t xml:space="preserve"> Tonkovi</w:t>
      </w:r>
      <w:r w:rsidR="0074602C" w:rsidRPr="00601BCC">
        <w:t>ć</w:t>
      </w:r>
      <w:r w:rsidR="0074602C">
        <w:t xml:space="preserve"> Z</w:t>
      </w:r>
      <w:r w:rsidR="0074602C" w:rsidRPr="00E51205">
        <w:t>,</w:t>
      </w:r>
      <w:r w:rsidR="0074602C">
        <w:t xml:space="preserve"> </w:t>
      </w:r>
      <w:r w:rsidR="0074602C" w:rsidRPr="00F760DB">
        <w:t>Kodvanj</w:t>
      </w:r>
      <w:r w:rsidR="0074602C">
        <w:t xml:space="preserve"> J. </w:t>
      </w:r>
      <w:r w:rsidR="0074602C" w:rsidRPr="00997314">
        <w:t>Microstructure influence on fatigue behaviour of nodular cast iron</w:t>
      </w:r>
      <w:r w:rsidR="0074602C">
        <w:t>.</w:t>
      </w:r>
      <w:r w:rsidR="0074602C" w:rsidRPr="00997314">
        <w:t xml:space="preserve"> </w:t>
      </w:r>
      <w:r w:rsidR="0074602C" w:rsidRPr="00CB61E7">
        <w:rPr>
          <w:i/>
          <w:lang w:val="it-IT"/>
        </w:rPr>
        <w:t>Mater Sci Eng A</w:t>
      </w:r>
      <w:r w:rsidR="00890F15" w:rsidRPr="00CB61E7">
        <w:rPr>
          <w:lang w:val="it-IT"/>
        </w:rPr>
        <w:t>.</w:t>
      </w:r>
      <w:r w:rsidR="0074602C" w:rsidRPr="00CB61E7">
        <w:rPr>
          <w:lang w:val="it-IT"/>
        </w:rPr>
        <w:t xml:space="preserve"> 2012;5</w:t>
      </w:r>
      <w:r w:rsidR="0074602C" w:rsidRPr="000333B8">
        <w:rPr>
          <w:lang w:val="it-IT"/>
        </w:rPr>
        <w:t>56:88-99.</w:t>
      </w:r>
    </w:p>
    <w:p w14:paraId="14E01507" w14:textId="71E8FDBD" w:rsidR="0074602C" w:rsidRPr="000333B8" w:rsidRDefault="000333B8" w:rsidP="00F02501">
      <w:pPr>
        <w:ind w:left="426" w:hanging="426"/>
        <w:rPr>
          <w:lang w:val="it-IT"/>
        </w:rPr>
      </w:pPr>
      <w:r w:rsidRPr="000333B8">
        <w:rPr>
          <w:lang w:val="it-IT"/>
        </w:rPr>
        <w:lastRenderedPageBreak/>
        <w:t>14.</w:t>
      </w:r>
      <w:r w:rsidRPr="000333B8">
        <w:rPr>
          <w:lang w:val="it-IT"/>
        </w:rPr>
        <w:tab/>
      </w:r>
      <w:r w:rsidR="0074602C" w:rsidRPr="000333B8">
        <w:rPr>
          <w:lang w:val="it-IT"/>
        </w:rPr>
        <w:t xml:space="preserve">Iacoviello F, Di Bartolomeo O, Di Cocco V, Piacente V. Damaging micromechanisms in ferritic–pearlitic ductile cast irons. </w:t>
      </w:r>
      <w:r w:rsidR="0074602C" w:rsidRPr="000333B8">
        <w:rPr>
          <w:i/>
          <w:lang w:val="it-IT"/>
        </w:rPr>
        <w:t>Mater Sci Eng A</w:t>
      </w:r>
      <w:r w:rsidR="00890F15" w:rsidRPr="000333B8">
        <w:rPr>
          <w:i/>
          <w:lang w:val="it-IT"/>
        </w:rPr>
        <w:t>.</w:t>
      </w:r>
      <w:r w:rsidR="0074602C" w:rsidRPr="000333B8">
        <w:rPr>
          <w:lang w:val="it-IT"/>
        </w:rPr>
        <w:t xml:space="preserve"> 2008;478:181-186.</w:t>
      </w:r>
    </w:p>
    <w:p w14:paraId="73937CE4" w14:textId="6EA2C38A" w:rsidR="0074602C" w:rsidRPr="005877AB" w:rsidRDefault="000333B8" w:rsidP="00F02501">
      <w:pPr>
        <w:ind w:left="426" w:hanging="426"/>
      </w:pPr>
      <w:r w:rsidRPr="000333B8">
        <w:rPr>
          <w:lang w:val="it-IT"/>
        </w:rPr>
        <w:t>15.</w:t>
      </w:r>
      <w:r w:rsidRPr="000333B8">
        <w:rPr>
          <w:lang w:val="it-IT"/>
        </w:rPr>
        <w:tab/>
      </w:r>
      <w:r w:rsidR="0074602C" w:rsidRPr="000333B8">
        <w:rPr>
          <w:lang w:val="it-IT"/>
        </w:rPr>
        <w:t xml:space="preserve">Cavallini M, Di Bartolomeo O,Iacoviello F. Fatigue crack propagation damaging micromechanisms in ductile cast irons. </w:t>
      </w:r>
      <w:r w:rsidR="0074602C" w:rsidRPr="00CB61E7">
        <w:rPr>
          <w:i/>
        </w:rPr>
        <w:t>Eng Fra</w:t>
      </w:r>
      <w:r w:rsidR="0074602C" w:rsidRPr="000333B8">
        <w:rPr>
          <w:i/>
        </w:rPr>
        <w:t>ct Mech</w:t>
      </w:r>
      <w:r w:rsidR="00890F15" w:rsidRPr="000333B8">
        <w:rPr>
          <w:i/>
        </w:rPr>
        <w:t>.</w:t>
      </w:r>
      <w:r w:rsidR="0074602C" w:rsidRPr="000333B8">
        <w:rPr>
          <w:i/>
        </w:rPr>
        <w:t xml:space="preserve"> </w:t>
      </w:r>
      <w:r w:rsidR="0074602C" w:rsidRPr="005877AB">
        <w:t>2008</w:t>
      </w:r>
      <w:r w:rsidR="0074602C">
        <w:t>;75:</w:t>
      </w:r>
      <w:r w:rsidR="0074602C" w:rsidRPr="005877AB">
        <w:t>694-704.</w:t>
      </w:r>
    </w:p>
    <w:p w14:paraId="7C2B1E60" w14:textId="32B6B2F5" w:rsidR="0074602C" w:rsidRPr="003C2564" w:rsidRDefault="000333B8" w:rsidP="00F02501">
      <w:pPr>
        <w:ind w:left="426" w:hanging="426"/>
      </w:pPr>
      <w:r>
        <w:t>16.</w:t>
      </w:r>
      <w:r>
        <w:tab/>
      </w:r>
      <w:r w:rsidR="0074602C" w:rsidRPr="00DA64AD">
        <w:t>Di Cocco</w:t>
      </w:r>
      <w:r w:rsidR="0074602C">
        <w:t xml:space="preserve"> V</w:t>
      </w:r>
      <w:r w:rsidR="0074602C" w:rsidRPr="00DA64AD">
        <w:t>, Iacoviello</w:t>
      </w:r>
      <w:r w:rsidR="0074602C">
        <w:t xml:space="preserve"> F</w:t>
      </w:r>
      <w:r w:rsidR="0074602C" w:rsidRPr="00DA64AD">
        <w:t>, Cavallini</w:t>
      </w:r>
      <w:r w:rsidR="0074602C">
        <w:t xml:space="preserve"> M. </w:t>
      </w:r>
      <w:r w:rsidR="0074602C" w:rsidRPr="00997314">
        <w:t xml:space="preserve">Damaging micromechanisms characterization </w:t>
      </w:r>
      <w:r w:rsidR="0074602C">
        <w:t>of a ferritic ductile cast iron.</w:t>
      </w:r>
      <w:r w:rsidR="0074602C" w:rsidRPr="00997314">
        <w:t xml:space="preserve"> </w:t>
      </w:r>
      <w:r w:rsidR="0074602C" w:rsidRPr="000333B8">
        <w:rPr>
          <w:i/>
        </w:rPr>
        <w:t>Eng Fract Mech</w:t>
      </w:r>
      <w:r w:rsidR="00890F15" w:rsidRPr="000333B8">
        <w:rPr>
          <w:i/>
        </w:rPr>
        <w:t>.</w:t>
      </w:r>
      <w:r w:rsidR="0074602C" w:rsidRPr="003C2564">
        <w:t xml:space="preserve"> 2010;77:2016-2023.</w:t>
      </w:r>
    </w:p>
    <w:p w14:paraId="1D394A47" w14:textId="025BF6D1" w:rsidR="0074602C" w:rsidRPr="00CB61E7" w:rsidRDefault="000333B8" w:rsidP="00F02501">
      <w:pPr>
        <w:ind w:left="426" w:hanging="426"/>
      </w:pPr>
      <w:r>
        <w:t>17.</w:t>
      </w:r>
      <w:r>
        <w:tab/>
      </w:r>
      <w:r w:rsidR="0074602C" w:rsidRPr="000333B8">
        <w:t xml:space="preserve">Iacoviello F, Di Cocco V, Cavallini M. Ductile cast irons: microstructure influence on fatigue crack propagation resistance. </w:t>
      </w:r>
      <w:r w:rsidR="0074602C" w:rsidRPr="00CB61E7">
        <w:rPr>
          <w:i/>
        </w:rPr>
        <w:t>Frattura ed Integrità Strutturale</w:t>
      </w:r>
      <w:r w:rsidR="00890F15" w:rsidRPr="00CB61E7">
        <w:rPr>
          <w:i/>
        </w:rPr>
        <w:t>.</w:t>
      </w:r>
      <w:r w:rsidR="0074602C" w:rsidRPr="00CB61E7">
        <w:t xml:space="preserve"> 2010;13:3-16.</w:t>
      </w:r>
    </w:p>
    <w:p w14:paraId="39E353F2" w14:textId="026A90CD" w:rsidR="0074602C" w:rsidRPr="00CB61E7" w:rsidRDefault="000333B8" w:rsidP="00F02501">
      <w:pPr>
        <w:ind w:left="426" w:hanging="426"/>
      </w:pPr>
      <w:r w:rsidRPr="00CB61E7">
        <w:t>18.</w:t>
      </w:r>
      <w:r w:rsidRPr="00CB61E7">
        <w:tab/>
      </w:r>
      <w:r w:rsidR="0074602C" w:rsidRPr="00CB61E7">
        <w:t xml:space="preserve">Di Cocco V, Iacoviello F, Rossi A, Iacoviello D. Macro and microscopical approach to the damaging micromechanisms analysis in a ferritic ductile cast iron. </w:t>
      </w:r>
      <w:r w:rsidR="0074602C" w:rsidRPr="00CB61E7">
        <w:rPr>
          <w:i/>
        </w:rPr>
        <w:t>Theor Appl Fract Mec</w:t>
      </w:r>
      <w:r w:rsidR="00890F15" w:rsidRPr="00CB61E7">
        <w:rPr>
          <w:i/>
        </w:rPr>
        <w:t>.</w:t>
      </w:r>
      <w:r w:rsidR="0074602C" w:rsidRPr="00CB61E7">
        <w:t xml:space="preserve"> 2014;69:26-33.</w:t>
      </w:r>
    </w:p>
    <w:p w14:paraId="61182FB2" w14:textId="320861D2" w:rsidR="0074602C" w:rsidRPr="00CB61E7" w:rsidRDefault="000333B8" w:rsidP="00F02501">
      <w:pPr>
        <w:ind w:left="426" w:hanging="426"/>
      </w:pPr>
      <w:r w:rsidRPr="00CB61E7">
        <w:t>19.</w:t>
      </w:r>
      <w:r w:rsidRPr="00CB61E7">
        <w:tab/>
      </w:r>
      <w:r w:rsidR="0074602C" w:rsidRPr="00CB61E7">
        <w:t xml:space="preserve">Di Cocco V, Iacoviello F, Rossi A, Cavallini M, Natali S. Graphite nodules and fatigue crack propagation micromechanisms in a ferritic ductile cast iron. </w:t>
      </w:r>
      <w:r w:rsidR="0074602C" w:rsidRPr="00CB61E7">
        <w:rPr>
          <w:i/>
          <w:highlight w:val="yellow"/>
        </w:rPr>
        <w:t>Fatigue Fract Eng M</w:t>
      </w:r>
      <w:r w:rsidR="00445439" w:rsidRPr="00CB61E7">
        <w:rPr>
          <w:i/>
          <w:highlight w:val="yellow"/>
        </w:rPr>
        <w:t>ater Struct</w:t>
      </w:r>
      <w:r w:rsidR="00890F15" w:rsidRPr="00CB61E7">
        <w:rPr>
          <w:i/>
        </w:rPr>
        <w:t>.</w:t>
      </w:r>
      <w:r w:rsidR="0074602C" w:rsidRPr="00CB61E7">
        <w:t xml:space="preserve"> 2013;36:893-902.</w:t>
      </w:r>
    </w:p>
    <w:p w14:paraId="77EAB61F" w14:textId="2D3351A0" w:rsidR="0074602C" w:rsidRPr="008E206D" w:rsidRDefault="000333B8" w:rsidP="00F02501">
      <w:pPr>
        <w:ind w:left="426" w:hanging="426"/>
      </w:pPr>
      <w:r w:rsidRPr="000333B8">
        <w:t>20.</w:t>
      </w:r>
      <w:r w:rsidRPr="000333B8">
        <w:tab/>
      </w:r>
      <w:r w:rsidR="0074602C" w:rsidRPr="000333B8">
        <w:t xml:space="preserve">Iacoviello F, Di Cocco V. Degenerated graphite nodules influence on fatigue crack paths in a ferritic ductile cast iron. </w:t>
      </w:r>
      <w:r w:rsidR="0074602C" w:rsidRPr="00CB61E7">
        <w:rPr>
          <w:i/>
        </w:rPr>
        <w:t>Fra</w:t>
      </w:r>
      <w:r w:rsidR="0074602C" w:rsidRPr="000333B8">
        <w:rPr>
          <w:i/>
        </w:rPr>
        <w:t>ttura ed Integrità Strutturale</w:t>
      </w:r>
      <w:r w:rsidR="00890F15" w:rsidRPr="000333B8">
        <w:rPr>
          <w:i/>
        </w:rPr>
        <w:t>.</w:t>
      </w:r>
      <w:r w:rsidR="0074602C" w:rsidRPr="008E206D">
        <w:t xml:space="preserve"> 2015</w:t>
      </w:r>
      <w:r w:rsidR="0074602C">
        <w:t>;34:</w:t>
      </w:r>
      <w:r w:rsidR="0074602C" w:rsidRPr="008E206D">
        <w:t>406-414.</w:t>
      </w:r>
    </w:p>
    <w:p w14:paraId="0259CA23" w14:textId="64C11E6A" w:rsidR="0074602C" w:rsidRPr="00997314" w:rsidRDefault="000333B8" w:rsidP="00F02501">
      <w:pPr>
        <w:ind w:left="426" w:hanging="426"/>
      </w:pPr>
      <w:r>
        <w:t>21.</w:t>
      </w:r>
      <w:r>
        <w:tab/>
      </w:r>
      <w:r w:rsidR="0074602C" w:rsidRPr="00997314">
        <w:t>Nadot</w:t>
      </w:r>
      <w:r w:rsidR="0074602C">
        <w:t xml:space="preserve"> Y</w:t>
      </w:r>
      <w:r w:rsidR="0074602C" w:rsidRPr="00997314">
        <w:t>, Mendez</w:t>
      </w:r>
      <w:r w:rsidR="0074602C">
        <w:t xml:space="preserve"> J</w:t>
      </w:r>
      <w:r w:rsidR="0074602C" w:rsidRPr="00997314">
        <w:t>, Ranganathan</w:t>
      </w:r>
      <w:r w:rsidR="0074602C">
        <w:t xml:space="preserve"> N, Beranger S.</w:t>
      </w:r>
      <w:r w:rsidR="0074602C" w:rsidRPr="00997314">
        <w:t xml:space="preserve"> Fatigue life assessment of nodular cast iron containing casting defects</w:t>
      </w:r>
      <w:r w:rsidR="0074602C" w:rsidRPr="000333B8">
        <w:rPr>
          <w:i/>
        </w:rPr>
        <w:t xml:space="preserve">. </w:t>
      </w:r>
      <w:r w:rsidR="00445439" w:rsidRPr="000333B8">
        <w:rPr>
          <w:i/>
          <w:highlight w:val="yellow"/>
        </w:rPr>
        <w:t>Fatigue Fract Eng Mater Struct</w:t>
      </w:r>
      <w:r w:rsidR="00890F15">
        <w:t>.</w:t>
      </w:r>
      <w:r w:rsidR="00445439" w:rsidRPr="008E206D">
        <w:t xml:space="preserve"> </w:t>
      </w:r>
      <w:r w:rsidR="0074602C" w:rsidRPr="00997314">
        <w:t>1999</w:t>
      </w:r>
      <w:r w:rsidR="0074602C">
        <w:t>;22:</w:t>
      </w:r>
      <w:r w:rsidR="0074602C" w:rsidRPr="00997314">
        <w:t>289-300.</w:t>
      </w:r>
    </w:p>
    <w:p w14:paraId="49AC5264" w14:textId="185E2BC2" w:rsidR="0074602C" w:rsidRPr="00CB61E7" w:rsidRDefault="000333B8" w:rsidP="00F02501">
      <w:pPr>
        <w:ind w:left="426" w:hanging="426"/>
        <w:rPr>
          <w:lang w:val="it-IT"/>
        </w:rPr>
      </w:pPr>
      <w:r>
        <w:t>22.</w:t>
      </w:r>
      <w:r>
        <w:tab/>
      </w:r>
      <w:r w:rsidR="0074602C" w:rsidRPr="00997314">
        <w:t>Nadot</w:t>
      </w:r>
      <w:r w:rsidR="0074602C">
        <w:t xml:space="preserve"> Y</w:t>
      </w:r>
      <w:r w:rsidR="0074602C" w:rsidRPr="00997314">
        <w:t>, Mendez</w:t>
      </w:r>
      <w:r w:rsidR="0074602C">
        <w:t xml:space="preserve"> J</w:t>
      </w:r>
      <w:r w:rsidR="0074602C" w:rsidRPr="00997314">
        <w:t>, Ranganathan</w:t>
      </w:r>
      <w:r w:rsidR="0074602C">
        <w:t xml:space="preserve"> N.</w:t>
      </w:r>
      <w:r w:rsidR="0074602C" w:rsidRPr="00997314">
        <w:t xml:space="preserve"> Influence of casting defects on the fatigue limit of nodular cast iron</w:t>
      </w:r>
      <w:r w:rsidR="0074602C">
        <w:t>.</w:t>
      </w:r>
      <w:r w:rsidR="0074602C" w:rsidRPr="00997314">
        <w:t xml:space="preserve"> </w:t>
      </w:r>
      <w:r w:rsidR="0074602C" w:rsidRPr="00CB61E7">
        <w:rPr>
          <w:i/>
          <w:lang w:val="it-IT"/>
        </w:rPr>
        <w:t>Int J Fatigue</w:t>
      </w:r>
      <w:r w:rsidR="00890F15" w:rsidRPr="00CB61E7">
        <w:rPr>
          <w:i/>
          <w:lang w:val="it-IT"/>
        </w:rPr>
        <w:t>.</w:t>
      </w:r>
      <w:r w:rsidR="0074602C" w:rsidRPr="00CB61E7">
        <w:rPr>
          <w:lang w:val="it-IT"/>
        </w:rPr>
        <w:t xml:space="preserve"> 2004;26:311–319.</w:t>
      </w:r>
    </w:p>
    <w:p w14:paraId="72E1B093" w14:textId="0B3607D6" w:rsidR="0074602C" w:rsidRPr="00997314" w:rsidRDefault="000333B8" w:rsidP="00F02501">
      <w:pPr>
        <w:ind w:left="426" w:hanging="426"/>
      </w:pPr>
      <w:r w:rsidRPr="00CB61E7">
        <w:rPr>
          <w:lang w:val="it-IT"/>
        </w:rPr>
        <w:t>23.</w:t>
      </w:r>
      <w:r w:rsidRPr="00CB61E7">
        <w:rPr>
          <w:lang w:val="it-IT"/>
        </w:rPr>
        <w:tab/>
      </w:r>
      <w:r w:rsidR="0074602C" w:rsidRPr="00CB61E7">
        <w:rPr>
          <w:lang w:val="it-IT"/>
        </w:rPr>
        <w:t xml:space="preserve">Collini L, Pirondi A, Bianchi R, Cova M, Milella PP. </w:t>
      </w:r>
      <w:r w:rsidR="0074602C">
        <w:t xml:space="preserve">Influence of casting defects on fatigue crack initiation and fatigue limit of ductile cast iron. </w:t>
      </w:r>
      <w:r w:rsidR="0074602C" w:rsidRPr="000333B8">
        <w:rPr>
          <w:i/>
        </w:rPr>
        <w:t>Procedia Eng</w:t>
      </w:r>
      <w:r w:rsidR="00890F15" w:rsidRPr="000333B8">
        <w:rPr>
          <w:i/>
        </w:rPr>
        <w:t>.</w:t>
      </w:r>
      <w:r w:rsidR="0074602C">
        <w:t xml:space="preserve"> 2011;10:2898–2903.</w:t>
      </w:r>
    </w:p>
    <w:p w14:paraId="573FFDF9" w14:textId="335FCB17" w:rsidR="0074602C" w:rsidRPr="00997314" w:rsidRDefault="000333B8" w:rsidP="00F02501">
      <w:pPr>
        <w:ind w:left="426" w:hanging="426"/>
      </w:pPr>
      <w:r>
        <w:t>24.</w:t>
      </w:r>
      <w:r>
        <w:tab/>
      </w:r>
      <w:r w:rsidR="0074602C">
        <w:t xml:space="preserve">Collini L, Pirondi A. Fatigue crack growth analysis in porous ductile cast iron microstructure. </w:t>
      </w:r>
      <w:r w:rsidR="0074602C" w:rsidRPr="000333B8">
        <w:rPr>
          <w:i/>
        </w:rPr>
        <w:t>Int J Fatigue</w:t>
      </w:r>
      <w:r w:rsidR="00890F15">
        <w:t>.</w:t>
      </w:r>
      <w:r w:rsidR="0074602C">
        <w:t xml:space="preserve"> 2014;62:258–65.</w:t>
      </w:r>
    </w:p>
    <w:p w14:paraId="4CFF1BFD" w14:textId="5CB6DF69" w:rsidR="0074602C" w:rsidRPr="00997314" w:rsidRDefault="000333B8" w:rsidP="00F02501">
      <w:pPr>
        <w:ind w:left="426" w:hanging="426"/>
      </w:pPr>
      <w:r>
        <w:t>25.</w:t>
      </w:r>
      <w:r>
        <w:tab/>
      </w:r>
      <w:r w:rsidR="0074602C">
        <w:t xml:space="preserve">Kainzinger P, Guster C, Severing M, Wolf A. Influence of micro-shrinkage on the fatigue behaviour of ductile iron. In: </w:t>
      </w:r>
      <w:r w:rsidR="0074602C" w:rsidRPr="00232CE7">
        <w:t>13th International Conference on Fracture</w:t>
      </w:r>
      <w:r w:rsidR="0074602C">
        <w:t>,</w:t>
      </w:r>
      <w:r w:rsidR="0074602C" w:rsidRPr="00997314">
        <w:t xml:space="preserve"> 2013</w:t>
      </w:r>
      <w:r w:rsidR="0074602C">
        <w:t xml:space="preserve">, </w:t>
      </w:r>
      <w:r w:rsidR="0074602C" w:rsidRPr="00232CE7">
        <w:t>June 16–21, Beijing, China</w:t>
      </w:r>
      <w:r w:rsidR="0074602C">
        <w:t>.</w:t>
      </w:r>
    </w:p>
    <w:p w14:paraId="71E18D47" w14:textId="7F59639D" w:rsidR="0074602C" w:rsidRPr="00997314" w:rsidRDefault="000333B8" w:rsidP="00F02501">
      <w:pPr>
        <w:ind w:left="426" w:hanging="426"/>
      </w:pPr>
      <w:r>
        <w:t>26.</w:t>
      </w:r>
      <w:r>
        <w:tab/>
      </w:r>
      <w:r w:rsidR="0074602C" w:rsidRPr="0071697D">
        <w:t>Kainzinger</w:t>
      </w:r>
      <w:r w:rsidR="0074602C">
        <w:t xml:space="preserve"> P</w:t>
      </w:r>
      <w:r w:rsidR="0074602C" w:rsidRPr="0071697D">
        <w:t>, Wohlfahrt</w:t>
      </w:r>
      <w:r w:rsidR="0074602C">
        <w:t xml:space="preserve"> M, </w:t>
      </w:r>
      <w:r w:rsidR="0074602C" w:rsidRPr="0071697D">
        <w:t>Grün</w:t>
      </w:r>
      <w:r w:rsidR="0074602C">
        <w:t xml:space="preserve"> F. </w:t>
      </w:r>
      <w:r w:rsidR="0074602C" w:rsidRPr="00997314">
        <w:t>Einfluss der lokalen Gefügeausbildung auf die Schwingfestigkeit von Gusseisen mit Kugelgraphit</w:t>
      </w:r>
      <w:r w:rsidR="0074602C">
        <w:t>.</w:t>
      </w:r>
      <w:r w:rsidR="0074602C" w:rsidRPr="00997314">
        <w:t xml:space="preserve"> </w:t>
      </w:r>
      <w:r w:rsidR="0074602C" w:rsidRPr="000333B8">
        <w:rPr>
          <w:i/>
        </w:rPr>
        <w:t>BHM Berg-und Hüttenmännische Monatshefte</w:t>
      </w:r>
      <w:r w:rsidR="00970D97">
        <w:t>.</w:t>
      </w:r>
      <w:r w:rsidR="0074602C" w:rsidRPr="00997314">
        <w:t xml:space="preserve"> 2015</w:t>
      </w:r>
      <w:r w:rsidR="0074602C">
        <w:t>;160:</w:t>
      </w:r>
      <w:r w:rsidR="0074602C" w:rsidRPr="00997314">
        <w:t>2-8.</w:t>
      </w:r>
    </w:p>
    <w:p w14:paraId="74F5CADC" w14:textId="4C3C417A" w:rsidR="0074602C" w:rsidRDefault="000333B8" w:rsidP="00F02501">
      <w:pPr>
        <w:ind w:left="426" w:hanging="426"/>
      </w:pPr>
      <w:r>
        <w:t>27.</w:t>
      </w:r>
      <w:r>
        <w:tab/>
      </w:r>
      <w:r w:rsidR="0074602C">
        <w:t xml:space="preserve">Shirani M, Härkegard G. A review on fatigue design of heavy section EN-GJS-400-18-LT ductile iron wind turbine castings. </w:t>
      </w:r>
      <w:r w:rsidR="0074602C" w:rsidRPr="000333B8">
        <w:rPr>
          <w:i/>
        </w:rPr>
        <w:t>Energy Equip Syst</w:t>
      </w:r>
      <w:r w:rsidR="00970D97">
        <w:t>.</w:t>
      </w:r>
      <w:r w:rsidR="0074602C">
        <w:t xml:space="preserve"> 2014;2:5–24. </w:t>
      </w:r>
    </w:p>
    <w:p w14:paraId="147453AF" w14:textId="48B106A5" w:rsidR="0074602C" w:rsidRPr="00997314" w:rsidRDefault="000333B8" w:rsidP="00F02501">
      <w:pPr>
        <w:ind w:left="426" w:hanging="426"/>
      </w:pPr>
      <w:r>
        <w:t>28.</w:t>
      </w:r>
      <w:r>
        <w:tab/>
      </w:r>
      <w:r w:rsidR="0074602C">
        <w:t xml:space="preserve">Shirani M, Härkegard G. </w:t>
      </w:r>
      <w:r w:rsidR="0074602C" w:rsidRPr="00997314">
        <w:t>Damage tolerant design of cast components based on defects detected by 3D X-ray computed tomography</w:t>
      </w:r>
      <w:r w:rsidR="0074602C">
        <w:t>.</w:t>
      </w:r>
      <w:r w:rsidR="0074602C" w:rsidRPr="00997314">
        <w:t xml:space="preserve"> </w:t>
      </w:r>
      <w:r w:rsidR="0074602C" w:rsidRPr="000333B8">
        <w:rPr>
          <w:i/>
        </w:rPr>
        <w:t>Int J Fatigue</w:t>
      </w:r>
      <w:r w:rsidR="00970D97" w:rsidRPr="000333B8">
        <w:rPr>
          <w:i/>
        </w:rPr>
        <w:t>.</w:t>
      </w:r>
      <w:r w:rsidR="0074602C" w:rsidRPr="00997314">
        <w:t xml:space="preserve"> 2012</w:t>
      </w:r>
      <w:r w:rsidR="0074602C">
        <w:t>;41:</w:t>
      </w:r>
      <w:r w:rsidR="0074602C" w:rsidRPr="00997314">
        <w:t>188-198.</w:t>
      </w:r>
    </w:p>
    <w:p w14:paraId="4DBB1A7E" w14:textId="4A430D6E" w:rsidR="0074602C" w:rsidRPr="00997314" w:rsidRDefault="000333B8" w:rsidP="00F02501">
      <w:pPr>
        <w:ind w:left="426" w:hanging="426"/>
      </w:pPr>
      <w:r>
        <w:lastRenderedPageBreak/>
        <w:t>29.</w:t>
      </w:r>
      <w:r>
        <w:tab/>
      </w:r>
      <w:r w:rsidR="0074602C">
        <w:t xml:space="preserve">Shirani M, Härkegard G. Fatigue life distribution and size effect in ductile cast iron for wind turbine components. </w:t>
      </w:r>
      <w:r w:rsidR="0074602C" w:rsidRPr="000333B8">
        <w:rPr>
          <w:i/>
        </w:rPr>
        <w:t>Eng Fail Anal</w:t>
      </w:r>
      <w:r w:rsidR="00970D97" w:rsidRPr="000333B8">
        <w:rPr>
          <w:i/>
        </w:rPr>
        <w:t>.</w:t>
      </w:r>
      <w:r w:rsidR="0074602C">
        <w:t xml:space="preserve"> 2011;18:12–24.</w:t>
      </w:r>
    </w:p>
    <w:p w14:paraId="1DF43D46" w14:textId="29B6836E" w:rsidR="0074602C" w:rsidRPr="00997314" w:rsidRDefault="000333B8" w:rsidP="00F02501">
      <w:pPr>
        <w:ind w:left="426" w:hanging="426"/>
      </w:pPr>
      <w:r>
        <w:t>30.</w:t>
      </w:r>
      <w:r>
        <w:tab/>
      </w:r>
      <w:r w:rsidR="0074602C">
        <w:t xml:space="preserve">Shirani M, Härkegard G. Large scale axial fatigue testing of ductile cast iron for heavy section wind turbine components. </w:t>
      </w:r>
      <w:r w:rsidR="0074602C" w:rsidRPr="000333B8">
        <w:rPr>
          <w:i/>
        </w:rPr>
        <w:t>Eng Fail Anal</w:t>
      </w:r>
      <w:r w:rsidR="00970D97">
        <w:t>.</w:t>
      </w:r>
      <w:r w:rsidR="0074602C">
        <w:t xml:space="preserve"> 2011;18:1496–510.</w:t>
      </w:r>
    </w:p>
    <w:p w14:paraId="3DDF76AE" w14:textId="5347BE97" w:rsidR="0074602C" w:rsidRPr="00997314" w:rsidRDefault="000333B8" w:rsidP="00F02501">
      <w:pPr>
        <w:ind w:left="426" w:hanging="426"/>
      </w:pPr>
      <w:r>
        <w:t>31.</w:t>
      </w:r>
      <w:r>
        <w:tab/>
      </w:r>
      <w:r w:rsidR="0074602C">
        <w:t xml:space="preserve">Mourujärvi A, Widell K, Saukkonen T, Hänninen H. Influence of chunky graphite on mechanical and fatigue properties of heavy-section cast iron. </w:t>
      </w:r>
      <w:r w:rsidR="0074602C" w:rsidRPr="000333B8">
        <w:rPr>
          <w:i/>
        </w:rPr>
        <w:t>Fatigue Fract Eng Mater Struct</w:t>
      </w:r>
      <w:r w:rsidR="00970D97">
        <w:t>.</w:t>
      </w:r>
      <w:r w:rsidR="0074602C">
        <w:t xml:space="preserve"> 2009;32:379</w:t>
      </w:r>
      <w:r w:rsidR="00984163">
        <w:t>-390</w:t>
      </w:r>
      <w:r w:rsidR="0074602C">
        <w:t>.</w:t>
      </w:r>
    </w:p>
    <w:p w14:paraId="40D8B94B" w14:textId="15160BBB" w:rsidR="0074602C" w:rsidRPr="004F09E3" w:rsidRDefault="000333B8" w:rsidP="00F02501">
      <w:pPr>
        <w:ind w:left="426" w:hanging="426"/>
      </w:pPr>
      <w:r>
        <w:t>32.</w:t>
      </w:r>
      <w:r>
        <w:tab/>
      </w:r>
      <w:r w:rsidR="0074602C">
        <w:t xml:space="preserve">Ferro P, Lazzarin P, Berto F. Fatigue properties of ductile cast iron containing chunky graphite. </w:t>
      </w:r>
      <w:r w:rsidR="0074602C" w:rsidRPr="000333B8">
        <w:rPr>
          <w:i/>
        </w:rPr>
        <w:t>Mater Sci Eng A</w:t>
      </w:r>
      <w:r w:rsidR="00970D97">
        <w:t>.</w:t>
      </w:r>
      <w:r w:rsidR="0074602C">
        <w:t xml:space="preserve"> 2012;554:122–8.</w:t>
      </w:r>
      <w:r w:rsidR="0074602C" w:rsidRPr="00601BCC">
        <w:t xml:space="preserve"> </w:t>
      </w:r>
    </w:p>
    <w:p w14:paraId="5549420B" w14:textId="699A7EBB" w:rsidR="0074602C" w:rsidRPr="00997314" w:rsidRDefault="000333B8" w:rsidP="00F02501">
      <w:pPr>
        <w:ind w:left="426" w:hanging="426"/>
      </w:pPr>
      <w:r>
        <w:t>33.</w:t>
      </w:r>
      <w:r>
        <w:tab/>
      </w:r>
      <w:r w:rsidR="0074602C" w:rsidRPr="00A37F96">
        <w:t xml:space="preserve">Foglio E, Lusuardi D, Pola A, La Vecchia GM, Gelfi M. Fatigue design of heavy </w:t>
      </w:r>
      <w:r w:rsidR="0074602C">
        <w:t xml:space="preserve">section ductile irons: influence of chunky graphite. </w:t>
      </w:r>
      <w:r w:rsidR="0074602C" w:rsidRPr="000333B8">
        <w:rPr>
          <w:i/>
        </w:rPr>
        <w:t>Mater Des</w:t>
      </w:r>
      <w:r w:rsidR="00FE5514" w:rsidRPr="000333B8">
        <w:rPr>
          <w:i/>
        </w:rPr>
        <w:t>.</w:t>
      </w:r>
      <w:r w:rsidR="0074602C">
        <w:t xml:space="preserve"> 2016;11:353–361.</w:t>
      </w:r>
    </w:p>
    <w:p w14:paraId="76778AFE" w14:textId="71215C5F" w:rsidR="0074602C" w:rsidRPr="00997314" w:rsidRDefault="000333B8" w:rsidP="00F02501">
      <w:pPr>
        <w:ind w:left="426" w:hanging="426"/>
      </w:pPr>
      <w:r>
        <w:t>34.</w:t>
      </w:r>
      <w:r>
        <w:tab/>
      </w:r>
      <w:r w:rsidR="0074602C">
        <w:t>Borsato T, Ferro P, Berto F, Carollo C.</w:t>
      </w:r>
      <w:r w:rsidR="0074602C" w:rsidRPr="00997314">
        <w:t xml:space="preserve"> Fatigue properties of solution strengthened ferritic ductile cast irons in heavy section castings</w:t>
      </w:r>
      <w:r w:rsidR="0074602C">
        <w:t>.</w:t>
      </w:r>
      <w:r w:rsidR="0074602C" w:rsidRPr="00997314">
        <w:t xml:space="preserve"> </w:t>
      </w:r>
      <w:r w:rsidR="0074602C" w:rsidRPr="000333B8">
        <w:rPr>
          <w:i/>
        </w:rPr>
        <w:t>La Metallurgia Italiana</w:t>
      </w:r>
      <w:r w:rsidR="00FE5514" w:rsidRPr="000333B8">
        <w:rPr>
          <w:i/>
        </w:rPr>
        <w:t>.</w:t>
      </w:r>
      <w:r w:rsidR="0074602C" w:rsidRPr="00997314">
        <w:t xml:space="preserve"> 2017</w:t>
      </w:r>
      <w:r w:rsidR="0074602C">
        <w:t>;10:</w:t>
      </w:r>
      <w:r w:rsidR="0074602C" w:rsidRPr="00997314">
        <w:t>25-32.</w:t>
      </w:r>
    </w:p>
    <w:p w14:paraId="631C1ACC" w14:textId="5AC536DA" w:rsidR="0074602C" w:rsidRPr="00997314" w:rsidRDefault="000333B8" w:rsidP="00F02501">
      <w:pPr>
        <w:ind w:left="426" w:hanging="426"/>
      </w:pPr>
      <w:r>
        <w:t>35.</w:t>
      </w:r>
      <w:r>
        <w:tab/>
      </w:r>
      <w:r w:rsidR="0074602C">
        <w:t>Borsato T, Ferro P, Berto F, Carollo C.</w:t>
      </w:r>
      <w:r w:rsidR="0074602C" w:rsidRPr="00997314">
        <w:t xml:space="preserve"> Mechanical and fatigue properties of pearlitic ductile iron castings characterized by long solidification times</w:t>
      </w:r>
      <w:r w:rsidR="0074602C">
        <w:t xml:space="preserve">. </w:t>
      </w:r>
      <w:r w:rsidR="0074602C" w:rsidRPr="000333B8">
        <w:rPr>
          <w:i/>
        </w:rPr>
        <w:t>Eng Fail Anal</w:t>
      </w:r>
      <w:r w:rsidR="00FE5514" w:rsidRPr="000333B8">
        <w:rPr>
          <w:i/>
        </w:rPr>
        <w:t>.</w:t>
      </w:r>
      <w:r w:rsidR="0074602C">
        <w:t xml:space="preserve"> </w:t>
      </w:r>
      <w:r w:rsidR="0074602C" w:rsidRPr="00997314">
        <w:t>2017</w:t>
      </w:r>
      <w:r w:rsidR="0074602C">
        <w:t>;79:902-912</w:t>
      </w:r>
      <w:r w:rsidR="0074602C" w:rsidRPr="00997314">
        <w:t>.</w:t>
      </w:r>
    </w:p>
    <w:p w14:paraId="483CECEF" w14:textId="5B8E7C8B" w:rsidR="0074602C" w:rsidRPr="00997314" w:rsidRDefault="000333B8" w:rsidP="00F02501">
      <w:pPr>
        <w:ind w:left="426" w:hanging="426"/>
      </w:pPr>
      <w:r>
        <w:t>36.</w:t>
      </w:r>
      <w:r>
        <w:tab/>
      </w:r>
      <w:r w:rsidR="0074602C">
        <w:t>Borsato T, Ferro P, Berto F, Carollo C.</w:t>
      </w:r>
      <w:r w:rsidR="0074602C" w:rsidRPr="006B75FD">
        <w:t xml:space="preserve"> </w:t>
      </w:r>
      <w:r w:rsidR="0074602C" w:rsidRPr="00997314">
        <w:t>Fatigue strength improvement of heavy-section pearlitic ductile iron castings by in-mould inoculation treatment</w:t>
      </w:r>
      <w:r w:rsidR="0074602C">
        <w:t>.</w:t>
      </w:r>
      <w:r w:rsidR="0074602C" w:rsidRPr="00997314">
        <w:t xml:space="preserve"> </w:t>
      </w:r>
      <w:r w:rsidR="0074602C" w:rsidRPr="000333B8">
        <w:rPr>
          <w:i/>
        </w:rPr>
        <w:t>Int J Fatigue</w:t>
      </w:r>
      <w:r w:rsidR="00FE5514">
        <w:t>.</w:t>
      </w:r>
      <w:r w:rsidR="0074602C" w:rsidRPr="00997314">
        <w:t xml:space="preserve"> 2017</w:t>
      </w:r>
      <w:r w:rsidR="0074602C">
        <w:t>;102:221-227</w:t>
      </w:r>
      <w:r w:rsidR="0074602C" w:rsidRPr="00997314">
        <w:t>.</w:t>
      </w:r>
    </w:p>
    <w:p w14:paraId="645A6B15" w14:textId="3E6DFA4E" w:rsidR="0074602C" w:rsidRPr="00997314" w:rsidRDefault="000333B8" w:rsidP="00F02501">
      <w:pPr>
        <w:ind w:left="426" w:hanging="426"/>
      </w:pPr>
      <w:r>
        <w:t>37.</w:t>
      </w:r>
      <w:r>
        <w:tab/>
      </w:r>
      <w:r w:rsidR="0074602C" w:rsidRPr="00997314">
        <w:t>Murakami</w:t>
      </w:r>
      <w:r w:rsidR="0074602C">
        <w:t xml:space="preserve"> Y</w:t>
      </w:r>
      <w:r w:rsidR="0074602C" w:rsidRPr="00997314">
        <w:t>, Endo</w:t>
      </w:r>
      <w:r w:rsidR="0074602C">
        <w:t xml:space="preserve"> M.</w:t>
      </w:r>
      <w:r w:rsidR="0074602C" w:rsidRPr="00997314">
        <w:t xml:space="preserve"> Effects of hardness and crack geometries on </w:t>
      </w:r>
      <w:r w:rsidR="0074602C" w:rsidRPr="00601BCC">
        <w:t>∆</w:t>
      </w:r>
      <w:r w:rsidR="0074602C" w:rsidRPr="00997314">
        <w:t>Kth of small cracks emanating from small defects</w:t>
      </w:r>
      <w:r w:rsidR="0074602C">
        <w:t>.</w:t>
      </w:r>
      <w:r w:rsidR="0074602C" w:rsidRPr="00997314">
        <w:t xml:space="preserve"> In</w:t>
      </w:r>
      <w:r w:rsidR="0074602C">
        <w:t>: Miller KJ, de los Rios ER, editors. The behaviour of short fatigue cracks, MEP, London; 1986, p. 275–94.</w:t>
      </w:r>
    </w:p>
    <w:p w14:paraId="7BCAF1CC" w14:textId="55FC8E6A" w:rsidR="0074602C" w:rsidRDefault="000333B8" w:rsidP="00F02501">
      <w:pPr>
        <w:ind w:left="426" w:hanging="426"/>
      </w:pPr>
      <w:r>
        <w:t>38.</w:t>
      </w:r>
      <w:r>
        <w:tab/>
      </w:r>
      <w:r w:rsidR="0074602C" w:rsidRPr="00997314">
        <w:t>Murakami</w:t>
      </w:r>
      <w:r w:rsidR="0074602C">
        <w:t xml:space="preserve"> Y.</w:t>
      </w:r>
      <w:r w:rsidR="0074602C" w:rsidRPr="00997314">
        <w:t xml:space="preserve"> Metal fatigue: effects of small defects and nonmetallic inclusions</w:t>
      </w:r>
      <w:r w:rsidR="0074602C">
        <w:t>. 1</w:t>
      </w:r>
      <w:r w:rsidR="0074602C" w:rsidRPr="00601BCC">
        <w:t>st</w:t>
      </w:r>
      <w:r w:rsidR="0074602C">
        <w:t xml:space="preserve"> ed.</w:t>
      </w:r>
      <w:r w:rsidR="0074602C" w:rsidRPr="00997314">
        <w:t xml:space="preserve"> Elsevier</w:t>
      </w:r>
      <w:r w:rsidR="0074602C">
        <w:t>, Oxford, 2002</w:t>
      </w:r>
      <w:r w:rsidR="0074602C" w:rsidRPr="00997314">
        <w:t>.</w:t>
      </w:r>
    </w:p>
    <w:p w14:paraId="05D837D2" w14:textId="26E82505" w:rsidR="009B5800" w:rsidRPr="00997314" w:rsidRDefault="000333B8" w:rsidP="00F02501">
      <w:pPr>
        <w:ind w:left="426" w:hanging="426"/>
      </w:pPr>
      <w:r>
        <w:t>39.</w:t>
      </w:r>
      <w:r>
        <w:tab/>
      </w:r>
      <w:r w:rsidR="009B5800" w:rsidRPr="00997314">
        <w:t>Endo</w:t>
      </w:r>
      <w:r w:rsidR="009B5800">
        <w:t xml:space="preserve"> M</w:t>
      </w:r>
      <w:r w:rsidR="009B5800" w:rsidRPr="00997314">
        <w:t>, Iseda</w:t>
      </w:r>
      <w:r w:rsidR="009B5800">
        <w:t xml:space="preserve"> K. </w:t>
      </w:r>
      <w:r w:rsidR="009B5800" w:rsidRPr="00997314">
        <w:t>Prediction of the fatigue strength of nodular cast irons under combined loading</w:t>
      </w:r>
      <w:r w:rsidR="009B5800">
        <w:t>.</w:t>
      </w:r>
      <w:r w:rsidR="009B5800" w:rsidRPr="00997314">
        <w:t xml:space="preserve"> </w:t>
      </w:r>
      <w:r w:rsidR="009B5800" w:rsidRPr="000333B8">
        <w:rPr>
          <w:i/>
        </w:rPr>
        <w:t>Int J Mod Phys B.</w:t>
      </w:r>
      <w:r w:rsidR="009B5800" w:rsidRPr="00997314">
        <w:t xml:space="preserve"> 2006</w:t>
      </w:r>
      <w:r w:rsidR="009B5800">
        <w:t>;20:</w:t>
      </w:r>
      <w:r w:rsidR="009B5800" w:rsidRPr="00997314">
        <w:t>3817-3823.</w:t>
      </w:r>
    </w:p>
    <w:p w14:paraId="33AB11E7" w14:textId="1E474FA1" w:rsidR="0074602C" w:rsidRPr="00997314" w:rsidRDefault="000333B8" w:rsidP="00F02501">
      <w:pPr>
        <w:ind w:left="426" w:hanging="426"/>
      </w:pPr>
      <w:r>
        <w:t>40.</w:t>
      </w:r>
      <w:r>
        <w:tab/>
      </w:r>
      <w:r w:rsidR="0074602C" w:rsidRPr="00997314">
        <w:t>Endo</w:t>
      </w:r>
      <w:r w:rsidR="0074602C">
        <w:t xml:space="preserve"> M.</w:t>
      </w:r>
      <w:r w:rsidR="0074602C" w:rsidRPr="00997314">
        <w:t xml:space="preserve"> Effects of graphite shape, size and distribution on the fatigue strength of spheroidal graphite cast irons</w:t>
      </w:r>
      <w:r w:rsidR="0074602C">
        <w:t>.</w:t>
      </w:r>
      <w:r w:rsidR="0074602C" w:rsidRPr="00997314">
        <w:t xml:space="preserve"> </w:t>
      </w:r>
      <w:r w:rsidR="0074602C" w:rsidRPr="000333B8">
        <w:rPr>
          <w:i/>
        </w:rPr>
        <w:t>J Soc Mater Sci</w:t>
      </w:r>
      <w:r w:rsidR="00FE5514" w:rsidRPr="000333B8">
        <w:rPr>
          <w:i/>
        </w:rPr>
        <w:t>.</w:t>
      </w:r>
      <w:r w:rsidR="0074602C" w:rsidRPr="00997314">
        <w:t xml:space="preserve"> 1989</w:t>
      </w:r>
      <w:r w:rsidR="0074602C">
        <w:t>;38:</w:t>
      </w:r>
      <w:r w:rsidR="0074602C" w:rsidRPr="00997314">
        <w:t>1139-1144.</w:t>
      </w:r>
    </w:p>
    <w:p w14:paraId="44DA88E2" w14:textId="7DEC8177" w:rsidR="0074602C" w:rsidRPr="00997314" w:rsidRDefault="000333B8" w:rsidP="00F02501">
      <w:pPr>
        <w:ind w:left="426" w:hanging="426"/>
      </w:pPr>
      <w:r>
        <w:t>41.</w:t>
      </w:r>
      <w:r>
        <w:tab/>
      </w:r>
      <w:r w:rsidR="0074602C" w:rsidRPr="00997314">
        <w:t>Endo</w:t>
      </w:r>
      <w:r w:rsidR="0074602C">
        <w:t xml:space="preserve"> M</w:t>
      </w:r>
      <w:r w:rsidR="0074602C" w:rsidRPr="00997314">
        <w:t>, Wang</w:t>
      </w:r>
      <w:r w:rsidR="0074602C">
        <w:t xml:space="preserve"> X B. E</w:t>
      </w:r>
      <w:r w:rsidR="0074602C" w:rsidRPr="00997314">
        <w:t>ffects of Graphite and Artificial Small Defect on the Fatigue Strength of Current Ductile Cast Irons</w:t>
      </w:r>
      <w:r w:rsidR="0074602C" w:rsidRPr="000333B8">
        <w:rPr>
          <w:i/>
        </w:rPr>
        <w:t>. J Soc Mater Sci</w:t>
      </w:r>
      <w:r w:rsidR="00FE5514">
        <w:t>.</w:t>
      </w:r>
      <w:r w:rsidR="0074602C">
        <w:t xml:space="preserve"> </w:t>
      </w:r>
      <w:r w:rsidR="0074602C" w:rsidRPr="00997314">
        <w:t>1994</w:t>
      </w:r>
      <w:r w:rsidR="0074602C">
        <w:t>;43:</w:t>
      </w:r>
      <w:r w:rsidR="0074602C" w:rsidRPr="00997314">
        <w:t>1245-1250.</w:t>
      </w:r>
    </w:p>
    <w:p w14:paraId="0EC22843" w14:textId="4EE0A303" w:rsidR="0074602C" w:rsidRPr="00997314" w:rsidRDefault="000333B8" w:rsidP="00F02501">
      <w:pPr>
        <w:ind w:left="426" w:hanging="426"/>
      </w:pPr>
      <w:r>
        <w:t>42.</w:t>
      </w:r>
      <w:r>
        <w:tab/>
      </w:r>
      <w:r w:rsidR="0074602C" w:rsidRPr="00997314">
        <w:t>Endo</w:t>
      </w:r>
      <w:r w:rsidR="0074602C">
        <w:t xml:space="preserve"> M. </w:t>
      </w:r>
      <w:r w:rsidR="0074602C" w:rsidRPr="00997314">
        <w:t>Fatigue strength prediction of ductile irons</w:t>
      </w:r>
      <w:r w:rsidR="0074602C">
        <w:t xml:space="preserve"> subjected to combined loading.</w:t>
      </w:r>
      <w:r w:rsidR="0074602C" w:rsidRPr="00997314">
        <w:t xml:space="preserve"> </w:t>
      </w:r>
      <w:r w:rsidR="0074602C">
        <w:t>In: Proceedings of the 13th European conference on fracture (ECF13). Amsterdam: Elsevier; 2000.</w:t>
      </w:r>
    </w:p>
    <w:p w14:paraId="182B77F6" w14:textId="4A815C69" w:rsidR="0074602C" w:rsidRPr="00997314" w:rsidRDefault="000333B8" w:rsidP="00F02501">
      <w:pPr>
        <w:ind w:left="426" w:hanging="426"/>
      </w:pPr>
      <w:r>
        <w:t>43.</w:t>
      </w:r>
      <w:r>
        <w:tab/>
      </w:r>
      <w:r w:rsidR="0074602C" w:rsidRPr="00997314">
        <w:t>Endo</w:t>
      </w:r>
      <w:r w:rsidR="0074602C">
        <w:t xml:space="preserve"> M</w:t>
      </w:r>
      <w:r w:rsidR="0074602C" w:rsidRPr="00997314">
        <w:t>,</w:t>
      </w:r>
      <w:r w:rsidR="0074602C">
        <w:t xml:space="preserve"> </w:t>
      </w:r>
      <w:r w:rsidR="0074602C" w:rsidRPr="00997314">
        <w:t>Yanase</w:t>
      </w:r>
      <w:r w:rsidR="0074602C">
        <w:t xml:space="preserve"> K.</w:t>
      </w:r>
      <w:r w:rsidR="0074602C" w:rsidRPr="00997314">
        <w:t xml:space="preserve"> Effects of small defects, matrix structures and loading conditions on the fatigue strength of ductile cast irons</w:t>
      </w:r>
      <w:r w:rsidR="0074602C">
        <w:t>.</w:t>
      </w:r>
      <w:r w:rsidR="0074602C" w:rsidRPr="00997314">
        <w:t xml:space="preserve"> </w:t>
      </w:r>
      <w:r w:rsidR="0074602C" w:rsidRPr="000333B8">
        <w:rPr>
          <w:i/>
        </w:rPr>
        <w:t>Theor Appl Fract Mec</w:t>
      </w:r>
      <w:r w:rsidR="00722C91">
        <w:t>.</w:t>
      </w:r>
      <w:r w:rsidR="0074602C">
        <w:t xml:space="preserve"> 2014;69:</w:t>
      </w:r>
      <w:r w:rsidR="0074602C" w:rsidRPr="00997314">
        <w:t>34-43.</w:t>
      </w:r>
    </w:p>
    <w:p w14:paraId="56A5E9D0" w14:textId="76B7FD01" w:rsidR="0074602C" w:rsidRDefault="000333B8" w:rsidP="00F02501">
      <w:pPr>
        <w:ind w:left="426" w:hanging="426"/>
      </w:pPr>
      <w:r>
        <w:lastRenderedPageBreak/>
        <w:t>44.</w:t>
      </w:r>
      <w:r>
        <w:tab/>
      </w:r>
      <w:r w:rsidR="0074602C" w:rsidRPr="00DC0568">
        <w:t>Deguchi</w:t>
      </w:r>
      <w:r w:rsidR="0074602C">
        <w:t xml:space="preserve"> T</w:t>
      </w:r>
      <w:r w:rsidR="0074602C" w:rsidRPr="00DC0568">
        <w:t>, Matsuo</w:t>
      </w:r>
      <w:r w:rsidR="0074602C">
        <w:t xml:space="preserve"> T</w:t>
      </w:r>
      <w:r w:rsidR="0074602C" w:rsidRPr="00DC0568">
        <w:t>, Takemoto</w:t>
      </w:r>
      <w:r w:rsidR="0074602C">
        <w:t xml:space="preserve"> S</w:t>
      </w:r>
      <w:r w:rsidR="0074602C" w:rsidRPr="00DC0568">
        <w:t>, Ikeda</w:t>
      </w:r>
      <w:r w:rsidR="0074602C">
        <w:t xml:space="preserve"> T,</w:t>
      </w:r>
      <w:r w:rsidR="0074602C" w:rsidRPr="00DC0568">
        <w:t xml:space="preserve"> Endo</w:t>
      </w:r>
      <w:r w:rsidR="0074602C">
        <w:t xml:space="preserve"> M. </w:t>
      </w:r>
      <w:r w:rsidR="0074602C" w:rsidRPr="00997314">
        <w:t>Effects of graphite and artificial defects on the fatigue strength of ferritic-pearlitic ductile cast iron</w:t>
      </w:r>
      <w:r w:rsidR="0074602C">
        <w:t xml:space="preserve">. </w:t>
      </w:r>
      <w:r w:rsidR="0074602C" w:rsidRPr="000333B8">
        <w:rPr>
          <w:i/>
        </w:rPr>
        <w:t>Int J Fract Fatigue Wear</w:t>
      </w:r>
      <w:r w:rsidR="0074602C" w:rsidRPr="00997314">
        <w:t>, Volume 4, Proceedings of the 5th International Conferen</w:t>
      </w:r>
      <w:r w:rsidR="0074602C">
        <w:t>ce on Fracture Fatigue and Wear 2016;4:</w:t>
      </w:r>
      <w:r w:rsidR="0074602C" w:rsidRPr="00997314">
        <w:t>93-98</w:t>
      </w:r>
      <w:r w:rsidR="0074602C">
        <w:t>.</w:t>
      </w:r>
    </w:p>
    <w:p w14:paraId="3607BB69" w14:textId="5A402632" w:rsidR="0074602C" w:rsidRPr="00997314" w:rsidRDefault="000333B8" w:rsidP="00F02501">
      <w:pPr>
        <w:ind w:left="426" w:hanging="426"/>
      </w:pPr>
      <w:r>
        <w:t>45.</w:t>
      </w:r>
      <w:r>
        <w:tab/>
      </w:r>
      <w:r w:rsidR="0074602C" w:rsidRPr="006105F8">
        <w:t>Deguchi</w:t>
      </w:r>
      <w:r w:rsidR="0074602C">
        <w:t xml:space="preserve"> T</w:t>
      </w:r>
      <w:r w:rsidR="0074602C" w:rsidRPr="006105F8">
        <w:t>, Matsuo</w:t>
      </w:r>
      <w:r w:rsidR="0074602C">
        <w:t xml:space="preserve"> T</w:t>
      </w:r>
      <w:r w:rsidR="0074602C" w:rsidRPr="006105F8">
        <w:t>, Kim</w:t>
      </w:r>
      <w:r w:rsidR="0074602C">
        <w:t xml:space="preserve"> H</w:t>
      </w:r>
      <w:r w:rsidR="0074602C" w:rsidRPr="006105F8">
        <w:t>, Ikeda</w:t>
      </w:r>
      <w:r w:rsidR="0074602C">
        <w:t xml:space="preserve"> T, </w:t>
      </w:r>
      <w:r w:rsidR="0074602C" w:rsidRPr="006105F8">
        <w:t>Endo</w:t>
      </w:r>
      <w:r w:rsidR="0074602C">
        <w:t xml:space="preserve"> M.</w:t>
      </w:r>
      <w:r w:rsidR="0074602C" w:rsidRPr="006105F8">
        <w:t xml:space="preserve"> </w:t>
      </w:r>
      <w:r w:rsidR="0074602C" w:rsidRPr="00997314">
        <w:t>Fatigue Strength Evaluation of Ferritic-Pearlitic Ductile Cast Iron with Notches and Holes of Various Sizes</w:t>
      </w:r>
      <w:r w:rsidR="0074602C">
        <w:t xml:space="preserve">. </w:t>
      </w:r>
      <w:r w:rsidR="0074602C" w:rsidRPr="000333B8">
        <w:rPr>
          <w:i/>
        </w:rPr>
        <w:t>Advanced Experimental Mechanics</w:t>
      </w:r>
      <w:r w:rsidR="002604A7" w:rsidRPr="000333B8">
        <w:rPr>
          <w:i/>
        </w:rPr>
        <w:t>.</w:t>
      </w:r>
      <w:r w:rsidR="0074602C">
        <w:t xml:space="preserve"> 2017;2:</w:t>
      </w:r>
      <w:r w:rsidR="0074602C" w:rsidRPr="00997314">
        <w:t>87-91.</w:t>
      </w:r>
    </w:p>
    <w:p w14:paraId="61AD85BB" w14:textId="400F7681" w:rsidR="0074602C" w:rsidRPr="00997314" w:rsidRDefault="000333B8" w:rsidP="00F02501">
      <w:pPr>
        <w:ind w:left="426" w:hanging="426"/>
      </w:pPr>
      <w:r>
        <w:t>46.</w:t>
      </w:r>
      <w:r>
        <w:tab/>
      </w:r>
      <w:r w:rsidR="0074602C" w:rsidRPr="00143A37">
        <w:t>Deguchi</w:t>
      </w:r>
      <w:r w:rsidR="0074602C">
        <w:t xml:space="preserve"> T</w:t>
      </w:r>
      <w:r w:rsidR="0074602C" w:rsidRPr="00143A37">
        <w:t>, Kim</w:t>
      </w:r>
      <w:r w:rsidR="0074602C">
        <w:t xml:space="preserve"> H J,</w:t>
      </w:r>
      <w:r w:rsidR="0074602C" w:rsidRPr="00143A37">
        <w:t xml:space="preserve"> Ikeda</w:t>
      </w:r>
      <w:r w:rsidR="0074602C">
        <w:t xml:space="preserve"> T. </w:t>
      </w:r>
      <w:r w:rsidR="0074602C" w:rsidRPr="00997314">
        <w:t>Fatigue limit prediction of ferritic-pearlitic ductile cast iron considering stress ratio and notch size</w:t>
      </w:r>
      <w:r w:rsidR="0074602C">
        <w:t xml:space="preserve">. In: </w:t>
      </w:r>
      <w:r w:rsidR="0074602C" w:rsidRPr="00143A37">
        <w:t>12th International Conference on Damage Assessment of Structures</w:t>
      </w:r>
      <w:r w:rsidR="00FA33D2">
        <w:t>.</w:t>
      </w:r>
      <w:r w:rsidR="0074602C" w:rsidRPr="00997314">
        <w:t xml:space="preserve"> </w:t>
      </w:r>
      <w:r w:rsidR="0074602C" w:rsidRPr="000E7C00">
        <w:rPr>
          <w:i/>
        </w:rPr>
        <w:t>Journal of Physics: Conference Series</w:t>
      </w:r>
      <w:r w:rsidR="0074602C" w:rsidRPr="00997314">
        <w:t xml:space="preserve">. </w:t>
      </w:r>
      <w:r w:rsidR="003443FE">
        <w:t>2017;</w:t>
      </w:r>
      <w:r w:rsidR="0074602C" w:rsidRPr="00997314">
        <w:t>842</w:t>
      </w:r>
      <w:r w:rsidR="00A16F99">
        <w:t>:012067</w:t>
      </w:r>
      <w:r w:rsidR="0074602C" w:rsidRPr="00997314">
        <w:t>.</w:t>
      </w:r>
    </w:p>
    <w:p w14:paraId="58F047ED" w14:textId="766B50FD" w:rsidR="0074602C" w:rsidRDefault="000333B8" w:rsidP="00F02501">
      <w:pPr>
        <w:ind w:left="426" w:hanging="426"/>
      </w:pPr>
      <w:r>
        <w:t>47.</w:t>
      </w:r>
      <w:r>
        <w:tab/>
      </w:r>
      <w:r w:rsidR="0074602C" w:rsidRPr="00143A37">
        <w:t>Deguchi</w:t>
      </w:r>
      <w:r w:rsidR="0074602C">
        <w:t xml:space="preserve"> T</w:t>
      </w:r>
      <w:r w:rsidR="0074602C" w:rsidRPr="00143A37">
        <w:t>, Kim</w:t>
      </w:r>
      <w:r w:rsidR="0074602C">
        <w:t xml:space="preserve"> H J,</w:t>
      </w:r>
      <w:r w:rsidR="0074602C" w:rsidRPr="00143A37">
        <w:t xml:space="preserve"> Ikeda</w:t>
      </w:r>
      <w:r w:rsidR="0074602C">
        <w:t xml:space="preserve"> T, Yanase K. </w:t>
      </w:r>
      <w:r w:rsidR="0074602C" w:rsidRPr="00997314">
        <w:t>Influence of mean stress on fatigue strength of ferritic-pearlite ductile cast iron with small defects</w:t>
      </w:r>
      <w:r w:rsidR="0074602C">
        <w:t xml:space="preserve">. In: </w:t>
      </w:r>
      <w:r w:rsidR="0074602C" w:rsidRPr="00AB48AB">
        <w:t>6th International Conference on Fracture Fatigue and Wear</w:t>
      </w:r>
      <w:r w:rsidR="00FA33D2">
        <w:t>.</w:t>
      </w:r>
      <w:r w:rsidR="0074602C" w:rsidRPr="00997314">
        <w:t xml:space="preserve"> </w:t>
      </w:r>
      <w:r w:rsidR="0074602C" w:rsidRPr="000E7C00">
        <w:rPr>
          <w:i/>
        </w:rPr>
        <w:t>Journal of Physics: Conference Series</w:t>
      </w:r>
      <w:r w:rsidR="0074602C" w:rsidRPr="00997314">
        <w:t xml:space="preserve">. </w:t>
      </w:r>
      <w:r w:rsidR="005A1DD7">
        <w:t>2017;</w:t>
      </w:r>
      <w:r w:rsidR="0074602C" w:rsidRPr="00997314">
        <w:t>843</w:t>
      </w:r>
      <w:r w:rsidR="009430AF">
        <w:t>:012049</w:t>
      </w:r>
      <w:r w:rsidR="0074602C" w:rsidRPr="00997314">
        <w:t>.</w:t>
      </w:r>
      <w:bookmarkStart w:id="0" w:name="_GoBack"/>
      <w:bookmarkEnd w:id="0"/>
    </w:p>
    <w:p w14:paraId="520A2505" w14:textId="42895929" w:rsidR="000742AD" w:rsidRDefault="000333B8" w:rsidP="00F02501">
      <w:pPr>
        <w:ind w:left="426" w:hanging="426"/>
      </w:pPr>
      <w:r w:rsidRPr="000333B8">
        <w:rPr>
          <w:highlight w:val="yellow"/>
        </w:rPr>
        <w:t>48.</w:t>
      </w:r>
      <w:r w:rsidRPr="000333B8">
        <w:rPr>
          <w:highlight w:val="yellow"/>
        </w:rPr>
        <w:tab/>
      </w:r>
      <w:r w:rsidR="000742AD" w:rsidRPr="000333B8">
        <w:rPr>
          <w:highlight w:val="yellow"/>
        </w:rPr>
        <w:t>Atzori B, Lazza</w:t>
      </w:r>
      <w:r w:rsidR="00E65DB5" w:rsidRPr="000333B8">
        <w:rPr>
          <w:highlight w:val="yellow"/>
        </w:rPr>
        <w:t>rin P</w:t>
      </w:r>
      <w:r w:rsidR="000742AD" w:rsidRPr="000333B8">
        <w:rPr>
          <w:highlight w:val="yellow"/>
        </w:rPr>
        <w:t xml:space="preserve">. Notch Sensitivity and Defect Sensitivity under Fatigue Loading: Two Sides of the Same Medal. </w:t>
      </w:r>
      <w:r w:rsidR="000742AD" w:rsidRPr="000333B8">
        <w:rPr>
          <w:i/>
          <w:highlight w:val="yellow"/>
        </w:rPr>
        <w:t>Int J Fract.</w:t>
      </w:r>
      <w:r w:rsidR="000742AD" w:rsidRPr="000333B8">
        <w:rPr>
          <w:highlight w:val="yellow"/>
        </w:rPr>
        <w:t xml:space="preserve"> </w:t>
      </w:r>
      <w:r w:rsidR="00E65DB5" w:rsidRPr="000333B8">
        <w:rPr>
          <w:highlight w:val="yellow"/>
        </w:rPr>
        <w:t>2001:</w:t>
      </w:r>
      <w:r w:rsidR="000742AD" w:rsidRPr="000333B8">
        <w:rPr>
          <w:highlight w:val="yellow"/>
        </w:rPr>
        <w:t>107, 1–8.</w:t>
      </w:r>
    </w:p>
    <w:p w14:paraId="44B5C167" w14:textId="535B6869" w:rsidR="00CC053D" w:rsidRDefault="000333B8" w:rsidP="00F02501">
      <w:pPr>
        <w:ind w:left="426" w:hanging="426"/>
      </w:pPr>
      <w:r w:rsidRPr="000333B8">
        <w:rPr>
          <w:highlight w:val="yellow"/>
        </w:rPr>
        <w:t>49.</w:t>
      </w:r>
      <w:r w:rsidRPr="000333B8">
        <w:rPr>
          <w:highlight w:val="yellow"/>
        </w:rPr>
        <w:tab/>
      </w:r>
      <w:r w:rsidR="00CC053D" w:rsidRPr="000333B8">
        <w:rPr>
          <w:highlight w:val="yellow"/>
        </w:rPr>
        <w:t>UNI EN ISO 6506-1:2006, Metallic materials – Brinell hardness test</w:t>
      </w:r>
      <w:r w:rsidR="0046524A" w:rsidRPr="000333B8">
        <w:rPr>
          <w:highlight w:val="yellow"/>
        </w:rPr>
        <w:t xml:space="preserve"> -</w:t>
      </w:r>
      <w:r w:rsidR="00CC053D" w:rsidRPr="000333B8">
        <w:rPr>
          <w:highlight w:val="yellow"/>
        </w:rPr>
        <w:t xml:space="preserve"> Part 1: Test method.</w:t>
      </w:r>
    </w:p>
    <w:p w14:paraId="150425A5" w14:textId="3EA3D5FC" w:rsidR="0074602C" w:rsidRPr="00997314" w:rsidRDefault="000333B8" w:rsidP="00F02501">
      <w:pPr>
        <w:ind w:left="426" w:hanging="426"/>
      </w:pPr>
      <w:r>
        <w:t>50.</w:t>
      </w:r>
      <w:r>
        <w:tab/>
      </w:r>
      <w:r w:rsidR="0074602C" w:rsidRPr="00997314">
        <w:t>Murakami</w:t>
      </w:r>
      <w:r w:rsidR="0074602C">
        <w:t xml:space="preserve"> Y.</w:t>
      </w:r>
      <w:r w:rsidR="0074602C" w:rsidRPr="00997314">
        <w:t xml:space="preserve"> Inclusion rating by statistics of extreme values and its application to fatigue strength prediction and quality control of materials</w:t>
      </w:r>
      <w:r w:rsidR="0074602C" w:rsidRPr="000333B8">
        <w:rPr>
          <w:i/>
        </w:rPr>
        <w:t>. J Res Natl Inst Stand Technol</w:t>
      </w:r>
      <w:r w:rsidR="002913D7" w:rsidRPr="000333B8">
        <w:rPr>
          <w:i/>
        </w:rPr>
        <w:t>.</w:t>
      </w:r>
      <w:r w:rsidR="0074602C">
        <w:t xml:space="preserve"> </w:t>
      </w:r>
      <w:r w:rsidR="0074602C" w:rsidRPr="00997314">
        <w:t>1994</w:t>
      </w:r>
      <w:r w:rsidR="0074602C">
        <w:t>;99:</w:t>
      </w:r>
      <w:r w:rsidR="0074602C" w:rsidRPr="00997314">
        <w:t>345-3</w:t>
      </w:r>
      <w:r w:rsidR="0074602C">
        <w:t>51</w:t>
      </w:r>
      <w:r w:rsidR="0074602C" w:rsidRPr="00997314">
        <w:t>.</w:t>
      </w:r>
    </w:p>
    <w:p w14:paraId="5B24D68C" w14:textId="67268362" w:rsidR="0074602C" w:rsidRPr="00997314" w:rsidRDefault="000333B8" w:rsidP="00F02501">
      <w:pPr>
        <w:ind w:left="426" w:hanging="426"/>
      </w:pPr>
      <w:r>
        <w:t>51.</w:t>
      </w:r>
      <w:r>
        <w:tab/>
      </w:r>
      <w:r w:rsidR="0074602C">
        <w:t>B</w:t>
      </w:r>
      <w:r w:rsidR="0074602C" w:rsidRPr="00997314">
        <w:t>eretta</w:t>
      </w:r>
      <w:r w:rsidR="0074602C">
        <w:t xml:space="preserve"> S</w:t>
      </w:r>
      <w:r w:rsidR="0074602C" w:rsidRPr="00997314">
        <w:t>, Murakami</w:t>
      </w:r>
      <w:r w:rsidR="0074602C">
        <w:t xml:space="preserve"> Y.</w:t>
      </w:r>
      <w:r w:rsidR="0074602C" w:rsidRPr="00997314">
        <w:t xml:space="preserve"> Statistical analysis of defects for fatigue strength prediction and quality control of materials. </w:t>
      </w:r>
      <w:r w:rsidR="0074602C" w:rsidRPr="000333B8">
        <w:rPr>
          <w:i/>
        </w:rPr>
        <w:t>Fatigue Fract Eng Mater Struct</w:t>
      </w:r>
      <w:r w:rsidR="002913D7">
        <w:t>.</w:t>
      </w:r>
      <w:r w:rsidR="0074602C" w:rsidRPr="002913D7">
        <w:t xml:space="preserve"> </w:t>
      </w:r>
      <w:r w:rsidR="0074602C">
        <w:t>1998;21:</w:t>
      </w:r>
      <w:r w:rsidR="0074602C" w:rsidRPr="00997314">
        <w:t>1049-1065.</w:t>
      </w:r>
    </w:p>
    <w:p w14:paraId="41F23FD4" w14:textId="5FC9D9C0" w:rsidR="0074602C" w:rsidRDefault="000333B8" w:rsidP="00F02501">
      <w:pPr>
        <w:ind w:left="426" w:hanging="426"/>
      </w:pPr>
      <w:r w:rsidRPr="000333B8">
        <w:rPr>
          <w:highlight w:val="yellow"/>
        </w:rPr>
        <w:t>52.</w:t>
      </w:r>
      <w:r w:rsidRPr="000333B8">
        <w:rPr>
          <w:highlight w:val="yellow"/>
        </w:rPr>
        <w:tab/>
      </w:r>
      <w:r w:rsidR="002E0773" w:rsidRPr="000333B8">
        <w:rPr>
          <w:highlight w:val="yellow"/>
        </w:rPr>
        <w:t>ASTM A370-15, Standard Test Methods and Definitions for Mechanical Testing of Steel Products, ASTM International, West Cons</w:t>
      </w:r>
      <w:r w:rsidR="009B67DF" w:rsidRPr="000333B8">
        <w:rPr>
          <w:highlight w:val="yellow"/>
        </w:rPr>
        <w:t>hohocken, PA, 2015.</w:t>
      </w:r>
    </w:p>
    <w:sectPr w:rsidR="0074602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4FDB6" w14:textId="77777777" w:rsidR="002604A7" w:rsidRDefault="002604A7" w:rsidP="00D10C2F">
      <w:r>
        <w:separator/>
      </w:r>
    </w:p>
  </w:endnote>
  <w:endnote w:type="continuationSeparator" w:id="0">
    <w:p w14:paraId="6A2FB1E9" w14:textId="77777777" w:rsidR="002604A7" w:rsidRDefault="002604A7" w:rsidP="00D1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5FB28" w14:textId="77777777" w:rsidR="002604A7" w:rsidRDefault="002604A7" w:rsidP="00D10C2F">
      <w:r>
        <w:separator/>
      </w:r>
    </w:p>
  </w:footnote>
  <w:footnote w:type="continuationSeparator" w:id="0">
    <w:p w14:paraId="1AFC400A" w14:textId="77777777" w:rsidR="002604A7" w:rsidRDefault="002604A7" w:rsidP="00D10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D43C0"/>
    <w:multiLevelType w:val="hybridMultilevel"/>
    <w:tmpl w:val="A118A3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EE74D2E"/>
    <w:multiLevelType w:val="hybridMultilevel"/>
    <w:tmpl w:val="31B68A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AD5700D"/>
    <w:multiLevelType w:val="hybridMultilevel"/>
    <w:tmpl w:val="691825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CEE6447"/>
    <w:multiLevelType w:val="hybridMultilevel"/>
    <w:tmpl w:val="DF4631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0C36639"/>
    <w:multiLevelType w:val="hybridMultilevel"/>
    <w:tmpl w:val="C93EF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3214295"/>
    <w:multiLevelType w:val="hybridMultilevel"/>
    <w:tmpl w:val="2EC00C02"/>
    <w:lvl w:ilvl="0" w:tplc="05446D16">
      <w:start w:val="1"/>
      <w:numFmt w:val="decimal"/>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ACD1349"/>
    <w:multiLevelType w:val="hybridMultilevel"/>
    <w:tmpl w:val="14CE7620"/>
    <w:lvl w:ilvl="0" w:tplc="0410000F">
      <w:start w:val="1"/>
      <w:numFmt w:val="decimal"/>
      <w:lvlText w:val="%1."/>
      <w:lvlJc w:val="left"/>
      <w:pPr>
        <w:ind w:left="502"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F3B75E8"/>
    <w:multiLevelType w:val="hybridMultilevel"/>
    <w:tmpl w:val="3A6217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320626F"/>
    <w:multiLevelType w:val="hybridMultilevel"/>
    <w:tmpl w:val="F6560D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0"/>
  </w:num>
  <w:num w:numId="5">
    <w:abstractNumId w:val="7"/>
  </w:num>
  <w:num w:numId="6">
    <w:abstractNumId w:val="1"/>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2C1"/>
    <w:rsid w:val="000000BE"/>
    <w:rsid w:val="000002D9"/>
    <w:rsid w:val="00000B8B"/>
    <w:rsid w:val="00000ECD"/>
    <w:rsid w:val="00002107"/>
    <w:rsid w:val="0000275F"/>
    <w:rsid w:val="00002C93"/>
    <w:rsid w:val="00003D3A"/>
    <w:rsid w:val="00004342"/>
    <w:rsid w:val="000044FC"/>
    <w:rsid w:val="00004AAE"/>
    <w:rsid w:val="000078A1"/>
    <w:rsid w:val="00007F30"/>
    <w:rsid w:val="00012AC4"/>
    <w:rsid w:val="0001504C"/>
    <w:rsid w:val="00015381"/>
    <w:rsid w:val="00016865"/>
    <w:rsid w:val="00016876"/>
    <w:rsid w:val="000179D5"/>
    <w:rsid w:val="00017A0E"/>
    <w:rsid w:val="000205E4"/>
    <w:rsid w:val="0002114C"/>
    <w:rsid w:val="00021213"/>
    <w:rsid w:val="000227AD"/>
    <w:rsid w:val="0002339F"/>
    <w:rsid w:val="00023D14"/>
    <w:rsid w:val="0002582B"/>
    <w:rsid w:val="00025CA4"/>
    <w:rsid w:val="00027494"/>
    <w:rsid w:val="00027ADC"/>
    <w:rsid w:val="00027EA4"/>
    <w:rsid w:val="000302EE"/>
    <w:rsid w:val="00030C04"/>
    <w:rsid w:val="00031242"/>
    <w:rsid w:val="00031CBD"/>
    <w:rsid w:val="000320BC"/>
    <w:rsid w:val="00032277"/>
    <w:rsid w:val="000322D6"/>
    <w:rsid w:val="000322DD"/>
    <w:rsid w:val="00033386"/>
    <w:rsid w:val="000333B8"/>
    <w:rsid w:val="000340D1"/>
    <w:rsid w:val="00034FA6"/>
    <w:rsid w:val="00036227"/>
    <w:rsid w:val="00036CA6"/>
    <w:rsid w:val="00037C6A"/>
    <w:rsid w:val="00040422"/>
    <w:rsid w:val="00040548"/>
    <w:rsid w:val="0004108E"/>
    <w:rsid w:val="000417C2"/>
    <w:rsid w:val="00041A31"/>
    <w:rsid w:val="00041C1B"/>
    <w:rsid w:val="00042DCF"/>
    <w:rsid w:val="000435C6"/>
    <w:rsid w:val="0004444A"/>
    <w:rsid w:val="00044DFD"/>
    <w:rsid w:val="00045545"/>
    <w:rsid w:val="00045B32"/>
    <w:rsid w:val="000461F2"/>
    <w:rsid w:val="000467E2"/>
    <w:rsid w:val="000469F9"/>
    <w:rsid w:val="00046A78"/>
    <w:rsid w:val="000473A4"/>
    <w:rsid w:val="000475FC"/>
    <w:rsid w:val="00047E84"/>
    <w:rsid w:val="000507AB"/>
    <w:rsid w:val="00050DB1"/>
    <w:rsid w:val="00052779"/>
    <w:rsid w:val="000552F1"/>
    <w:rsid w:val="000557FC"/>
    <w:rsid w:val="00056132"/>
    <w:rsid w:val="00056A8A"/>
    <w:rsid w:val="00057162"/>
    <w:rsid w:val="000572D8"/>
    <w:rsid w:val="000604CA"/>
    <w:rsid w:val="000606FA"/>
    <w:rsid w:val="000616F1"/>
    <w:rsid w:val="0006264D"/>
    <w:rsid w:val="00064B08"/>
    <w:rsid w:val="00064C56"/>
    <w:rsid w:val="00066D49"/>
    <w:rsid w:val="0006776D"/>
    <w:rsid w:val="0007118A"/>
    <w:rsid w:val="000719A1"/>
    <w:rsid w:val="00071A8E"/>
    <w:rsid w:val="00072A4A"/>
    <w:rsid w:val="00074048"/>
    <w:rsid w:val="000742AD"/>
    <w:rsid w:val="0007435C"/>
    <w:rsid w:val="00075636"/>
    <w:rsid w:val="00075691"/>
    <w:rsid w:val="000762FC"/>
    <w:rsid w:val="00077BED"/>
    <w:rsid w:val="000808E0"/>
    <w:rsid w:val="000810E5"/>
    <w:rsid w:val="000811AB"/>
    <w:rsid w:val="000836CD"/>
    <w:rsid w:val="000837F4"/>
    <w:rsid w:val="00083E41"/>
    <w:rsid w:val="000854D8"/>
    <w:rsid w:val="0008618A"/>
    <w:rsid w:val="00086833"/>
    <w:rsid w:val="00087787"/>
    <w:rsid w:val="00087AB4"/>
    <w:rsid w:val="00087D41"/>
    <w:rsid w:val="00090C9A"/>
    <w:rsid w:val="000926AE"/>
    <w:rsid w:val="000926F0"/>
    <w:rsid w:val="00092705"/>
    <w:rsid w:val="00092744"/>
    <w:rsid w:val="00092C30"/>
    <w:rsid w:val="00093A91"/>
    <w:rsid w:val="00094575"/>
    <w:rsid w:val="000949CC"/>
    <w:rsid w:val="00097E77"/>
    <w:rsid w:val="000A0482"/>
    <w:rsid w:val="000A09A4"/>
    <w:rsid w:val="000A0C6A"/>
    <w:rsid w:val="000A17D6"/>
    <w:rsid w:val="000A2665"/>
    <w:rsid w:val="000A4AC9"/>
    <w:rsid w:val="000A4C5F"/>
    <w:rsid w:val="000A5ACA"/>
    <w:rsid w:val="000A67BF"/>
    <w:rsid w:val="000A7142"/>
    <w:rsid w:val="000B03EB"/>
    <w:rsid w:val="000B0B62"/>
    <w:rsid w:val="000B0D97"/>
    <w:rsid w:val="000B0DE1"/>
    <w:rsid w:val="000B4D67"/>
    <w:rsid w:val="000B4F71"/>
    <w:rsid w:val="000B55A7"/>
    <w:rsid w:val="000B5943"/>
    <w:rsid w:val="000B6AC0"/>
    <w:rsid w:val="000B6BCD"/>
    <w:rsid w:val="000B710C"/>
    <w:rsid w:val="000B737D"/>
    <w:rsid w:val="000C0EED"/>
    <w:rsid w:val="000C183D"/>
    <w:rsid w:val="000C2D04"/>
    <w:rsid w:val="000C2E76"/>
    <w:rsid w:val="000C31F2"/>
    <w:rsid w:val="000C3486"/>
    <w:rsid w:val="000C3A19"/>
    <w:rsid w:val="000C4E25"/>
    <w:rsid w:val="000C6169"/>
    <w:rsid w:val="000C6308"/>
    <w:rsid w:val="000D12B9"/>
    <w:rsid w:val="000D233D"/>
    <w:rsid w:val="000D3A65"/>
    <w:rsid w:val="000D4861"/>
    <w:rsid w:val="000D5B96"/>
    <w:rsid w:val="000D6138"/>
    <w:rsid w:val="000D6ADF"/>
    <w:rsid w:val="000D6B70"/>
    <w:rsid w:val="000D6C2B"/>
    <w:rsid w:val="000D7C38"/>
    <w:rsid w:val="000E12D7"/>
    <w:rsid w:val="000E20A4"/>
    <w:rsid w:val="000E258D"/>
    <w:rsid w:val="000E4062"/>
    <w:rsid w:val="000E42DA"/>
    <w:rsid w:val="000E5B71"/>
    <w:rsid w:val="000E5C45"/>
    <w:rsid w:val="000E7C00"/>
    <w:rsid w:val="000F0997"/>
    <w:rsid w:val="000F0E5A"/>
    <w:rsid w:val="000F172E"/>
    <w:rsid w:val="000F1F71"/>
    <w:rsid w:val="000F2201"/>
    <w:rsid w:val="000F4736"/>
    <w:rsid w:val="000F4C4A"/>
    <w:rsid w:val="000F53E5"/>
    <w:rsid w:val="000F55BE"/>
    <w:rsid w:val="000F5A6E"/>
    <w:rsid w:val="00100003"/>
    <w:rsid w:val="00100E36"/>
    <w:rsid w:val="00102114"/>
    <w:rsid w:val="001021C3"/>
    <w:rsid w:val="0010387C"/>
    <w:rsid w:val="001048F5"/>
    <w:rsid w:val="001051AE"/>
    <w:rsid w:val="00105B4B"/>
    <w:rsid w:val="001075B7"/>
    <w:rsid w:val="00107E25"/>
    <w:rsid w:val="00110AD9"/>
    <w:rsid w:val="0011136D"/>
    <w:rsid w:val="00112E2A"/>
    <w:rsid w:val="00113107"/>
    <w:rsid w:val="00115833"/>
    <w:rsid w:val="00121300"/>
    <w:rsid w:val="00121A31"/>
    <w:rsid w:val="00122415"/>
    <w:rsid w:val="00122852"/>
    <w:rsid w:val="00122A71"/>
    <w:rsid w:val="00122BA4"/>
    <w:rsid w:val="00123DA9"/>
    <w:rsid w:val="00123EF5"/>
    <w:rsid w:val="0012423C"/>
    <w:rsid w:val="00124EE3"/>
    <w:rsid w:val="00126580"/>
    <w:rsid w:val="001272E2"/>
    <w:rsid w:val="0013137C"/>
    <w:rsid w:val="0013333E"/>
    <w:rsid w:val="00134A69"/>
    <w:rsid w:val="00134CF3"/>
    <w:rsid w:val="00134E12"/>
    <w:rsid w:val="001356A0"/>
    <w:rsid w:val="00135795"/>
    <w:rsid w:val="00136064"/>
    <w:rsid w:val="00137B97"/>
    <w:rsid w:val="00141AC3"/>
    <w:rsid w:val="00142931"/>
    <w:rsid w:val="001438C8"/>
    <w:rsid w:val="0014419C"/>
    <w:rsid w:val="00145803"/>
    <w:rsid w:val="00145903"/>
    <w:rsid w:val="00147D2A"/>
    <w:rsid w:val="00150D38"/>
    <w:rsid w:val="0015182B"/>
    <w:rsid w:val="00151EFB"/>
    <w:rsid w:val="00154204"/>
    <w:rsid w:val="001577C4"/>
    <w:rsid w:val="0016066D"/>
    <w:rsid w:val="00162400"/>
    <w:rsid w:val="0016424E"/>
    <w:rsid w:val="001643BA"/>
    <w:rsid w:val="00165308"/>
    <w:rsid w:val="00165314"/>
    <w:rsid w:val="001654D8"/>
    <w:rsid w:val="00166B0E"/>
    <w:rsid w:val="001709A1"/>
    <w:rsid w:val="001731C7"/>
    <w:rsid w:val="00174107"/>
    <w:rsid w:val="00174EE7"/>
    <w:rsid w:val="00175917"/>
    <w:rsid w:val="001768AE"/>
    <w:rsid w:val="0018045A"/>
    <w:rsid w:val="00180EBD"/>
    <w:rsid w:val="0018519F"/>
    <w:rsid w:val="001856B0"/>
    <w:rsid w:val="0018642C"/>
    <w:rsid w:val="001865CF"/>
    <w:rsid w:val="001867FD"/>
    <w:rsid w:val="00187674"/>
    <w:rsid w:val="00190189"/>
    <w:rsid w:val="00190CE4"/>
    <w:rsid w:val="00193CE6"/>
    <w:rsid w:val="00193F84"/>
    <w:rsid w:val="00194D21"/>
    <w:rsid w:val="00195597"/>
    <w:rsid w:val="0019593E"/>
    <w:rsid w:val="00196369"/>
    <w:rsid w:val="00196E08"/>
    <w:rsid w:val="001977C7"/>
    <w:rsid w:val="001A03A7"/>
    <w:rsid w:val="001A1D55"/>
    <w:rsid w:val="001A216E"/>
    <w:rsid w:val="001A374A"/>
    <w:rsid w:val="001A3CA6"/>
    <w:rsid w:val="001A417C"/>
    <w:rsid w:val="001A4DEA"/>
    <w:rsid w:val="001A5ADC"/>
    <w:rsid w:val="001A7A6F"/>
    <w:rsid w:val="001B110F"/>
    <w:rsid w:val="001B2414"/>
    <w:rsid w:val="001B2E64"/>
    <w:rsid w:val="001B361F"/>
    <w:rsid w:val="001B430A"/>
    <w:rsid w:val="001B5089"/>
    <w:rsid w:val="001B590E"/>
    <w:rsid w:val="001B6617"/>
    <w:rsid w:val="001B69D5"/>
    <w:rsid w:val="001B73D5"/>
    <w:rsid w:val="001B776A"/>
    <w:rsid w:val="001B79BA"/>
    <w:rsid w:val="001C117D"/>
    <w:rsid w:val="001C193C"/>
    <w:rsid w:val="001C2476"/>
    <w:rsid w:val="001C2F0C"/>
    <w:rsid w:val="001C3E12"/>
    <w:rsid w:val="001C40DB"/>
    <w:rsid w:val="001C4FB2"/>
    <w:rsid w:val="001C5E90"/>
    <w:rsid w:val="001D0317"/>
    <w:rsid w:val="001D3508"/>
    <w:rsid w:val="001D41DE"/>
    <w:rsid w:val="001D4518"/>
    <w:rsid w:val="001D542B"/>
    <w:rsid w:val="001D58A8"/>
    <w:rsid w:val="001D5EA9"/>
    <w:rsid w:val="001D7A1B"/>
    <w:rsid w:val="001E0E37"/>
    <w:rsid w:val="001E1641"/>
    <w:rsid w:val="001E1D45"/>
    <w:rsid w:val="001E23B5"/>
    <w:rsid w:val="001E2AA2"/>
    <w:rsid w:val="001E6E16"/>
    <w:rsid w:val="001E6EEE"/>
    <w:rsid w:val="001E6F5E"/>
    <w:rsid w:val="001E7366"/>
    <w:rsid w:val="001E739F"/>
    <w:rsid w:val="001E7785"/>
    <w:rsid w:val="001E7E69"/>
    <w:rsid w:val="001F14A9"/>
    <w:rsid w:val="001F1F6F"/>
    <w:rsid w:val="001F24CD"/>
    <w:rsid w:val="001F27F5"/>
    <w:rsid w:val="001F4876"/>
    <w:rsid w:val="001F4AE3"/>
    <w:rsid w:val="001F5EED"/>
    <w:rsid w:val="001F62F8"/>
    <w:rsid w:val="001F671F"/>
    <w:rsid w:val="001F6B47"/>
    <w:rsid w:val="001F7A0B"/>
    <w:rsid w:val="001F7AB4"/>
    <w:rsid w:val="0020010B"/>
    <w:rsid w:val="00201754"/>
    <w:rsid w:val="00201C52"/>
    <w:rsid w:val="0020218F"/>
    <w:rsid w:val="002024BF"/>
    <w:rsid w:val="002032C1"/>
    <w:rsid w:val="00203AB9"/>
    <w:rsid w:val="00203E15"/>
    <w:rsid w:val="002042D1"/>
    <w:rsid w:val="00204C0F"/>
    <w:rsid w:val="00205623"/>
    <w:rsid w:val="00205B22"/>
    <w:rsid w:val="0020604E"/>
    <w:rsid w:val="00206253"/>
    <w:rsid w:val="00206937"/>
    <w:rsid w:val="00206E7D"/>
    <w:rsid w:val="002102FE"/>
    <w:rsid w:val="002112F1"/>
    <w:rsid w:val="00212FB1"/>
    <w:rsid w:val="00212FC4"/>
    <w:rsid w:val="0021310D"/>
    <w:rsid w:val="00213F43"/>
    <w:rsid w:val="00214AA1"/>
    <w:rsid w:val="00220691"/>
    <w:rsid w:val="0022083A"/>
    <w:rsid w:val="00223720"/>
    <w:rsid w:val="00223AD0"/>
    <w:rsid w:val="00224CFC"/>
    <w:rsid w:val="00225127"/>
    <w:rsid w:val="00226642"/>
    <w:rsid w:val="00226857"/>
    <w:rsid w:val="002269AE"/>
    <w:rsid w:val="00230EC2"/>
    <w:rsid w:val="0023209B"/>
    <w:rsid w:val="002320F2"/>
    <w:rsid w:val="00232CF4"/>
    <w:rsid w:val="0023318B"/>
    <w:rsid w:val="00233236"/>
    <w:rsid w:val="0023348A"/>
    <w:rsid w:val="0023469F"/>
    <w:rsid w:val="00234D2E"/>
    <w:rsid w:val="00235422"/>
    <w:rsid w:val="002355DC"/>
    <w:rsid w:val="00235E50"/>
    <w:rsid w:val="00236CF3"/>
    <w:rsid w:val="00236DCF"/>
    <w:rsid w:val="00236FE1"/>
    <w:rsid w:val="002403B4"/>
    <w:rsid w:val="00240513"/>
    <w:rsid w:val="00243FA5"/>
    <w:rsid w:val="00244485"/>
    <w:rsid w:val="00244F2A"/>
    <w:rsid w:val="00245ABA"/>
    <w:rsid w:val="00247486"/>
    <w:rsid w:val="00250B7B"/>
    <w:rsid w:val="00250C01"/>
    <w:rsid w:val="00250D8F"/>
    <w:rsid w:val="00251C72"/>
    <w:rsid w:val="0025278C"/>
    <w:rsid w:val="00252F59"/>
    <w:rsid w:val="002537A0"/>
    <w:rsid w:val="002542B4"/>
    <w:rsid w:val="00254606"/>
    <w:rsid w:val="002556E7"/>
    <w:rsid w:val="00255DE6"/>
    <w:rsid w:val="002564DF"/>
    <w:rsid w:val="00260025"/>
    <w:rsid w:val="002603D6"/>
    <w:rsid w:val="00260427"/>
    <w:rsid w:val="002604A7"/>
    <w:rsid w:val="002623F9"/>
    <w:rsid w:val="00262786"/>
    <w:rsid w:val="00262D9E"/>
    <w:rsid w:val="0026658F"/>
    <w:rsid w:val="002667DE"/>
    <w:rsid w:val="00266E8F"/>
    <w:rsid w:val="0027005B"/>
    <w:rsid w:val="00270871"/>
    <w:rsid w:val="00270957"/>
    <w:rsid w:val="002733AC"/>
    <w:rsid w:val="00275B8B"/>
    <w:rsid w:val="00275E2C"/>
    <w:rsid w:val="00276057"/>
    <w:rsid w:val="00276AF3"/>
    <w:rsid w:val="00276E7D"/>
    <w:rsid w:val="002770C7"/>
    <w:rsid w:val="00280805"/>
    <w:rsid w:val="00281936"/>
    <w:rsid w:val="00281C0F"/>
    <w:rsid w:val="0028218E"/>
    <w:rsid w:val="00283CC2"/>
    <w:rsid w:val="00284612"/>
    <w:rsid w:val="00284FED"/>
    <w:rsid w:val="0028514D"/>
    <w:rsid w:val="00285FE6"/>
    <w:rsid w:val="002873BB"/>
    <w:rsid w:val="002913D7"/>
    <w:rsid w:val="00291B29"/>
    <w:rsid w:val="00293860"/>
    <w:rsid w:val="002950BE"/>
    <w:rsid w:val="002956ED"/>
    <w:rsid w:val="00296197"/>
    <w:rsid w:val="00296BBB"/>
    <w:rsid w:val="00296C2D"/>
    <w:rsid w:val="00296D48"/>
    <w:rsid w:val="00296D4C"/>
    <w:rsid w:val="002A024B"/>
    <w:rsid w:val="002A2A67"/>
    <w:rsid w:val="002A4C15"/>
    <w:rsid w:val="002A4DF1"/>
    <w:rsid w:val="002A5B2A"/>
    <w:rsid w:val="002A5B62"/>
    <w:rsid w:val="002A6C08"/>
    <w:rsid w:val="002B1750"/>
    <w:rsid w:val="002B2366"/>
    <w:rsid w:val="002B3B65"/>
    <w:rsid w:val="002B3F59"/>
    <w:rsid w:val="002B47D8"/>
    <w:rsid w:val="002B4CD2"/>
    <w:rsid w:val="002B656E"/>
    <w:rsid w:val="002B6C49"/>
    <w:rsid w:val="002B6CC9"/>
    <w:rsid w:val="002B7D71"/>
    <w:rsid w:val="002C1083"/>
    <w:rsid w:val="002C18A8"/>
    <w:rsid w:val="002C307B"/>
    <w:rsid w:val="002C3DAC"/>
    <w:rsid w:val="002C42B7"/>
    <w:rsid w:val="002C4AC4"/>
    <w:rsid w:val="002C4FFD"/>
    <w:rsid w:val="002C53D6"/>
    <w:rsid w:val="002C7369"/>
    <w:rsid w:val="002C7F49"/>
    <w:rsid w:val="002D065C"/>
    <w:rsid w:val="002D149E"/>
    <w:rsid w:val="002D1786"/>
    <w:rsid w:val="002D17A2"/>
    <w:rsid w:val="002D24B3"/>
    <w:rsid w:val="002D29B1"/>
    <w:rsid w:val="002D351F"/>
    <w:rsid w:val="002D3C47"/>
    <w:rsid w:val="002D3F6B"/>
    <w:rsid w:val="002D58E1"/>
    <w:rsid w:val="002D796E"/>
    <w:rsid w:val="002E0773"/>
    <w:rsid w:val="002E0A77"/>
    <w:rsid w:val="002E1338"/>
    <w:rsid w:val="002E1389"/>
    <w:rsid w:val="002E1551"/>
    <w:rsid w:val="002E164B"/>
    <w:rsid w:val="002E1C31"/>
    <w:rsid w:val="002E27A9"/>
    <w:rsid w:val="002E27B8"/>
    <w:rsid w:val="002E2E9B"/>
    <w:rsid w:val="002E3443"/>
    <w:rsid w:val="002E38AF"/>
    <w:rsid w:val="002E4FB3"/>
    <w:rsid w:val="002E63F9"/>
    <w:rsid w:val="002E6EEA"/>
    <w:rsid w:val="002E7A5C"/>
    <w:rsid w:val="002F014C"/>
    <w:rsid w:val="002F1323"/>
    <w:rsid w:val="002F2FB0"/>
    <w:rsid w:val="002F3D43"/>
    <w:rsid w:val="002F415D"/>
    <w:rsid w:val="002F47B8"/>
    <w:rsid w:val="002F4DC2"/>
    <w:rsid w:val="002F5C53"/>
    <w:rsid w:val="002F6112"/>
    <w:rsid w:val="002F614C"/>
    <w:rsid w:val="002F633F"/>
    <w:rsid w:val="002F6619"/>
    <w:rsid w:val="002F6ACD"/>
    <w:rsid w:val="002F6E70"/>
    <w:rsid w:val="002F6FF6"/>
    <w:rsid w:val="002F7E57"/>
    <w:rsid w:val="002F7FEE"/>
    <w:rsid w:val="00303138"/>
    <w:rsid w:val="003035C2"/>
    <w:rsid w:val="00303E9D"/>
    <w:rsid w:val="003040B7"/>
    <w:rsid w:val="00304400"/>
    <w:rsid w:val="003049E7"/>
    <w:rsid w:val="00304B8B"/>
    <w:rsid w:val="003052AC"/>
    <w:rsid w:val="003052E9"/>
    <w:rsid w:val="00306A11"/>
    <w:rsid w:val="00307E95"/>
    <w:rsid w:val="003115BE"/>
    <w:rsid w:val="003147F8"/>
    <w:rsid w:val="00315458"/>
    <w:rsid w:val="00316417"/>
    <w:rsid w:val="00317036"/>
    <w:rsid w:val="00320953"/>
    <w:rsid w:val="00320A1D"/>
    <w:rsid w:val="003217A0"/>
    <w:rsid w:val="00321A0A"/>
    <w:rsid w:val="00321A42"/>
    <w:rsid w:val="00321B18"/>
    <w:rsid w:val="00323FED"/>
    <w:rsid w:val="003247A6"/>
    <w:rsid w:val="00324A64"/>
    <w:rsid w:val="0032539B"/>
    <w:rsid w:val="00325C7C"/>
    <w:rsid w:val="003263EE"/>
    <w:rsid w:val="00331A2C"/>
    <w:rsid w:val="003320FB"/>
    <w:rsid w:val="003321AD"/>
    <w:rsid w:val="0033279A"/>
    <w:rsid w:val="00332E12"/>
    <w:rsid w:val="00332FBD"/>
    <w:rsid w:val="00334442"/>
    <w:rsid w:val="00334F15"/>
    <w:rsid w:val="00336877"/>
    <w:rsid w:val="00337AE8"/>
    <w:rsid w:val="003405E8"/>
    <w:rsid w:val="00341291"/>
    <w:rsid w:val="00341652"/>
    <w:rsid w:val="00341841"/>
    <w:rsid w:val="00342763"/>
    <w:rsid w:val="003432F1"/>
    <w:rsid w:val="0034391D"/>
    <w:rsid w:val="003442D0"/>
    <w:rsid w:val="003443FE"/>
    <w:rsid w:val="003453C0"/>
    <w:rsid w:val="00345A4B"/>
    <w:rsid w:val="00345DD3"/>
    <w:rsid w:val="00346AEA"/>
    <w:rsid w:val="00346D62"/>
    <w:rsid w:val="00347CB1"/>
    <w:rsid w:val="00351466"/>
    <w:rsid w:val="0035192D"/>
    <w:rsid w:val="00353F6D"/>
    <w:rsid w:val="00354AB8"/>
    <w:rsid w:val="00356C48"/>
    <w:rsid w:val="00357123"/>
    <w:rsid w:val="003571C9"/>
    <w:rsid w:val="00357826"/>
    <w:rsid w:val="00357C9E"/>
    <w:rsid w:val="00360074"/>
    <w:rsid w:val="00360C80"/>
    <w:rsid w:val="003618BC"/>
    <w:rsid w:val="00361DA7"/>
    <w:rsid w:val="00362366"/>
    <w:rsid w:val="0036238A"/>
    <w:rsid w:val="00362AD8"/>
    <w:rsid w:val="00362F67"/>
    <w:rsid w:val="00364545"/>
    <w:rsid w:val="00370E8F"/>
    <w:rsid w:val="00371503"/>
    <w:rsid w:val="00371CC3"/>
    <w:rsid w:val="00374227"/>
    <w:rsid w:val="0037457F"/>
    <w:rsid w:val="00375F12"/>
    <w:rsid w:val="00376666"/>
    <w:rsid w:val="0037706C"/>
    <w:rsid w:val="00377FC3"/>
    <w:rsid w:val="0038026F"/>
    <w:rsid w:val="0038061C"/>
    <w:rsid w:val="0038148D"/>
    <w:rsid w:val="003832F4"/>
    <w:rsid w:val="003848D2"/>
    <w:rsid w:val="00386836"/>
    <w:rsid w:val="0038687F"/>
    <w:rsid w:val="003871B2"/>
    <w:rsid w:val="00387F8A"/>
    <w:rsid w:val="0039047D"/>
    <w:rsid w:val="003908EA"/>
    <w:rsid w:val="00390E64"/>
    <w:rsid w:val="003916C3"/>
    <w:rsid w:val="00392DF5"/>
    <w:rsid w:val="00395ADA"/>
    <w:rsid w:val="0039674F"/>
    <w:rsid w:val="00396C7C"/>
    <w:rsid w:val="00396FAB"/>
    <w:rsid w:val="00397154"/>
    <w:rsid w:val="003A1FEC"/>
    <w:rsid w:val="003A2BFF"/>
    <w:rsid w:val="003A5957"/>
    <w:rsid w:val="003A5C5B"/>
    <w:rsid w:val="003A62E5"/>
    <w:rsid w:val="003A64BC"/>
    <w:rsid w:val="003B0086"/>
    <w:rsid w:val="003B0117"/>
    <w:rsid w:val="003B0B46"/>
    <w:rsid w:val="003B0BEE"/>
    <w:rsid w:val="003B0DB2"/>
    <w:rsid w:val="003B2789"/>
    <w:rsid w:val="003B4FEA"/>
    <w:rsid w:val="003B544C"/>
    <w:rsid w:val="003B665F"/>
    <w:rsid w:val="003C077E"/>
    <w:rsid w:val="003C1068"/>
    <w:rsid w:val="003C2664"/>
    <w:rsid w:val="003C2994"/>
    <w:rsid w:val="003C2B01"/>
    <w:rsid w:val="003C4440"/>
    <w:rsid w:val="003C4ADA"/>
    <w:rsid w:val="003C6D1D"/>
    <w:rsid w:val="003C7FBF"/>
    <w:rsid w:val="003D1308"/>
    <w:rsid w:val="003D23A3"/>
    <w:rsid w:val="003D2D41"/>
    <w:rsid w:val="003D2D56"/>
    <w:rsid w:val="003D3D58"/>
    <w:rsid w:val="003D6E62"/>
    <w:rsid w:val="003D6EA6"/>
    <w:rsid w:val="003D6F2D"/>
    <w:rsid w:val="003D7C81"/>
    <w:rsid w:val="003E1B04"/>
    <w:rsid w:val="003E1EA8"/>
    <w:rsid w:val="003E257A"/>
    <w:rsid w:val="003E39A7"/>
    <w:rsid w:val="003E63C2"/>
    <w:rsid w:val="003F0806"/>
    <w:rsid w:val="003F08FF"/>
    <w:rsid w:val="003F0D4A"/>
    <w:rsid w:val="003F18B0"/>
    <w:rsid w:val="003F265D"/>
    <w:rsid w:val="003F39AA"/>
    <w:rsid w:val="003F49FF"/>
    <w:rsid w:val="003F50B8"/>
    <w:rsid w:val="003F641B"/>
    <w:rsid w:val="003F6718"/>
    <w:rsid w:val="00400362"/>
    <w:rsid w:val="00400DE6"/>
    <w:rsid w:val="00401074"/>
    <w:rsid w:val="0040130A"/>
    <w:rsid w:val="00401B09"/>
    <w:rsid w:val="004028A2"/>
    <w:rsid w:val="00402FB7"/>
    <w:rsid w:val="0040305E"/>
    <w:rsid w:val="00405FD2"/>
    <w:rsid w:val="004063EF"/>
    <w:rsid w:val="00407B72"/>
    <w:rsid w:val="00410842"/>
    <w:rsid w:val="004115DD"/>
    <w:rsid w:val="00412478"/>
    <w:rsid w:val="00414A8E"/>
    <w:rsid w:val="004153EA"/>
    <w:rsid w:val="00415F2F"/>
    <w:rsid w:val="0041619F"/>
    <w:rsid w:val="004168EC"/>
    <w:rsid w:val="00416DA9"/>
    <w:rsid w:val="004170DB"/>
    <w:rsid w:val="00420DE7"/>
    <w:rsid w:val="0042323B"/>
    <w:rsid w:val="0042610D"/>
    <w:rsid w:val="00426A81"/>
    <w:rsid w:val="00427D5F"/>
    <w:rsid w:val="0043029F"/>
    <w:rsid w:val="00430DFB"/>
    <w:rsid w:val="00431137"/>
    <w:rsid w:val="00431ADB"/>
    <w:rsid w:val="00433DC7"/>
    <w:rsid w:val="00435E15"/>
    <w:rsid w:val="0043694F"/>
    <w:rsid w:val="00441853"/>
    <w:rsid w:val="004423B9"/>
    <w:rsid w:val="00442A3F"/>
    <w:rsid w:val="004446CE"/>
    <w:rsid w:val="00445439"/>
    <w:rsid w:val="0044694E"/>
    <w:rsid w:val="00447D29"/>
    <w:rsid w:val="004503D1"/>
    <w:rsid w:val="004554BA"/>
    <w:rsid w:val="00455590"/>
    <w:rsid w:val="00455D82"/>
    <w:rsid w:val="00455E50"/>
    <w:rsid w:val="00457F04"/>
    <w:rsid w:val="00460485"/>
    <w:rsid w:val="00462C0E"/>
    <w:rsid w:val="00463EBF"/>
    <w:rsid w:val="004641DA"/>
    <w:rsid w:val="00464431"/>
    <w:rsid w:val="00464756"/>
    <w:rsid w:val="0046524A"/>
    <w:rsid w:val="0046536D"/>
    <w:rsid w:val="00466084"/>
    <w:rsid w:val="00466FF4"/>
    <w:rsid w:val="00467CB1"/>
    <w:rsid w:val="00467E81"/>
    <w:rsid w:val="00470897"/>
    <w:rsid w:val="00472A3A"/>
    <w:rsid w:val="00473D11"/>
    <w:rsid w:val="00475810"/>
    <w:rsid w:val="004764D4"/>
    <w:rsid w:val="00476DCD"/>
    <w:rsid w:val="00480096"/>
    <w:rsid w:val="004809D5"/>
    <w:rsid w:val="00481592"/>
    <w:rsid w:val="00482AA0"/>
    <w:rsid w:val="00482EAC"/>
    <w:rsid w:val="00483CBF"/>
    <w:rsid w:val="00483F88"/>
    <w:rsid w:val="00484837"/>
    <w:rsid w:val="00485B51"/>
    <w:rsid w:val="00490E1C"/>
    <w:rsid w:val="0049306A"/>
    <w:rsid w:val="004931D8"/>
    <w:rsid w:val="00493E84"/>
    <w:rsid w:val="00494352"/>
    <w:rsid w:val="004947DA"/>
    <w:rsid w:val="00495191"/>
    <w:rsid w:val="004956DB"/>
    <w:rsid w:val="004968F1"/>
    <w:rsid w:val="004A008E"/>
    <w:rsid w:val="004A00EF"/>
    <w:rsid w:val="004A256C"/>
    <w:rsid w:val="004A2927"/>
    <w:rsid w:val="004A4269"/>
    <w:rsid w:val="004A47F7"/>
    <w:rsid w:val="004A5AB2"/>
    <w:rsid w:val="004A6ABC"/>
    <w:rsid w:val="004A6F43"/>
    <w:rsid w:val="004A70BA"/>
    <w:rsid w:val="004B0569"/>
    <w:rsid w:val="004B0900"/>
    <w:rsid w:val="004B0A18"/>
    <w:rsid w:val="004B0AF8"/>
    <w:rsid w:val="004B1A4E"/>
    <w:rsid w:val="004B201D"/>
    <w:rsid w:val="004B352A"/>
    <w:rsid w:val="004B41A8"/>
    <w:rsid w:val="004B4A57"/>
    <w:rsid w:val="004B4B15"/>
    <w:rsid w:val="004B4B69"/>
    <w:rsid w:val="004B5088"/>
    <w:rsid w:val="004B5302"/>
    <w:rsid w:val="004B6838"/>
    <w:rsid w:val="004B70E7"/>
    <w:rsid w:val="004B75EF"/>
    <w:rsid w:val="004C0A5E"/>
    <w:rsid w:val="004C0DB2"/>
    <w:rsid w:val="004C0E08"/>
    <w:rsid w:val="004C0FEF"/>
    <w:rsid w:val="004C1A7D"/>
    <w:rsid w:val="004C2C24"/>
    <w:rsid w:val="004C31E7"/>
    <w:rsid w:val="004C3477"/>
    <w:rsid w:val="004C3CE8"/>
    <w:rsid w:val="004C4816"/>
    <w:rsid w:val="004C5CC1"/>
    <w:rsid w:val="004C624A"/>
    <w:rsid w:val="004C6749"/>
    <w:rsid w:val="004C6A48"/>
    <w:rsid w:val="004C7050"/>
    <w:rsid w:val="004D04A3"/>
    <w:rsid w:val="004D0BC3"/>
    <w:rsid w:val="004D1069"/>
    <w:rsid w:val="004D2476"/>
    <w:rsid w:val="004D25D1"/>
    <w:rsid w:val="004D283B"/>
    <w:rsid w:val="004D2CAF"/>
    <w:rsid w:val="004D3C77"/>
    <w:rsid w:val="004D3D88"/>
    <w:rsid w:val="004D4C1B"/>
    <w:rsid w:val="004D5318"/>
    <w:rsid w:val="004D56DF"/>
    <w:rsid w:val="004D6F6C"/>
    <w:rsid w:val="004D7633"/>
    <w:rsid w:val="004E04B4"/>
    <w:rsid w:val="004E084F"/>
    <w:rsid w:val="004E1279"/>
    <w:rsid w:val="004E1950"/>
    <w:rsid w:val="004E2EE5"/>
    <w:rsid w:val="004E417F"/>
    <w:rsid w:val="004E5A9A"/>
    <w:rsid w:val="004E71DD"/>
    <w:rsid w:val="004F0EBC"/>
    <w:rsid w:val="004F1FCC"/>
    <w:rsid w:val="004F2978"/>
    <w:rsid w:val="004F30F9"/>
    <w:rsid w:val="004F40F6"/>
    <w:rsid w:val="004F5200"/>
    <w:rsid w:val="004F6E4E"/>
    <w:rsid w:val="004F7345"/>
    <w:rsid w:val="004F73BD"/>
    <w:rsid w:val="004F7421"/>
    <w:rsid w:val="004F7824"/>
    <w:rsid w:val="004F7CC9"/>
    <w:rsid w:val="00502519"/>
    <w:rsid w:val="005031A9"/>
    <w:rsid w:val="00503CFC"/>
    <w:rsid w:val="0050437D"/>
    <w:rsid w:val="00504A04"/>
    <w:rsid w:val="005055FC"/>
    <w:rsid w:val="00505BAC"/>
    <w:rsid w:val="00506773"/>
    <w:rsid w:val="00507B70"/>
    <w:rsid w:val="005109F7"/>
    <w:rsid w:val="00510CE1"/>
    <w:rsid w:val="00510E64"/>
    <w:rsid w:val="005131F8"/>
    <w:rsid w:val="005137BA"/>
    <w:rsid w:val="00513AF3"/>
    <w:rsid w:val="00513FDC"/>
    <w:rsid w:val="00514BB8"/>
    <w:rsid w:val="00514D0B"/>
    <w:rsid w:val="00514FC4"/>
    <w:rsid w:val="00515D98"/>
    <w:rsid w:val="005200FB"/>
    <w:rsid w:val="00520B14"/>
    <w:rsid w:val="00522CA9"/>
    <w:rsid w:val="005235C2"/>
    <w:rsid w:val="00524244"/>
    <w:rsid w:val="00524A33"/>
    <w:rsid w:val="005275B0"/>
    <w:rsid w:val="00530245"/>
    <w:rsid w:val="0053061A"/>
    <w:rsid w:val="00531225"/>
    <w:rsid w:val="0053384B"/>
    <w:rsid w:val="00536119"/>
    <w:rsid w:val="00536523"/>
    <w:rsid w:val="00537742"/>
    <w:rsid w:val="005404E7"/>
    <w:rsid w:val="0054117F"/>
    <w:rsid w:val="00541707"/>
    <w:rsid w:val="00541DA1"/>
    <w:rsid w:val="00542C69"/>
    <w:rsid w:val="005430ED"/>
    <w:rsid w:val="00543994"/>
    <w:rsid w:val="005443A9"/>
    <w:rsid w:val="00545660"/>
    <w:rsid w:val="00546AA0"/>
    <w:rsid w:val="005475D1"/>
    <w:rsid w:val="00547C69"/>
    <w:rsid w:val="00551230"/>
    <w:rsid w:val="0055169F"/>
    <w:rsid w:val="005519E0"/>
    <w:rsid w:val="00551C69"/>
    <w:rsid w:val="00552F32"/>
    <w:rsid w:val="0055328B"/>
    <w:rsid w:val="0055397C"/>
    <w:rsid w:val="00554021"/>
    <w:rsid w:val="00554E61"/>
    <w:rsid w:val="00555EE2"/>
    <w:rsid w:val="005563FA"/>
    <w:rsid w:val="00557352"/>
    <w:rsid w:val="00557907"/>
    <w:rsid w:val="00560F92"/>
    <w:rsid w:val="00562029"/>
    <w:rsid w:val="00562BEA"/>
    <w:rsid w:val="00562C77"/>
    <w:rsid w:val="00562E15"/>
    <w:rsid w:val="00563E6C"/>
    <w:rsid w:val="005643F9"/>
    <w:rsid w:val="00564C58"/>
    <w:rsid w:val="005657D1"/>
    <w:rsid w:val="0056747E"/>
    <w:rsid w:val="00567903"/>
    <w:rsid w:val="00570900"/>
    <w:rsid w:val="00570AF5"/>
    <w:rsid w:val="00570FA5"/>
    <w:rsid w:val="005716E5"/>
    <w:rsid w:val="00572467"/>
    <w:rsid w:val="00572548"/>
    <w:rsid w:val="00573546"/>
    <w:rsid w:val="005743E1"/>
    <w:rsid w:val="005744CE"/>
    <w:rsid w:val="005746C8"/>
    <w:rsid w:val="005772C7"/>
    <w:rsid w:val="00580847"/>
    <w:rsid w:val="00581426"/>
    <w:rsid w:val="00582596"/>
    <w:rsid w:val="00582B51"/>
    <w:rsid w:val="00583C08"/>
    <w:rsid w:val="00584BCF"/>
    <w:rsid w:val="00584DF4"/>
    <w:rsid w:val="0058511A"/>
    <w:rsid w:val="005854C1"/>
    <w:rsid w:val="00585955"/>
    <w:rsid w:val="00585DD0"/>
    <w:rsid w:val="00590FBC"/>
    <w:rsid w:val="00592366"/>
    <w:rsid w:val="00592489"/>
    <w:rsid w:val="00593319"/>
    <w:rsid w:val="005936B7"/>
    <w:rsid w:val="0059529C"/>
    <w:rsid w:val="00595FC4"/>
    <w:rsid w:val="00597DF2"/>
    <w:rsid w:val="00597E91"/>
    <w:rsid w:val="005A0218"/>
    <w:rsid w:val="005A0227"/>
    <w:rsid w:val="005A0B6D"/>
    <w:rsid w:val="005A1854"/>
    <w:rsid w:val="005A1DD7"/>
    <w:rsid w:val="005A200B"/>
    <w:rsid w:val="005A4454"/>
    <w:rsid w:val="005A4B0D"/>
    <w:rsid w:val="005A5304"/>
    <w:rsid w:val="005A5459"/>
    <w:rsid w:val="005A5D70"/>
    <w:rsid w:val="005A62C1"/>
    <w:rsid w:val="005A6961"/>
    <w:rsid w:val="005A6965"/>
    <w:rsid w:val="005A795F"/>
    <w:rsid w:val="005B2657"/>
    <w:rsid w:val="005B3DE9"/>
    <w:rsid w:val="005B5697"/>
    <w:rsid w:val="005B5C6D"/>
    <w:rsid w:val="005B6517"/>
    <w:rsid w:val="005B6853"/>
    <w:rsid w:val="005C0C1C"/>
    <w:rsid w:val="005C0DE1"/>
    <w:rsid w:val="005C3024"/>
    <w:rsid w:val="005C3E36"/>
    <w:rsid w:val="005C6A82"/>
    <w:rsid w:val="005C721A"/>
    <w:rsid w:val="005D024B"/>
    <w:rsid w:val="005D0E43"/>
    <w:rsid w:val="005D1547"/>
    <w:rsid w:val="005D303D"/>
    <w:rsid w:val="005D326C"/>
    <w:rsid w:val="005D3441"/>
    <w:rsid w:val="005D6639"/>
    <w:rsid w:val="005D67F6"/>
    <w:rsid w:val="005E00E8"/>
    <w:rsid w:val="005E0532"/>
    <w:rsid w:val="005E0DF9"/>
    <w:rsid w:val="005E1E57"/>
    <w:rsid w:val="005E31FE"/>
    <w:rsid w:val="005E3C44"/>
    <w:rsid w:val="005E3DC1"/>
    <w:rsid w:val="005E4449"/>
    <w:rsid w:val="005E4B8E"/>
    <w:rsid w:val="005E6310"/>
    <w:rsid w:val="005E6727"/>
    <w:rsid w:val="005F23D4"/>
    <w:rsid w:val="005F2B70"/>
    <w:rsid w:val="005F4DE4"/>
    <w:rsid w:val="005F631E"/>
    <w:rsid w:val="005F6531"/>
    <w:rsid w:val="005F68C9"/>
    <w:rsid w:val="005F6E69"/>
    <w:rsid w:val="005F7DC4"/>
    <w:rsid w:val="00600C13"/>
    <w:rsid w:val="00601527"/>
    <w:rsid w:val="00601CE7"/>
    <w:rsid w:val="006036B9"/>
    <w:rsid w:val="00603A7F"/>
    <w:rsid w:val="00603FE5"/>
    <w:rsid w:val="006040E9"/>
    <w:rsid w:val="00605B9F"/>
    <w:rsid w:val="00606046"/>
    <w:rsid w:val="006077A6"/>
    <w:rsid w:val="006078B6"/>
    <w:rsid w:val="00610C28"/>
    <w:rsid w:val="0061301B"/>
    <w:rsid w:val="006136C0"/>
    <w:rsid w:val="006141DF"/>
    <w:rsid w:val="00614EAB"/>
    <w:rsid w:val="006155C9"/>
    <w:rsid w:val="0061713B"/>
    <w:rsid w:val="0061747B"/>
    <w:rsid w:val="00620704"/>
    <w:rsid w:val="00620C17"/>
    <w:rsid w:val="006214F5"/>
    <w:rsid w:val="006215AA"/>
    <w:rsid w:val="006225E9"/>
    <w:rsid w:val="006228D9"/>
    <w:rsid w:val="00622D1E"/>
    <w:rsid w:val="00622E81"/>
    <w:rsid w:val="006238BD"/>
    <w:rsid w:val="006238F1"/>
    <w:rsid w:val="00623A04"/>
    <w:rsid w:val="00623CBD"/>
    <w:rsid w:val="006243E1"/>
    <w:rsid w:val="00624B9E"/>
    <w:rsid w:val="006275A1"/>
    <w:rsid w:val="006300E0"/>
    <w:rsid w:val="00630BA1"/>
    <w:rsid w:val="0063101A"/>
    <w:rsid w:val="0063172B"/>
    <w:rsid w:val="00631904"/>
    <w:rsid w:val="00631E64"/>
    <w:rsid w:val="00633BD0"/>
    <w:rsid w:val="00633C5E"/>
    <w:rsid w:val="006346CC"/>
    <w:rsid w:val="00634985"/>
    <w:rsid w:val="00634D0B"/>
    <w:rsid w:val="00636B0F"/>
    <w:rsid w:val="00636ED1"/>
    <w:rsid w:val="00637664"/>
    <w:rsid w:val="006408CB"/>
    <w:rsid w:val="00642342"/>
    <w:rsid w:val="006457AE"/>
    <w:rsid w:val="006459AE"/>
    <w:rsid w:val="00645E7A"/>
    <w:rsid w:val="00646D5D"/>
    <w:rsid w:val="00647359"/>
    <w:rsid w:val="00651802"/>
    <w:rsid w:val="00653CF6"/>
    <w:rsid w:val="0065477E"/>
    <w:rsid w:val="006547DB"/>
    <w:rsid w:val="00654BDC"/>
    <w:rsid w:val="00655237"/>
    <w:rsid w:val="00655FC2"/>
    <w:rsid w:val="006561B9"/>
    <w:rsid w:val="00657841"/>
    <w:rsid w:val="0065785D"/>
    <w:rsid w:val="00660028"/>
    <w:rsid w:val="006604D9"/>
    <w:rsid w:val="00660D05"/>
    <w:rsid w:val="0066153D"/>
    <w:rsid w:val="00662316"/>
    <w:rsid w:val="006623E9"/>
    <w:rsid w:val="00662948"/>
    <w:rsid w:val="00663DEA"/>
    <w:rsid w:val="00664087"/>
    <w:rsid w:val="0066408A"/>
    <w:rsid w:val="0066433B"/>
    <w:rsid w:val="006656F4"/>
    <w:rsid w:val="006675A0"/>
    <w:rsid w:val="006709D2"/>
    <w:rsid w:val="0067115D"/>
    <w:rsid w:val="00671254"/>
    <w:rsid w:val="0067173C"/>
    <w:rsid w:val="00673E8F"/>
    <w:rsid w:val="00674309"/>
    <w:rsid w:val="00674B72"/>
    <w:rsid w:val="00675B7D"/>
    <w:rsid w:val="006770B0"/>
    <w:rsid w:val="0067788F"/>
    <w:rsid w:val="00677A67"/>
    <w:rsid w:val="00677C38"/>
    <w:rsid w:val="006806FB"/>
    <w:rsid w:val="00680F82"/>
    <w:rsid w:val="006827B6"/>
    <w:rsid w:val="00685270"/>
    <w:rsid w:val="006853EC"/>
    <w:rsid w:val="006858B2"/>
    <w:rsid w:val="0068783C"/>
    <w:rsid w:val="00687F4A"/>
    <w:rsid w:val="0069018C"/>
    <w:rsid w:val="00690556"/>
    <w:rsid w:val="006907E4"/>
    <w:rsid w:val="00691B40"/>
    <w:rsid w:val="00692231"/>
    <w:rsid w:val="00692360"/>
    <w:rsid w:val="0069295F"/>
    <w:rsid w:val="00694274"/>
    <w:rsid w:val="00695945"/>
    <w:rsid w:val="006A080F"/>
    <w:rsid w:val="006A2373"/>
    <w:rsid w:val="006A4976"/>
    <w:rsid w:val="006A4D17"/>
    <w:rsid w:val="006A4F90"/>
    <w:rsid w:val="006A5BD8"/>
    <w:rsid w:val="006A60BC"/>
    <w:rsid w:val="006A6413"/>
    <w:rsid w:val="006A66DB"/>
    <w:rsid w:val="006A6E1B"/>
    <w:rsid w:val="006A761A"/>
    <w:rsid w:val="006B0E97"/>
    <w:rsid w:val="006B1479"/>
    <w:rsid w:val="006B2CC9"/>
    <w:rsid w:val="006B335C"/>
    <w:rsid w:val="006B36E4"/>
    <w:rsid w:val="006B3C4D"/>
    <w:rsid w:val="006B57B9"/>
    <w:rsid w:val="006B69FF"/>
    <w:rsid w:val="006B6D34"/>
    <w:rsid w:val="006B7454"/>
    <w:rsid w:val="006B75D6"/>
    <w:rsid w:val="006C138A"/>
    <w:rsid w:val="006C1527"/>
    <w:rsid w:val="006C1C02"/>
    <w:rsid w:val="006C34E5"/>
    <w:rsid w:val="006C4874"/>
    <w:rsid w:val="006C5088"/>
    <w:rsid w:val="006C59B1"/>
    <w:rsid w:val="006C6B4F"/>
    <w:rsid w:val="006C7346"/>
    <w:rsid w:val="006D0303"/>
    <w:rsid w:val="006D1701"/>
    <w:rsid w:val="006D2772"/>
    <w:rsid w:val="006D3296"/>
    <w:rsid w:val="006D4E7F"/>
    <w:rsid w:val="006D533A"/>
    <w:rsid w:val="006D5A26"/>
    <w:rsid w:val="006D71D4"/>
    <w:rsid w:val="006D793D"/>
    <w:rsid w:val="006E12F9"/>
    <w:rsid w:val="006E38EE"/>
    <w:rsid w:val="006E4E2D"/>
    <w:rsid w:val="006E4FA3"/>
    <w:rsid w:val="006E5E60"/>
    <w:rsid w:val="006F0931"/>
    <w:rsid w:val="006F0CA2"/>
    <w:rsid w:val="006F2C07"/>
    <w:rsid w:val="006F2E1E"/>
    <w:rsid w:val="006F41E4"/>
    <w:rsid w:val="006F4AAC"/>
    <w:rsid w:val="006F4C2D"/>
    <w:rsid w:val="006F55ED"/>
    <w:rsid w:val="006F5C2C"/>
    <w:rsid w:val="006F5CD7"/>
    <w:rsid w:val="006F676D"/>
    <w:rsid w:val="006F68C0"/>
    <w:rsid w:val="006F6C01"/>
    <w:rsid w:val="00701E30"/>
    <w:rsid w:val="00704C77"/>
    <w:rsid w:val="00706535"/>
    <w:rsid w:val="0071197A"/>
    <w:rsid w:val="00711EFE"/>
    <w:rsid w:val="007120B3"/>
    <w:rsid w:val="00712898"/>
    <w:rsid w:val="007128A7"/>
    <w:rsid w:val="0071291F"/>
    <w:rsid w:val="00712F14"/>
    <w:rsid w:val="007150A5"/>
    <w:rsid w:val="007202B3"/>
    <w:rsid w:val="0072123C"/>
    <w:rsid w:val="00721752"/>
    <w:rsid w:val="00721D9F"/>
    <w:rsid w:val="00722C91"/>
    <w:rsid w:val="00722CDF"/>
    <w:rsid w:val="00722F12"/>
    <w:rsid w:val="00723081"/>
    <w:rsid w:val="00723585"/>
    <w:rsid w:val="0072403C"/>
    <w:rsid w:val="00724B72"/>
    <w:rsid w:val="00725201"/>
    <w:rsid w:val="00725826"/>
    <w:rsid w:val="00726663"/>
    <w:rsid w:val="00727CEC"/>
    <w:rsid w:val="00731D8C"/>
    <w:rsid w:val="00732394"/>
    <w:rsid w:val="0073450E"/>
    <w:rsid w:val="00734A3F"/>
    <w:rsid w:val="00734AEA"/>
    <w:rsid w:val="0073746E"/>
    <w:rsid w:val="007404FB"/>
    <w:rsid w:val="00740A63"/>
    <w:rsid w:val="00740FF8"/>
    <w:rsid w:val="00741462"/>
    <w:rsid w:val="00741923"/>
    <w:rsid w:val="00742B6F"/>
    <w:rsid w:val="00742D9D"/>
    <w:rsid w:val="00742EC5"/>
    <w:rsid w:val="00743CC9"/>
    <w:rsid w:val="0074575B"/>
    <w:rsid w:val="0074602C"/>
    <w:rsid w:val="0074737D"/>
    <w:rsid w:val="00750F1C"/>
    <w:rsid w:val="00755E09"/>
    <w:rsid w:val="00755FA5"/>
    <w:rsid w:val="007606EC"/>
    <w:rsid w:val="0076094A"/>
    <w:rsid w:val="00760DF1"/>
    <w:rsid w:val="0076269B"/>
    <w:rsid w:val="00764679"/>
    <w:rsid w:val="00764AD7"/>
    <w:rsid w:val="007650F8"/>
    <w:rsid w:val="00765954"/>
    <w:rsid w:val="00767912"/>
    <w:rsid w:val="00767D54"/>
    <w:rsid w:val="00770216"/>
    <w:rsid w:val="007713BE"/>
    <w:rsid w:val="00771795"/>
    <w:rsid w:val="00772711"/>
    <w:rsid w:val="007727CF"/>
    <w:rsid w:val="0077322F"/>
    <w:rsid w:val="00773C24"/>
    <w:rsid w:val="00773E41"/>
    <w:rsid w:val="00774B6A"/>
    <w:rsid w:val="007755BD"/>
    <w:rsid w:val="007776A3"/>
    <w:rsid w:val="00782367"/>
    <w:rsid w:val="00782713"/>
    <w:rsid w:val="007827B4"/>
    <w:rsid w:val="00782933"/>
    <w:rsid w:val="00783A62"/>
    <w:rsid w:val="00784746"/>
    <w:rsid w:val="00785C73"/>
    <w:rsid w:val="00787426"/>
    <w:rsid w:val="00787906"/>
    <w:rsid w:val="00787BF7"/>
    <w:rsid w:val="00790140"/>
    <w:rsid w:val="0079095C"/>
    <w:rsid w:val="00790DC6"/>
    <w:rsid w:val="00791244"/>
    <w:rsid w:val="00792A25"/>
    <w:rsid w:val="00792FC7"/>
    <w:rsid w:val="0079314A"/>
    <w:rsid w:val="007931A2"/>
    <w:rsid w:val="0079339B"/>
    <w:rsid w:val="00793A6C"/>
    <w:rsid w:val="007954CC"/>
    <w:rsid w:val="007966D5"/>
    <w:rsid w:val="00796DA3"/>
    <w:rsid w:val="0079769E"/>
    <w:rsid w:val="007A0BC5"/>
    <w:rsid w:val="007A2437"/>
    <w:rsid w:val="007A2E82"/>
    <w:rsid w:val="007A30C7"/>
    <w:rsid w:val="007A3F9E"/>
    <w:rsid w:val="007A413F"/>
    <w:rsid w:val="007A41A9"/>
    <w:rsid w:val="007A4436"/>
    <w:rsid w:val="007A50FE"/>
    <w:rsid w:val="007A5FAA"/>
    <w:rsid w:val="007A6444"/>
    <w:rsid w:val="007A78A5"/>
    <w:rsid w:val="007A7E56"/>
    <w:rsid w:val="007B10A2"/>
    <w:rsid w:val="007B2562"/>
    <w:rsid w:val="007B26C4"/>
    <w:rsid w:val="007B3409"/>
    <w:rsid w:val="007B37C4"/>
    <w:rsid w:val="007B3FEF"/>
    <w:rsid w:val="007B4023"/>
    <w:rsid w:val="007B40E0"/>
    <w:rsid w:val="007B6D84"/>
    <w:rsid w:val="007C0F6A"/>
    <w:rsid w:val="007C109A"/>
    <w:rsid w:val="007C2517"/>
    <w:rsid w:val="007C34DD"/>
    <w:rsid w:val="007C45E7"/>
    <w:rsid w:val="007C4BF1"/>
    <w:rsid w:val="007C4DFA"/>
    <w:rsid w:val="007C5B1F"/>
    <w:rsid w:val="007C63DA"/>
    <w:rsid w:val="007C76B3"/>
    <w:rsid w:val="007D0354"/>
    <w:rsid w:val="007D0B83"/>
    <w:rsid w:val="007D125A"/>
    <w:rsid w:val="007D30B3"/>
    <w:rsid w:val="007D3D0B"/>
    <w:rsid w:val="007D3DA5"/>
    <w:rsid w:val="007D415F"/>
    <w:rsid w:val="007E0A6A"/>
    <w:rsid w:val="007E205F"/>
    <w:rsid w:val="007E2647"/>
    <w:rsid w:val="007E2AC3"/>
    <w:rsid w:val="007E4329"/>
    <w:rsid w:val="007E5329"/>
    <w:rsid w:val="007E6360"/>
    <w:rsid w:val="007E65BC"/>
    <w:rsid w:val="007E7089"/>
    <w:rsid w:val="007E7684"/>
    <w:rsid w:val="007E7E50"/>
    <w:rsid w:val="007F02FA"/>
    <w:rsid w:val="007F1137"/>
    <w:rsid w:val="007F1E4A"/>
    <w:rsid w:val="007F21BF"/>
    <w:rsid w:val="007F3D18"/>
    <w:rsid w:val="007F4DCE"/>
    <w:rsid w:val="007F5762"/>
    <w:rsid w:val="007F618A"/>
    <w:rsid w:val="007F6336"/>
    <w:rsid w:val="007F6B59"/>
    <w:rsid w:val="007F7261"/>
    <w:rsid w:val="00801110"/>
    <w:rsid w:val="00801F6A"/>
    <w:rsid w:val="0080304E"/>
    <w:rsid w:val="00804CE7"/>
    <w:rsid w:val="00805B04"/>
    <w:rsid w:val="0080602C"/>
    <w:rsid w:val="00807268"/>
    <w:rsid w:val="00807315"/>
    <w:rsid w:val="00807C3C"/>
    <w:rsid w:val="00807F34"/>
    <w:rsid w:val="00810498"/>
    <w:rsid w:val="008104B3"/>
    <w:rsid w:val="00810577"/>
    <w:rsid w:val="008107FF"/>
    <w:rsid w:val="0081158B"/>
    <w:rsid w:val="0081165B"/>
    <w:rsid w:val="00812175"/>
    <w:rsid w:val="00812786"/>
    <w:rsid w:val="008127BE"/>
    <w:rsid w:val="00812A68"/>
    <w:rsid w:val="008132BF"/>
    <w:rsid w:val="008135A8"/>
    <w:rsid w:val="0081419E"/>
    <w:rsid w:val="0082003E"/>
    <w:rsid w:val="00821C35"/>
    <w:rsid w:val="00822E2D"/>
    <w:rsid w:val="00823213"/>
    <w:rsid w:val="00823A1D"/>
    <w:rsid w:val="008242EE"/>
    <w:rsid w:val="00824CFD"/>
    <w:rsid w:val="0082558E"/>
    <w:rsid w:val="00826295"/>
    <w:rsid w:val="00826542"/>
    <w:rsid w:val="00826F8A"/>
    <w:rsid w:val="008278F6"/>
    <w:rsid w:val="00827AF0"/>
    <w:rsid w:val="008304A4"/>
    <w:rsid w:val="00831B0A"/>
    <w:rsid w:val="00831B43"/>
    <w:rsid w:val="00831DEB"/>
    <w:rsid w:val="0083222D"/>
    <w:rsid w:val="00832669"/>
    <w:rsid w:val="00833FE0"/>
    <w:rsid w:val="0083507E"/>
    <w:rsid w:val="00836029"/>
    <w:rsid w:val="008361A5"/>
    <w:rsid w:val="00837B2D"/>
    <w:rsid w:val="0084063F"/>
    <w:rsid w:val="00841AE2"/>
    <w:rsid w:val="00841FF2"/>
    <w:rsid w:val="00842688"/>
    <w:rsid w:val="00842D99"/>
    <w:rsid w:val="00843551"/>
    <w:rsid w:val="00843AAC"/>
    <w:rsid w:val="00844990"/>
    <w:rsid w:val="0084541D"/>
    <w:rsid w:val="00846D30"/>
    <w:rsid w:val="00846E68"/>
    <w:rsid w:val="00851AD0"/>
    <w:rsid w:val="008523C4"/>
    <w:rsid w:val="0085280F"/>
    <w:rsid w:val="00854C12"/>
    <w:rsid w:val="00855070"/>
    <w:rsid w:val="008551F2"/>
    <w:rsid w:val="008578E4"/>
    <w:rsid w:val="00860141"/>
    <w:rsid w:val="00860713"/>
    <w:rsid w:val="00860CB5"/>
    <w:rsid w:val="00866ABF"/>
    <w:rsid w:val="0086764C"/>
    <w:rsid w:val="0086792C"/>
    <w:rsid w:val="00874609"/>
    <w:rsid w:val="00874E8A"/>
    <w:rsid w:val="00876691"/>
    <w:rsid w:val="00877393"/>
    <w:rsid w:val="008813DB"/>
    <w:rsid w:val="00881C7E"/>
    <w:rsid w:val="0088275C"/>
    <w:rsid w:val="008871D6"/>
    <w:rsid w:val="0089069C"/>
    <w:rsid w:val="00890A77"/>
    <w:rsid w:val="00890F15"/>
    <w:rsid w:val="00891254"/>
    <w:rsid w:val="00891C4D"/>
    <w:rsid w:val="008922F5"/>
    <w:rsid w:val="0089240E"/>
    <w:rsid w:val="008932BB"/>
    <w:rsid w:val="0089478E"/>
    <w:rsid w:val="0089499C"/>
    <w:rsid w:val="008950F5"/>
    <w:rsid w:val="00896A7F"/>
    <w:rsid w:val="00897C5D"/>
    <w:rsid w:val="008A08FA"/>
    <w:rsid w:val="008A2581"/>
    <w:rsid w:val="008A302D"/>
    <w:rsid w:val="008A4FD1"/>
    <w:rsid w:val="008A5488"/>
    <w:rsid w:val="008A59FE"/>
    <w:rsid w:val="008A63EA"/>
    <w:rsid w:val="008A688F"/>
    <w:rsid w:val="008A6A19"/>
    <w:rsid w:val="008B06AF"/>
    <w:rsid w:val="008B09C8"/>
    <w:rsid w:val="008B1971"/>
    <w:rsid w:val="008B1C0E"/>
    <w:rsid w:val="008B25F5"/>
    <w:rsid w:val="008B4FF4"/>
    <w:rsid w:val="008B5372"/>
    <w:rsid w:val="008B585C"/>
    <w:rsid w:val="008B5DD4"/>
    <w:rsid w:val="008B7886"/>
    <w:rsid w:val="008C0849"/>
    <w:rsid w:val="008C0BEB"/>
    <w:rsid w:val="008C1044"/>
    <w:rsid w:val="008C259C"/>
    <w:rsid w:val="008C2E46"/>
    <w:rsid w:val="008C3DA1"/>
    <w:rsid w:val="008C452D"/>
    <w:rsid w:val="008C527B"/>
    <w:rsid w:val="008C7047"/>
    <w:rsid w:val="008C7446"/>
    <w:rsid w:val="008C7FC0"/>
    <w:rsid w:val="008D0DEA"/>
    <w:rsid w:val="008D2605"/>
    <w:rsid w:val="008D2829"/>
    <w:rsid w:val="008D3435"/>
    <w:rsid w:val="008D367A"/>
    <w:rsid w:val="008D54B8"/>
    <w:rsid w:val="008D5DE4"/>
    <w:rsid w:val="008D6C50"/>
    <w:rsid w:val="008D7E40"/>
    <w:rsid w:val="008D7E6B"/>
    <w:rsid w:val="008E15F9"/>
    <w:rsid w:val="008E1939"/>
    <w:rsid w:val="008E1CA8"/>
    <w:rsid w:val="008E3492"/>
    <w:rsid w:val="008E3A22"/>
    <w:rsid w:val="008E3AE7"/>
    <w:rsid w:val="008E4191"/>
    <w:rsid w:val="008E4CFE"/>
    <w:rsid w:val="008E4D64"/>
    <w:rsid w:val="008E5637"/>
    <w:rsid w:val="008E5C7A"/>
    <w:rsid w:val="008E6824"/>
    <w:rsid w:val="008E6F7B"/>
    <w:rsid w:val="008F00B3"/>
    <w:rsid w:val="008F0F48"/>
    <w:rsid w:val="008F247C"/>
    <w:rsid w:val="008F3697"/>
    <w:rsid w:val="008F41EE"/>
    <w:rsid w:val="008F670D"/>
    <w:rsid w:val="008F6841"/>
    <w:rsid w:val="008F7E74"/>
    <w:rsid w:val="009003A4"/>
    <w:rsid w:val="0090057D"/>
    <w:rsid w:val="00900C51"/>
    <w:rsid w:val="009012D7"/>
    <w:rsid w:val="009019E0"/>
    <w:rsid w:val="00902F99"/>
    <w:rsid w:val="00903E0D"/>
    <w:rsid w:val="0090527A"/>
    <w:rsid w:val="00906057"/>
    <w:rsid w:val="00906EB0"/>
    <w:rsid w:val="00907491"/>
    <w:rsid w:val="00907841"/>
    <w:rsid w:val="0091042B"/>
    <w:rsid w:val="009121DC"/>
    <w:rsid w:val="009131AB"/>
    <w:rsid w:val="0091402A"/>
    <w:rsid w:val="009145DC"/>
    <w:rsid w:val="00915791"/>
    <w:rsid w:val="00915986"/>
    <w:rsid w:val="00916334"/>
    <w:rsid w:val="009165B4"/>
    <w:rsid w:val="009167DB"/>
    <w:rsid w:val="00921098"/>
    <w:rsid w:val="009222A7"/>
    <w:rsid w:val="0092263A"/>
    <w:rsid w:val="00922A39"/>
    <w:rsid w:val="009240C1"/>
    <w:rsid w:val="0092435E"/>
    <w:rsid w:val="00924B07"/>
    <w:rsid w:val="00926E31"/>
    <w:rsid w:val="00927A62"/>
    <w:rsid w:val="00930C0F"/>
    <w:rsid w:val="00930CF9"/>
    <w:rsid w:val="009318F2"/>
    <w:rsid w:val="00932DE8"/>
    <w:rsid w:val="009333BA"/>
    <w:rsid w:val="00934AD2"/>
    <w:rsid w:val="00935118"/>
    <w:rsid w:val="009365F6"/>
    <w:rsid w:val="00937AB1"/>
    <w:rsid w:val="00940370"/>
    <w:rsid w:val="009408BC"/>
    <w:rsid w:val="00942FA0"/>
    <w:rsid w:val="009430AF"/>
    <w:rsid w:val="00944296"/>
    <w:rsid w:val="00945206"/>
    <w:rsid w:val="00945EA2"/>
    <w:rsid w:val="0094635F"/>
    <w:rsid w:val="009464F6"/>
    <w:rsid w:val="0094691C"/>
    <w:rsid w:val="00950A4E"/>
    <w:rsid w:val="00951153"/>
    <w:rsid w:val="00951803"/>
    <w:rsid w:val="0095297D"/>
    <w:rsid w:val="00952C16"/>
    <w:rsid w:val="009537EA"/>
    <w:rsid w:val="00954DAB"/>
    <w:rsid w:val="009557F2"/>
    <w:rsid w:val="009568BC"/>
    <w:rsid w:val="00960709"/>
    <w:rsid w:val="00961401"/>
    <w:rsid w:val="009619C6"/>
    <w:rsid w:val="00962E55"/>
    <w:rsid w:val="00962ED4"/>
    <w:rsid w:val="00964122"/>
    <w:rsid w:val="009653BB"/>
    <w:rsid w:val="009660C8"/>
    <w:rsid w:val="009661B7"/>
    <w:rsid w:val="00966418"/>
    <w:rsid w:val="00966B15"/>
    <w:rsid w:val="00967E47"/>
    <w:rsid w:val="00970D97"/>
    <w:rsid w:val="00976057"/>
    <w:rsid w:val="00976239"/>
    <w:rsid w:val="0097695C"/>
    <w:rsid w:val="009770B7"/>
    <w:rsid w:val="0098021E"/>
    <w:rsid w:val="00980470"/>
    <w:rsid w:val="00980603"/>
    <w:rsid w:val="00980C34"/>
    <w:rsid w:val="009814D4"/>
    <w:rsid w:val="00981CB4"/>
    <w:rsid w:val="009825EE"/>
    <w:rsid w:val="009827A1"/>
    <w:rsid w:val="00982A1D"/>
    <w:rsid w:val="0098326A"/>
    <w:rsid w:val="00984163"/>
    <w:rsid w:val="009861DA"/>
    <w:rsid w:val="00986285"/>
    <w:rsid w:val="00986291"/>
    <w:rsid w:val="00986F50"/>
    <w:rsid w:val="00987247"/>
    <w:rsid w:val="00987ACC"/>
    <w:rsid w:val="0099003B"/>
    <w:rsid w:val="00990887"/>
    <w:rsid w:val="0099186A"/>
    <w:rsid w:val="00991BC7"/>
    <w:rsid w:val="00992462"/>
    <w:rsid w:val="009928E5"/>
    <w:rsid w:val="009929CA"/>
    <w:rsid w:val="00992A3B"/>
    <w:rsid w:val="00992D84"/>
    <w:rsid w:val="009936A6"/>
    <w:rsid w:val="009949BC"/>
    <w:rsid w:val="00996A9C"/>
    <w:rsid w:val="00996AFF"/>
    <w:rsid w:val="00997314"/>
    <w:rsid w:val="00997665"/>
    <w:rsid w:val="0099767B"/>
    <w:rsid w:val="00997C64"/>
    <w:rsid w:val="009A2E8A"/>
    <w:rsid w:val="009A37C3"/>
    <w:rsid w:val="009A7E4F"/>
    <w:rsid w:val="009B0159"/>
    <w:rsid w:val="009B015C"/>
    <w:rsid w:val="009B156C"/>
    <w:rsid w:val="009B2D7E"/>
    <w:rsid w:val="009B445F"/>
    <w:rsid w:val="009B5800"/>
    <w:rsid w:val="009B61F5"/>
    <w:rsid w:val="009B67DF"/>
    <w:rsid w:val="009B6CDF"/>
    <w:rsid w:val="009B7AB3"/>
    <w:rsid w:val="009C0BD8"/>
    <w:rsid w:val="009C0D7D"/>
    <w:rsid w:val="009C3DC4"/>
    <w:rsid w:val="009C48B5"/>
    <w:rsid w:val="009C66B4"/>
    <w:rsid w:val="009C75B9"/>
    <w:rsid w:val="009D0339"/>
    <w:rsid w:val="009D05EA"/>
    <w:rsid w:val="009D0A7B"/>
    <w:rsid w:val="009D0B14"/>
    <w:rsid w:val="009D0B80"/>
    <w:rsid w:val="009D271C"/>
    <w:rsid w:val="009D296D"/>
    <w:rsid w:val="009D29D3"/>
    <w:rsid w:val="009D2F90"/>
    <w:rsid w:val="009D3911"/>
    <w:rsid w:val="009D3F31"/>
    <w:rsid w:val="009D430F"/>
    <w:rsid w:val="009D568E"/>
    <w:rsid w:val="009D632F"/>
    <w:rsid w:val="009D6746"/>
    <w:rsid w:val="009D68E7"/>
    <w:rsid w:val="009D6909"/>
    <w:rsid w:val="009D6915"/>
    <w:rsid w:val="009D6FBA"/>
    <w:rsid w:val="009D7FFA"/>
    <w:rsid w:val="009E026B"/>
    <w:rsid w:val="009E0291"/>
    <w:rsid w:val="009E3CE0"/>
    <w:rsid w:val="009E4008"/>
    <w:rsid w:val="009E4103"/>
    <w:rsid w:val="009E4B90"/>
    <w:rsid w:val="009E4D48"/>
    <w:rsid w:val="009E6778"/>
    <w:rsid w:val="009E6934"/>
    <w:rsid w:val="009F11DE"/>
    <w:rsid w:val="009F13E9"/>
    <w:rsid w:val="009F1923"/>
    <w:rsid w:val="009F1BE4"/>
    <w:rsid w:val="009F2D70"/>
    <w:rsid w:val="009F473D"/>
    <w:rsid w:val="009F4BF2"/>
    <w:rsid w:val="009F54EE"/>
    <w:rsid w:val="009F57EE"/>
    <w:rsid w:val="009F7621"/>
    <w:rsid w:val="00A0130F"/>
    <w:rsid w:val="00A01482"/>
    <w:rsid w:val="00A01676"/>
    <w:rsid w:val="00A026C7"/>
    <w:rsid w:val="00A02F11"/>
    <w:rsid w:val="00A0339E"/>
    <w:rsid w:val="00A0564A"/>
    <w:rsid w:val="00A07015"/>
    <w:rsid w:val="00A07239"/>
    <w:rsid w:val="00A11781"/>
    <w:rsid w:val="00A11CE4"/>
    <w:rsid w:val="00A14466"/>
    <w:rsid w:val="00A148F1"/>
    <w:rsid w:val="00A14F65"/>
    <w:rsid w:val="00A15356"/>
    <w:rsid w:val="00A15969"/>
    <w:rsid w:val="00A16288"/>
    <w:rsid w:val="00A16F99"/>
    <w:rsid w:val="00A20A8B"/>
    <w:rsid w:val="00A20FC3"/>
    <w:rsid w:val="00A21CD8"/>
    <w:rsid w:val="00A2287C"/>
    <w:rsid w:val="00A22E71"/>
    <w:rsid w:val="00A22F63"/>
    <w:rsid w:val="00A2341A"/>
    <w:rsid w:val="00A24C76"/>
    <w:rsid w:val="00A25972"/>
    <w:rsid w:val="00A268EB"/>
    <w:rsid w:val="00A26D89"/>
    <w:rsid w:val="00A27844"/>
    <w:rsid w:val="00A30E1D"/>
    <w:rsid w:val="00A30FA8"/>
    <w:rsid w:val="00A31F0F"/>
    <w:rsid w:val="00A32055"/>
    <w:rsid w:val="00A32767"/>
    <w:rsid w:val="00A36053"/>
    <w:rsid w:val="00A36293"/>
    <w:rsid w:val="00A375AE"/>
    <w:rsid w:val="00A37880"/>
    <w:rsid w:val="00A37A73"/>
    <w:rsid w:val="00A403AE"/>
    <w:rsid w:val="00A408D2"/>
    <w:rsid w:val="00A40D67"/>
    <w:rsid w:val="00A41849"/>
    <w:rsid w:val="00A41E45"/>
    <w:rsid w:val="00A42350"/>
    <w:rsid w:val="00A4385F"/>
    <w:rsid w:val="00A44C77"/>
    <w:rsid w:val="00A4544B"/>
    <w:rsid w:val="00A45875"/>
    <w:rsid w:val="00A503C7"/>
    <w:rsid w:val="00A50F5A"/>
    <w:rsid w:val="00A52244"/>
    <w:rsid w:val="00A532E3"/>
    <w:rsid w:val="00A53B87"/>
    <w:rsid w:val="00A548A5"/>
    <w:rsid w:val="00A55EFF"/>
    <w:rsid w:val="00A56035"/>
    <w:rsid w:val="00A56400"/>
    <w:rsid w:val="00A571C8"/>
    <w:rsid w:val="00A57ED2"/>
    <w:rsid w:val="00A610C5"/>
    <w:rsid w:val="00A624BC"/>
    <w:rsid w:val="00A62EE3"/>
    <w:rsid w:val="00A64660"/>
    <w:rsid w:val="00A64C08"/>
    <w:rsid w:val="00A64FBA"/>
    <w:rsid w:val="00A65116"/>
    <w:rsid w:val="00A705E8"/>
    <w:rsid w:val="00A71299"/>
    <w:rsid w:val="00A71F44"/>
    <w:rsid w:val="00A7264D"/>
    <w:rsid w:val="00A728DE"/>
    <w:rsid w:val="00A731BA"/>
    <w:rsid w:val="00A74F63"/>
    <w:rsid w:val="00A773BB"/>
    <w:rsid w:val="00A77F94"/>
    <w:rsid w:val="00A81ED6"/>
    <w:rsid w:val="00A82100"/>
    <w:rsid w:val="00A837F1"/>
    <w:rsid w:val="00A8557E"/>
    <w:rsid w:val="00A85712"/>
    <w:rsid w:val="00A859C3"/>
    <w:rsid w:val="00A864CD"/>
    <w:rsid w:val="00A87802"/>
    <w:rsid w:val="00A87D6F"/>
    <w:rsid w:val="00A9217D"/>
    <w:rsid w:val="00A92DBE"/>
    <w:rsid w:val="00A93841"/>
    <w:rsid w:val="00A952FC"/>
    <w:rsid w:val="00A953B7"/>
    <w:rsid w:val="00A9729E"/>
    <w:rsid w:val="00A97808"/>
    <w:rsid w:val="00AA0807"/>
    <w:rsid w:val="00AA0F81"/>
    <w:rsid w:val="00AA105B"/>
    <w:rsid w:val="00AA1324"/>
    <w:rsid w:val="00AA1C5F"/>
    <w:rsid w:val="00AA328C"/>
    <w:rsid w:val="00AA3A36"/>
    <w:rsid w:val="00AA3F02"/>
    <w:rsid w:val="00AA4399"/>
    <w:rsid w:val="00AA5112"/>
    <w:rsid w:val="00AA608F"/>
    <w:rsid w:val="00AA6129"/>
    <w:rsid w:val="00AB0557"/>
    <w:rsid w:val="00AB08AD"/>
    <w:rsid w:val="00AB09C2"/>
    <w:rsid w:val="00AB19A2"/>
    <w:rsid w:val="00AB20FB"/>
    <w:rsid w:val="00AB25F9"/>
    <w:rsid w:val="00AB4073"/>
    <w:rsid w:val="00AB4517"/>
    <w:rsid w:val="00AB463B"/>
    <w:rsid w:val="00AB466F"/>
    <w:rsid w:val="00AB582B"/>
    <w:rsid w:val="00AB5B42"/>
    <w:rsid w:val="00AB5F2F"/>
    <w:rsid w:val="00AB676E"/>
    <w:rsid w:val="00AC05B0"/>
    <w:rsid w:val="00AC143D"/>
    <w:rsid w:val="00AC353D"/>
    <w:rsid w:val="00AC3A03"/>
    <w:rsid w:val="00AC41B3"/>
    <w:rsid w:val="00AC42C5"/>
    <w:rsid w:val="00AC4537"/>
    <w:rsid w:val="00AC454C"/>
    <w:rsid w:val="00AC479C"/>
    <w:rsid w:val="00AC4992"/>
    <w:rsid w:val="00AC4F84"/>
    <w:rsid w:val="00AC5ABB"/>
    <w:rsid w:val="00AC66F6"/>
    <w:rsid w:val="00AC7218"/>
    <w:rsid w:val="00AC7630"/>
    <w:rsid w:val="00AC7C4E"/>
    <w:rsid w:val="00AD044C"/>
    <w:rsid w:val="00AD04CB"/>
    <w:rsid w:val="00AD1585"/>
    <w:rsid w:val="00AD42D0"/>
    <w:rsid w:val="00AD490B"/>
    <w:rsid w:val="00AD4C21"/>
    <w:rsid w:val="00AD63EE"/>
    <w:rsid w:val="00AD7F4F"/>
    <w:rsid w:val="00AE07D3"/>
    <w:rsid w:val="00AE10F4"/>
    <w:rsid w:val="00AE15F6"/>
    <w:rsid w:val="00AE27E3"/>
    <w:rsid w:val="00AE2B4D"/>
    <w:rsid w:val="00AE31A1"/>
    <w:rsid w:val="00AE3447"/>
    <w:rsid w:val="00AE4189"/>
    <w:rsid w:val="00AE42D3"/>
    <w:rsid w:val="00AE5160"/>
    <w:rsid w:val="00AE5D71"/>
    <w:rsid w:val="00AE7F5D"/>
    <w:rsid w:val="00AF014C"/>
    <w:rsid w:val="00AF163E"/>
    <w:rsid w:val="00AF28B0"/>
    <w:rsid w:val="00AF2FA1"/>
    <w:rsid w:val="00AF3699"/>
    <w:rsid w:val="00AF6904"/>
    <w:rsid w:val="00AF70B8"/>
    <w:rsid w:val="00AF7334"/>
    <w:rsid w:val="00AF789F"/>
    <w:rsid w:val="00B03B5E"/>
    <w:rsid w:val="00B0452D"/>
    <w:rsid w:val="00B04A12"/>
    <w:rsid w:val="00B04DE8"/>
    <w:rsid w:val="00B0518F"/>
    <w:rsid w:val="00B06792"/>
    <w:rsid w:val="00B07023"/>
    <w:rsid w:val="00B07D25"/>
    <w:rsid w:val="00B108FE"/>
    <w:rsid w:val="00B10B3B"/>
    <w:rsid w:val="00B120DE"/>
    <w:rsid w:val="00B121A0"/>
    <w:rsid w:val="00B12AED"/>
    <w:rsid w:val="00B13993"/>
    <w:rsid w:val="00B13D92"/>
    <w:rsid w:val="00B14675"/>
    <w:rsid w:val="00B15517"/>
    <w:rsid w:val="00B16E5C"/>
    <w:rsid w:val="00B21936"/>
    <w:rsid w:val="00B2290B"/>
    <w:rsid w:val="00B258CE"/>
    <w:rsid w:val="00B266B2"/>
    <w:rsid w:val="00B27E6C"/>
    <w:rsid w:val="00B302B6"/>
    <w:rsid w:val="00B305D5"/>
    <w:rsid w:val="00B316C7"/>
    <w:rsid w:val="00B31915"/>
    <w:rsid w:val="00B321A1"/>
    <w:rsid w:val="00B329BE"/>
    <w:rsid w:val="00B33353"/>
    <w:rsid w:val="00B3398A"/>
    <w:rsid w:val="00B340B2"/>
    <w:rsid w:val="00B345C4"/>
    <w:rsid w:val="00B3515A"/>
    <w:rsid w:val="00B3563B"/>
    <w:rsid w:val="00B35EA6"/>
    <w:rsid w:val="00B3776D"/>
    <w:rsid w:val="00B37D66"/>
    <w:rsid w:val="00B37E64"/>
    <w:rsid w:val="00B40F45"/>
    <w:rsid w:val="00B413F3"/>
    <w:rsid w:val="00B425E9"/>
    <w:rsid w:val="00B42C14"/>
    <w:rsid w:val="00B42FB1"/>
    <w:rsid w:val="00B43AED"/>
    <w:rsid w:val="00B468C1"/>
    <w:rsid w:val="00B46EED"/>
    <w:rsid w:val="00B46EF8"/>
    <w:rsid w:val="00B47383"/>
    <w:rsid w:val="00B477C7"/>
    <w:rsid w:val="00B47F7B"/>
    <w:rsid w:val="00B52592"/>
    <w:rsid w:val="00B52593"/>
    <w:rsid w:val="00B52FBE"/>
    <w:rsid w:val="00B567EC"/>
    <w:rsid w:val="00B56931"/>
    <w:rsid w:val="00B56B36"/>
    <w:rsid w:val="00B605A1"/>
    <w:rsid w:val="00B62D78"/>
    <w:rsid w:val="00B63D81"/>
    <w:rsid w:val="00B63F9F"/>
    <w:rsid w:val="00B64B49"/>
    <w:rsid w:val="00B64E6C"/>
    <w:rsid w:val="00B705D7"/>
    <w:rsid w:val="00B71334"/>
    <w:rsid w:val="00B714F6"/>
    <w:rsid w:val="00B717B3"/>
    <w:rsid w:val="00B717FE"/>
    <w:rsid w:val="00B71EB0"/>
    <w:rsid w:val="00B72077"/>
    <w:rsid w:val="00B72773"/>
    <w:rsid w:val="00B72D5C"/>
    <w:rsid w:val="00B75F9C"/>
    <w:rsid w:val="00B75FC5"/>
    <w:rsid w:val="00B77025"/>
    <w:rsid w:val="00B770F0"/>
    <w:rsid w:val="00B7742A"/>
    <w:rsid w:val="00B82463"/>
    <w:rsid w:val="00B83F38"/>
    <w:rsid w:val="00B84B7C"/>
    <w:rsid w:val="00B84C9A"/>
    <w:rsid w:val="00B84DEE"/>
    <w:rsid w:val="00B85065"/>
    <w:rsid w:val="00B86847"/>
    <w:rsid w:val="00B86FCA"/>
    <w:rsid w:val="00B87204"/>
    <w:rsid w:val="00B8730A"/>
    <w:rsid w:val="00B87E48"/>
    <w:rsid w:val="00B90A25"/>
    <w:rsid w:val="00B9108D"/>
    <w:rsid w:val="00B92136"/>
    <w:rsid w:val="00B92A37"/>
    <w:rsid w:val="00B937DC"/>
    <w:rsid w:val="00B94482"/>
    <w:rsid w:val="00B94D19"/>
    <w:rsid w:val="00B962F2"/>
    <w:rsid w:val="00B97421"/>
    <w:rsid w:val="00BA09AE"/>
    <w:rsid w:val="00BA1445"/>
    <w:rsid w:val="00BA3900"/>
    <w:rsid w:val="00BA448C"/>
    <w:rsid w:val="00BA570D"/>
    <w:rsid w:val="00BA6556"/>
    <w:rsid w:val="00BB0CBC"/>
    <w:rsid w:val="00BB2810"/>
    <w:rsid w:val="00BB50F9"/>
    <w:rsid w:val="00BB60FF"/>
    <w:rsid w:val="00BC128C"/>
    <w:rsid w:val="00BC1E53"/>
    <w:rsid w:val="00BC22F1"/>
    <w:rsid w:val="00BC2AF0"/>
    <w:rsid w:val="00BC2D71"/>
    <w:rsid w:val="00BC40BE"/>
    <w:rsid w:val="00BC4612"/>
    <w:rsid w:val="00BC55F9"/>
    <w:rsid w:val="00BC570F"/>
    <w:rsid w:val="00BC5A2F"/>
    <w:rsid w:val="00BC67A1"/>
    <w:rsid w:val="00BC71AB"/>
    <w:rsid w:val="00BC7650"/>
    <w:rsid w:val="00BD0771"/>
    <w:rsid w:val="00BD1414"/>
    <w:rsid w:val="00BD15D6"/>
    <w:rsid w:val="00BD1BF0"/>
    <w:rsid w:val="00BD3567"/>
    <w:rsid w:val="00BD3B02"/>
    <w:rsid w:val="00BD414D"/>
    <w:rsid w:val="00BD4EEE"/>
    <w:rsid w:val="00BD50DD"/>
    <w:rsid w:val="00BD58A4"/>
    <w:rsid w:val="00BD675D"/>
    <w:rsid w:val="00BD7BF9"/>
    <w:rsid w:val="00BD7C5D"/>
    <w:rsid w:val="00BE0AA8"/>
    <w:rsid w:val="00BE0B55"/>
    <w:rsid w:val="00BE2EF0"/>
    <w:rsid w:val="00BE2F54"/>
    <w:rsid w:val="00BE4C96"/>
    <w:rsid w:val="00BE5E35"/>
    <w:rsid w:val="00BE648D"/>
    <w:rsid w:val="00BE6514"/>
    <w:rsid w:val="00BE67E6"/>
    <w:rsid w:val="00BE6D86"/>
    <w:rsid w:val="00BE7252"/>
    <w:rsid w:val="00BE79D9"/>
    <w:rsid w:val="00BE7CE6"/>
    <w:rsid w:val="00BE7FD3"/>
    <w:rsid w:val="00BF1C62"/>
    <w:rsid w:val="00BF1EC3"/>
    <w:rsid w:val="00BF4339"/>
    <w:rsid w:val="00BF549E"/>
    <w:rsid w:val="00BF55A7"/>
    <w:rsid w:val="00BF5804"/>
    <w:rsid w:val="00BF7100"/>
    <w:rsid w:val="00BF7201"/>
    <w:rsid w:val="00BF7F23"/>
    <w:rsid w:val="00C006B0"/>
    <w:rsid w:val="00C00EDE"/>
    <w:rsid w:val="00C01110"/>
    <w:rsid w:val="00C01813"/>
    <w:rsid w:val="00C021CD"/>
    <w:rsid w:val="00C0358B"/>
    <w:rsid w:val="00C03897"/>
    <w:rsid w:val="00C045F4"/>
    <w:rsid w:val="00C04C1E"/>
    <w:rsid w:val="00C04FAC"/>
    <w:rsid w:val="00C072C1"/>
    <w:rsid w:val="00C07C12"/>
    <w:rsid w:val="00C104C8"/>
    <w:rsid w:val="00C120F7"/>
    <w:rsid w:val="00C126C9"/>
    <w:rsid w:val="00C14117"/>
    <w:rsid w:val="00C15060"/>
    <w:rsid w:val="00C16120"/>
    <w:rsid w:val="00C20573"/>
    <w:rsid w:val="00C20C27"/>
    <w:rsid w:val="00C21A87"/>
    <w:rsid w:val="00C22FE6"/>
    <w:rsid w:val="00C24069"/>
    <w:rsid w:val="00C26009"/>
    <w:rsid w:val="00C2703B"/>
    <w:rsid w:val="00C27363"/>
    <w:rsid w:val="00C27B60"/>
    <w:rsid w:val="00C334DB"/>
    <w:rsid w:val="00C338B8"/>
    <w:rsid w:val="00C34A55"/>
    <w:rsid w:val="00C35683"/>
    <w:rsid w:val="00C376E2"/>
    <w:rsid w:val="00C3784A"/>
    <w:rsid w:val="00C405D9"/>
    <w:rsid w:val="00C415EB"/>
    <w:rsid w:val="00C430A2"/>
    <w:rsid w:val="00C442A5"/>
    <w:rsid w:val="00C45C6E"/>
    <w:rsid w:val="00C46A84"/>
    <w:rsid w:val="00C46CCC"/>
    <w:rsid w:val="00C470C0"/>
    <w:rsid w:val="00C477C5"/>
    <w:rsid w:val="00C50874"/>
    <w:rsid w:val="00C51BF3"/>
    <w:rsid w:val="00C51CEA"/>
    <w:rsid w:val="00C51DEE"/>
    <w:rsid w:val="00C53238"/>
    <w:rsid w:val="00C5389F"/>
    <w:rsid w:val="00C549B3"/>
    <w:rsid w:val="00C5722A"/>
    <w:rsid w:val="00C5722F"/>
    <w:rsid w:val="00C6288E"/>
    <w:rsid w:val="00C62FFA"/>
    <w:rsid w:val="00C64EF2"/>
    <w:rsid w:val="00C653F4"/>
    <w:rsid w:val="00C6543A"/>
    <w:rsid w:val="00C658EB"/>
    <w:rsid w:val="00C66192"/>
    <w:rsid w:val="00C661A7"/>
    <w:rsid w:val="00C66A7B"/>
    <w:rsid w:val="00C702C2"/>
    <w:rsid w:val="00C70674"/>
    <w:rsid w:val="00C7137B"/>
    <w:rsid w:val="00C72657"/>
    <w:rsid w:val="00C73774"/>
    <w:rsid w:val="00C73AE5"/>
    <w:rsid w:val="00C7449D"/>
    <w:rsid w:val="00C74753"/>
    <w:rsid w:val="00C759C7"/>
    <w:rsid w:val="00C75C56"/>
    <w:rsid w:val="00C75C6A"/>
    <w:rsid w:val="00C7749C"/>
    <w:rsid w:val="00C77678"/>
    <w:rsid w:val="00C815EB"/>
    <w:rsid w:val="00C817FB"/>
    <w:rsid w:val="00C821EB"/>
    <w:rsid w:val="00C8222D"/>
    <w:rsid w:val="00C82276"/>
    <w:rsid w:val="00C83671"/>
    <w:rsid w:val="00C839D3"/>
    <w:rsid w:val="00C84CD4"/>
    <w:rsid w:val="00C85CB2"/>
    <w:rsid w:val="00C86B2E"/>
    <w:rsid w:val="00C87829"/>
    <w:rsid w:val="00C904A3"/>
    <w:rsid w:val="00C90C38"/>
    <w:rsid w:val="00C9145C"/>
    <w:rsid w:val="00C914C6"/>
    <w:rsid w:val="00C91526"/>
    <w:rsid w:val="00C91976"/>
    <w:rsid w:val="00C91DC5"/>
    <w:rsid w:val="00C91F64"/>
    <w:rsid w:val="00C92590"/>
    <w:rsid w:val="00C92A0E"/>
    <w:rsid w:val="00C94E6C"/>
    <w:rsid w:val="00C961B4"/>
    <w:rsid w:val="00C9674C"/>
    <w:rsid w:val="00CA1D81"/>
    <w:rsid w:val="00CA3356"/>
    <w:rsid w:val="00CA776E"/>
    <w:rsid w:val="00CB0697"/>
    <w:rsid w:val="00CB1053"/>
    <w:rsid w:val="00CB128E"/>
    <w:rsid w:val="00CB1358"/>
    <w:rsid w:val="00CB1752"/>
    <w:rsid w:val="00CB1AE9"/>
    <w:rsid w:val="00CB21DC"/>
    <w:rsid w:val="00CB255E"/>
    <w:rsid w:val="00CB327A"/>
    <w:rsid w:val="00CB47F1"/>
    <w:rsid w:val="00CB4D9E"/>
    <w:rsid w:val="00CB5BE6"/>
    <w:rsid w:val="00CB61E7"/>
    <w:rsid w:val="00CB66AC"/>
    <w:rsid w:val="00CB69FF"/>
    <w:rsid w:val="00CB75CA"/>
    <w:rsid w:val="00CC00A2"/>
    <w:rsid w:val="00CC053D"/>
    <w:rsid w:val="00CC085A"/>
    <w:rsid w:val="00CC09E1"/>
    <w:rsid w:val="00CC0B24"/>
    <w:rsid w:val="00CC1989"/>
    <w:rsid w:val="00CC23BA"/>
    <w:rsid w:val="00CC25F5"/>
    <w:rsid w:val="00CC2F54"/>
    <w:rsid w:val="00CC4329"/>
    <w:rsid w:val="00CC47B4"/>
    <w:rsid w:val="00CC4CAE"/>
    <w:rsid w:val="00CC6A9B"/>
    <w:rsid w:val="00CC6F59"/>
    <w:rsid w:val="00CC7A2E"/>
    <w:rsid w:val="00CC7AFF"/>
    <w:rsid w:val="00CC7C96"/>
    <w:rsid w:val="00CD04A5"/>
    <w:rsid w:val="00CD0983"/>
    <w:rsid w:val="00CD34A6"/>
    <w:rsid w:val="00CD3570"/>
    <w:rsid w:val="00CD40B8"/>
    <w:rsid w:val="00CD4FC1"/>
    <w:rsid w:val="00CD6402"/>
    <w:rsid w:val="00CD64D0"/>
    <w:rsid w:val="00CD740F"/>
    <w:rsid w:val="00CD7D8C"/>
    <w:rsid w:val="00CD7EFE"/>
    <w:rsid w:val="00CE1292"/>
    <w:rsid w:val="00CE17D9"/>
    <w:rsid w:val="00CE2377"/>
    <w:rsid w:val="00CE2793"/>
    <w:rsid w:val="00CE69E0"/>
    <w:rsid w:val="00CE6C74"/>
    <w:rsid w:val="00CF076E"/>
    <w:rsid w:val="00CF07EA"/>
    <w:rsid w:val="00CF0A45"/>
    <w:rsid w:val="00CF2F20"/>
    <w:rsid w:val="00CF4E5F"/>
    <w:rsid w:val="00CF4E6E"/>
    <w:rsid w:val="00CF50A5"/>
    <w:rsid w:val="00CF6160"/>
    <w:rsid w:val="00CF6554"/>
    <w:rsid w:val="00CF7B05"/>
    <w:rsid w:val="00D008D5"/>
    <w:rsid w:val="00D0306F"/>
    <w:rsid w:val="00D04E46"/>
    <w:rsid w:val="00D0573F"/>
    <w:rsid w:val="00D05FE7"/>
    <w:rsid w:val="00D0784B"/>
    <w:rsid w:val="00D10C2F"/>
    <w:rsid w:val="00D10FB6"/>
    <w:rsid w:val="00D110F2"/>
    <w:rsid w:val="00D121D1"/>
    <w:rsid w:val="00D1525D"/>
    <w:rsid w:val="00D1544F"/>
    <w:rsid w:val="00D15D4F"/>
    <w:rsid w:val="00D16444"/>
    <w:rsid w:val="00D16F77"/>
    <w:rsid w:val="00D20C44"/>
    <w:rsid w:val="00D2115B"/>
    <w:rsid w:val="00D211A5"/>
    <w:rsid w:val="00D2286A"/>
    <w:rsid w:val="00D24B93"/>
    <w:rsid w:val="00D27929"/>
    <w:rsid w:val="00D30262"/>
    <w:rsid w:val="00D30AF0"/>
    <w:rsid w:val="00D311AE"/>
    <w:rsid w:val="00D32B3E"/>
    <w:rsid w:val="00D335A2"/>
    <w:rsid w:val="00D336CE"/>
    <w:rsid w:val="00D343B0"/>
    <w:rsid w:val="00D354FA"/>
    <w:rsid w:val="00D368B7"/>
    <w:rsid w:val="00D37BDA"/>
    <w:rsid w:val="00D4017F"/>
    <w:rsid w:val="00D40915"/>
    <w:rsid w:val="00D44F72"/>
    <w:rsid w:val="00D4606D"/>
    <w:rsid w:val="00D46772"/>
    <w:rsid w:val="00D46794"/>
    <w:rsid w:val="00D4735D"/>
    <w:rsid w:val="00D47702"/>
    <w:rsid w:val="00D50023"/>
    <w:rsid w:val="00D50352"/>
    <w:rsid w:val="00D505AD"/>
    <w:rsid w:val="00D511F8"/>
    <w:rsid w:val="00D520F6"/>
    <w:rsid w:val="00D52AC9"/>
    <w:rsid w:val="00D534BD"/>
    <w:rsid w:val="00D53A53"/>
    <w:rsid w:val="00D53DCE"/>
    <w:rsid w:val="00D53E1F"/>
    <w:rsid w:val="00D55AAC"/>
    <w:rsid w:val="00D5781B"/>
    <w:rsid w:val="00D578A9"/>
    <w:rsid w:val="00D57947"/>
    <w:rsid w:val="00D5798E"/>
    <w:rsid w:val="00D641FE"/>
    <w:rsid w:val="00D657AF"/>
    <w:rsid w:val="00D6641D"/>
    <w:rsid w:val="00D67EF0"/>
    <w:rsid w:val="00D67F4C"/>
    <w:rsid w:val="00D70247"/>
    <w:rsid w:val="00D73515"/>
    <w:rsid w:val="00D738BF"/>
    <w:rsid w:val="00D73C68"/>
    <w:rsid w:val="00D74638"/>
    <w:rsid w:val="00D774A6"/>
    <w:rsid w:val="00D807E9"/>
    <w:rsid w:val="00D83164"/>
    <w:rsid w:val="00D83499"/>
    <w:rsid w:val="00D84AF9"/>
    <w:rsid w:val="00D87F59"/>
    <w:rsid w:val="00D903AA"/>
    <w:rsid w:val="00D91831"/>
    <w:rsid w:val="00D91D19"/>
    <w:rsid w:val="00D9228B"/>
    <w:rsid w:val="00D9228F"/>
    <w:rsid w:val="00D9250A"/>
    <w:rsid w:val="00D92924"/>
    <w:rsid w:val="00D93194"/>
    <w:rsid w:val="00D94F66"/>
    <w:rsid w:val="00D97672"/>
    <w:rsid w:val="00D978C1"/>
    <w:rsid w:val="00D97A7B"/>
    <w:rsid w:val="00DA02E4"/>
    <w:rsid w:val="00DA0AD5"/>
    <w:rsid w:val="00DA1620"/>
    <w:rsid w:val="00DA1A90"/>
    <w:rsid w:val="00DA1B4A"/>
    <w:rsid w:val="00DA25F1"/>
    <w:rsid w:val="00DA27CB"/>
    <w:rsid w:val="00DA2977"/>
    <w:rsid w:val="00DA2C10"/>
    <w:rsid w:val="00DA3E1D"/>
    <w:rsid w:val="00DA561C"/>
    <w:rsid w:val="00DA60BA"/>
    <w:rsid w:val="00DA6431"/>
    <w:rsid w:val="00DA6492"/>
    <w:rsid w:val="00DA6DDA"/>
    <w:rsid w:val="00DB0DB3"/>
    <w:rsid w:val="00DB14B7"/>
    <w:rsid w:val="00DB1680"/>
    <w:rsid w:val="00DB2289"/>
    <w:rsid w:val="00DB2B5A"/>
    <w:rsid w:val="00DB2D19"/>
    <w:rsid w:val="00DB314F"/>
    <w:rsid w:val="00DB3254"/>
    <w:rsid w:val="00DB41DB"/>
    <w:rsid w:val="00DB49E1"/>
    <w:rsid w:val="00DB5BC7"/>
    <w:rsid w:val="00DB63EE"/>
    <w:rsid w:val="00DB6602"/>
    <w:rsid w:val="00DB6BB7"/>
    <w:rsid w:val="00DB6E8E"/>
    <w:rsid w:val="00DB6F31"/>
    <w:rsid w:val="00DB7622"/>
    <w:rsid w:val="00DB78BD"/>
    <w:rsid w:val="00DB7BDB"/>
    <w:rsid w:val="00DB7D26"/>
    <w:rsid w:val="00DB7F22"/>
    <w:rsid w:val="00DC0630"/>
    <w:rsid w:val="00DC1286"/>
    <w:rsid w:val="00DC147F"/>
    <w:rsid w:val="00DC2218"/>
    <w:rsid w:val="00DC2760"/>
    <w:rsid w:val="00DC2E11"/>
    <w:rsid w:val="00DC3587"/>
    <w:rsid w:val="00DC3862"/>
    <w:rsid w:val="00DC408D"/>
    <w:rsid w:val="00DC60F3"/>
    <w:rsid w:val="00DD126C"/>
    <w:rsid w:val="00DD1D4E"/>
    <w:rsid w:val="00DD40BD"/>
    <w:rsid w:val="00DD4DF8"/>
    <w:rsid w:val="00DD524E"/>
    <w:rsid w:val="00DD6AEA"/>
    <w:rsid w:val="00DD770B"/>
    <w:rsid w:val="00DE0F42"/>
    <w:rsid w:val="00DE252F"/>
    <w:rsid w:val="00DE2AE2"/>
    <w:rsid w:val="00DE2D93"/>
    <w:rsid w:val="00DE4B4E"/>
    <w:rsid w:val="00DE4C8C"/>
    <w:rsid w:val="00DE5347"/>
    <w:rsid w:val="00DE5B93"/>
    <w:rsid w:val="00DE76EC"/>
    <w:rsid w:val="00DE77D2"/>
    <w:rsid w:val="00DE7D29"/>
    <w:rsid w:val="00DF162F"/>
    <w:rsid w:val="00DF1901"/>
    <w:rsid w:val="00DF3329"/>
    <w:rsid w:val="00DF3873"/>
    <w:rsid w:val="00DF4A90"/>
    <w:rsid w:val="00DF5334"/>
    <w:rsid w:val="00DF725C"/>
    <w:rsid w:val="00DF7D4F"/>
    <w:rsid w:val="00E009C5"/>
    <w:rsid w:val="00E00F71"/>
    <w:rsid w:val="00E00FDD"/>
    <w:rsid w:val="00E022A5"/>
    <w:rsid w:val="00E03841"/>
    <w:rsid w:val="00E049F1"/>
    <w:rsid w:val="00E04E9F"/>
    <w:rsid w:val="00E05196"/>
    <w:rsid w:val="00E063A6"/>
    <w:rsid w:val="00E070C3"/>
    <w:rsid w:val="00E07602"/>
    <w:rsid w:val="00E10620"/>
    <w:rsid w:val="00E116D8"/>
    <w:rsid w:val="00E12295"/>
    <w:rsid w:val="00E135D0"/>
    <w:rsid w:val="00E17ED2"/>
    <w:rsid w:val="00E20E82"/>
    <w:rsid w:val="00E20F06"/>
    <w:rsid w:val="00E211BA"/>
    <w:rsid w:val="00E21944"/>
    <w:rsid w:val="00E2291B"/>
    <w:rsid w:val="00E22BC5"/>
    <w:rsid w:val="00E2323C"/>
    <w:rsid w:val="00E30092"/>
    <w:rsid w:val="00E30C80"/>
    <w:rsid w:val="00E30C8B"/>
    <w:rsid w:val="00E31F4C"/>
    <w:rsid w:val="00E31F71"/>
    <w:rsid w:val="00E32995"/>
    <w:rsid w:val="00E34C8F"/>
    <w:rsid w:val="00E35568"/>
    <w:rsid w:val="00E35633"/>
    <w:rsid w:val="00E35AC7"/>
    <w:rsid w:val="00E40EBE"/>
    <w:rsid w:val="00E42BDB"/>
    <w:rsid w:val="00E445DE"/>
    <w:rsid w:val="00E4504D"/>
    <w:rsid w:val="00E52664"/>
    <w:rsid w:val="00E53615"/>
    <w:rsid w:val="00E54CFB"/>
    <w:rsid w:val="00E56345"/>
    <w:rsid w:val="00E62C73"/>
    <w:rsid w:val="00E64198"/>
    <w:rsid w:val="00E65DB5"/>
    <w:rsid w:val="00E66795"/>
    <w:rsid w:val="00E70CC2"/>
    <w:rsid w:val="00E70EFB"/>
    <w:rsid w:val="00E73CB9"/>
    <w:rsid w:val="00E744B6"/>
    <w:rsid w:val="00E747FA"/>
    <w:rsid w:val="00E75732"/>
    <w:rsid w:val="00E75D24"/>
    <w:rsid w:val="00E76F83"/>
    <w:rsid w:val="00E77F0C"/>
    <w:rsid w:val="00E81134"/>
    <w:rsid w:val="00E82F96"/>
    <w:rsid w:val="00E832CC"/>
    <w:rsid w:val="00E8394F"/>
    <w:rsid w:val="00E83CD8"/>
    <w:rsid w:val="00E83EBB"/>
    <w:rsid w:val="00E83FA9"/>
    <w:rsid w:val="00E845F7"/>
    <w:rsid w:val="00E8589C"/>
    <w:rsid w:val="00E85BE6"/>
    <w:rsid w:val="00E869F8"/>
    <w:rsid w:val="00E871A3"/>
    <w:rsid w:val="00E87D83"/>
    <w:rsid w:val="00E909E6"/>
    <w:rsid w:val="00E9119F"/>
    <w:rsid w:val="00E9193F"/>
    <w:rsid w:val="00E91A68"/>
    <w:rsid w:val="00E926F7"/>
    <w:rsid w:val="00E934B8"/>
    <w:rsid w:val="00E93CC4"/>
    <w:rsid w:val="00E9410D"/>
    <w:rsid w:val="00E94562"/>
    <w:rsid w:val="00E94DBA"/>
    <w:rsid w:val="00E95542"/>
    <w:rsid w:val="00E96C1D"/>
    <w:rsid w:val="00E971E5"/>
    <w:rsid w:val="00E97BB8"/>
    <w:rsid w:val="00EA02D2"/>
    <w:rsid w:val="00EA0333"/>
    <w:rsid w:val="00EA1977"/>
    <w:rsid w:val="00EA435A"/>
    <w:rsid w:val="00EA4640"/>
    <w:rsid w:val="00EA4E3B"/>
    <w:rsid w:val="00EA4F15"/>
    <w:rsid w:val="00EA7775"/>
    <w:rsid w:val="00EB06D9"/>
    <w:rsid w:val="00EB0CAA"/>
    <w:rsid w:val="00EB15C1"/>
    <w:rsid w:val="00EB15FD"/>
    <w:rsid w:val="00EB1DD3"/>
    <w:rsid w:val="00EB34E8"/>
    <w:rsid w:val="00EB3567"/>
    <w:rsid w:val="00EB3EE5"/>
    <w:rsid w:val="00EB4AA4"/>
    <w:rsid w:val="00EB53BE"/>
    <w:rsid w:val="00EB638D"/>
    <w:rsid w:val="00EB6408"/>
    <w:rsid w:val="00EC0EBF"/>
    <w:rsid w:val="00EC1F02"/>
    <w:rsid w:val="00EC4427"/>
    <w:rsid w:val="00EC54F7"/>
    <w:rsid w:val="00EC58A6"/>
    <w:rsid w:val="00EC5FED"/>
    <w:rsid w:val="00EC6FD2"/>
    <w:rsid w:val="00EC7245"/>
    <w:rsid w:val="00EC7FB9"/>
    <w:rsid w:val="00EC7FFC"/>
    <w:rsid w:val="00ED0AD7"/>
    <w:rsid w:val="00ED0F38"/>
    <w:rsid w:val="00ED1174"/>
    <w:rsid w:val="00ED1CDB"/>
    <w:rsid w:val="00ED2F34"/>
    <w:rsid w:val="00ED38DB"/>
    <w:rsid w:val="00ED3F90"/>
    <w:rsid w:val="00ED4132"/>
    <w:rsid w:val="00ED5157"/>
    <w:rsid w:val="00ED700C"/>
    <w:rsid w:val="00ED7329"/>
    <w:rsid w:val="00EE0087"/>
    <w:rsid w:val="00EE00A8"/>
    <w:rsid w:val="00EE1514"/>
    <w:rsid w:val="00EE1A04"/>
    <w:rsid w:val="00EE1C2A"/>
    <w:rsid w:val="00EE263C"/>
    <w:rsid w:val="00EE27B6"/>
    <w:rsid w:val="00EE2A04"/>
    <w:rsid w:val="00EE2CCC"/>
    <w:rsid w:val="00EE2D7C"/>
    <w:rsid w:val="00EE5230"/>
    <w:rsid w:val="00EE567B"/>
    <w:rsid w:val="00EE56B4"/>
    <w:rsid w:val="00EE729B"/>
    <w:rsid w:val="00EE73BA"/>
    <w:rsid w:val="00EE7A3E"/>
    <w:rsid w:val="00EF4486"/>
    <w:rsid w:val="00EF4920"/>
    <w:rsid w:val="00EF4D45"/>
    <w:rsid w:val="00EF4F59"/>
    <w:rsid w:val="00EF5283"/>
    <w:rsid w:val="00EF705D"/>
    <w:rsid w:val="00EF721E"/>
    <w:rsid w:val="00EF79EC"/>
    <w:rsid w:val="00EF79F4"/>
    <w:rsid w:val="00F02501"/>
    <w:rsid w:val="00F02C72"/>
    <w:rsid w:val="00F039D3"/>
    <w:rsid w:val="00F03FD7"/>
    <w:rsid w:val="00F0483A"/>
    <w:rsid w:val="00F04FD6"/>
    <w:rsid w:val="00F05CF6"/>
    <w:rsid w:val="00F05F3C"/>
    <w:rsid w:val="00F0785B"/>
    <w:rsid w:val="00F11402"/>
    <w:rsid w:val="00F12837"/>
    <w:rsid w:val="00F13737"/>
    <w:rsid w:val="00F13958"/>
    <w:rsid w:val="00F13E92"/>
    <w:rsid w:val="00F1491C"/>
    <w:rsid w:val="00F156DC"/>
    <w:rsid w:val="00F16047"/>
    <w:rsid w:val="00F17EAD"/>
    <w:rsid w:val="00F2004A"/>
    <w:rsid w:val="00F23283"/>
    <w:rsid w:val="00F23627"/>
    <w:rsid w:val="00F24062"/>
    <w:rsid w:val="00F24187"/>
    <w:rsid w:val="00F269D8"/>
    <w:rsid w:val="00F276C8"/>
    <w:rsid w:val="00F277EB"/>
    <w:rsid w:val="00F3020F"/>
    <w:rsid w:val="00F3065C"/>
    <w:rsid w:val="00F30961"/>
    <w:rsid w:val="00F30BAC"/>
    <w:rsid w:val="00F3185F"/>
    <w:rsid w:val="00F326F3"/>
    <w:rsid w:val="00F3486D"/>
    <w:rsid w:val="00F35A96"/>
    <w:rsid w:val="00F36913"/>
    <w:rsid w:val="00F36C9C"/>
    <w:rsid w:val="00F3731B"/>
    <w:rsid w:val="00F4012D"/>
    <w:rsid w:val="00F402F4"/>
    <w:rsid w:val="00F40697"/>
    <w:rsid w:val="00F41A60"/>
    <w:rsid w:val="00F41C95"/>
    <w:rsid w:val="00F42354"/>
    <w:rsid w:val="00F42A69"/>
    <w:rsid w:val="00F42B74"/>
    <w:rsid w:val="00F42BFA"/>
    <w:rsid w:val="00F42E36"/>
    <w:rsid w:val="00F43B74"/>
    <w:rsid w:val="00F43D52"/>
    <w:rsid w:val="00F46750"/>
    <w:rsid w:val="00F47377"/>
    <w:rsid w:val="00F500C5"/>
    <w:rsid w:val="00F501A4"/>
    <w:rsid w:val="00F51932"/>
    <w:rsid w:val="00F52234"/>
    <w:rsid w:val="00F52337"/>
    <w:rsid w:val="00F524FF"/>
    <w:rsid w:val="00F52DA2"/>
    <w:rsid w:val="00F5447A"/>
    <w:rsid w:val="00F55F77"/>
    <w:rsid w:val="00F5611D"/>
    <w:rsid w:val="00F56997"/>
    <w:rsid w:val="00F57CCA"/>
    <w:rsid w:val="00F60FE1"/>
    <w:rsid w:val="00F6281B"/>
    <w:rsid w:val="00F634CE"/>
    <w:rsid w:val="00F639AE"/>
    <w:rsid w:val="00F6495F"/>
    <w:rsid w:val="00F64C3F"/>
    <w:rsid w:val="00F65C5D"/>
    <w:rsid w:val="00F65E95"/>
    <w:rsid w:val="00F66159"/>
    <w:rsid w:val="00F706BA"/>
    <w:rsid w:val="00F739C4"/>
    <w:rsid w:val="00F73A3D"/>
    <w:rsid w:val="00F73D1F"/>
    <w:rsid w:val="00F7421E"/>
    <w:rsid w:val="00F7481E"/>
    <w:rsid w:val="00F74DD3"/>
    <w:rsid w:val="00F75B67"/>
    <w:rsid w:val="00F76FF0"/>
    <w:rsid w:val="00F77A8E"/>
    <w:rsid w:val="00F80A48"/>
    <w:rsid w:val="00F80E3B"/>
    <w:rsid w:val="00F81ECB"/>
    <w:rsid w:val="00F83896"/>
    <w:rsid w:val="00F83AA7"/>
    <w:rsid w:val="00F84734"/>
    <w:rsid w:val="00F84B4D"/>
    <w:rsid w:val="00F85099"/>
    <w:rsid w:val="00F85860"/>
    <w:rsid w:val="00F85988"/>
    <w:rsid w:val="00F85F15"/>
    <w:rsid w:val="00F87438"/>
    <w:rsid w:val="00F87BC4"/>
    <w:rsid w:val="00F90769"/>
    <w:rsid w:val="00F91022"/>
    <w:rsid w:val="00F92A49"/>
    <w:rsid w:val="00F92B70"/>
    <w:rsid w:val="00F93200"/>
    <w:rsid w:val="00F93A56"/>
    <w:rsid w:val="00F95544"/>
    <w:rsid w:val="00F961BF"/>
    <w:rsid w:val="00FA0546"/>
    <w:rsid w:val="00FA05B9"/>
    <w:rsid w:val="00FA1B7C"/>
    <w:rsid w:val="00FA1E73"/>
    <w:rsid w:val="00FA222C"/>
    <w:rsid w:val="00FA2C5B"/>
    <w:rsid w:val="00FA33D2"/>
    <w:rsid w:val="00FA4A41"/>
    <w:rsid w:val="00FA61A8"/>
    <w:rsid w:val="00FA6269"/>
    <w:rsid w:val="00FA6582"/>
    <w:rsid w:val="00FB05CF"/>
    <w:rsid w:val="00FB1175"/>
    <w:rsid w:val="00FB1472"/>
    <w:rsid w:val="00FB29D0"/>
    <w:rsid w:val="00FB2DC2"/>
    <w:rsid w:val="00FB3271"/>
    <w:rsid w:val="00FB5D77"/>
    <w:rsid w:val="00FB67BF"/>
    <w:rsid w:val="00FB6C57"/>
    <w:rsid w:val="00FB7BA7"/>
    <w:rsid w:val="00FC05CF"/>
    <w:rsid w:val="00FC1517"/>
    <w:rsid w:val="00FC1C42"/>
    <w:rsid w:val="00FC351B"/>
    <w:rsid w:val="00FC37F7"/>
    <w:rsid w:val="00FC3E77"/>
    <w:rsid w:val="00FC53B5"/>
    <w:rsid w:val="00FC568C"/>
    <w:rsid w:val="00FC5762"/>
    <w:rsid w:val="00FC5E7C"/>
    <w:rsid w:val="00FC6929"/>
    <w:rsid w:val="00FC6C86"/>
    <w:rsid w:val="00FC79D3"/>
    <w:rsid w:val="00FD3BEC"/>
    <w:rsid w:val="00FD3D24"/>
    <w:rsid w:val="00FD443A"/>
    <w:rsid w:val="00FD4B36"/>
    <w:rsid w:val="00FD55E6"/>
    <w:rsid w:val="00FD56B2"/>
    <w:rsid w:val="00FD6E02"/>
    <w:rsid w:val="00FE0E53"/>
    <w:rsid w:val="00FE0EAF"/>
    <w:rsid w:val="00FE1185"/>
    <w:rsid w:val="00FE1B77"/>
    <w:rsid w:val="00FE2869"/>
    <w:rsid w:val="00FE28BE"/>
    <w:rsid w:val="00FE40C3"/>
    <w:rsid w:val="00FE48C0"/>
    <w:rsid w:val="00FE4D13"/>
    <w:rsid w:val="00FE5514"/>
    <w:rsid w:val="00FF0682"/>
    <w:rsid w:val="00FF152F"/>
    <w:rsid w:val="00FF1C39"/>
    <w:rsid w:val="00FF282C"/>
    <w:rsid w:val="00FF2D6A"/>
    <w:rsid w:val="00FF2F25"/>
    <w:rsid w:val="00FF3057"/>
    <w:rsid w:val="00FF4C49"/>
    <w:rsid w:val="00FF4C63"/>
    <w:rsid w:val="00FF6BA1"/>
    <w:rsid w:val="00FF71B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06E7D9"/>
  <w15:docId w15:val="{110B9767-8A07-4F52-9191-7F5AB0DC8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10C2F"/>
    <w:pPr>
      <w:spacing w:after="0" w:line="360" w:lineRule="auto"/>
      <w:jc w:val="both"/>
    </w:pPr>
    <w:rPr>
      <w:rFonts w:ascii="Times New Roman" w:hAnsi="Times New Roman"/>
      <w:sz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63D81"/>
    <w:rPr>
      <w:color w:val="808080"/>
    </w:rPr>
  </w:style>
  <w:style w:type="table" w:styleId="Grigliatabella">
    <w:name w:val="Table Grid"/>
    <w:basedOn w:val="Tabellanormale"/>
    <w:uiPriority w:val="39"/>
    <w:rsid w:val="00826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FA1B7C"/>
    <w:pPr>
      <w:spacing w:before="100" w:beforeAutospacing="1" w:after="100" w:afterAutospacing="1" w:line="240" w:lineRule="auto"/>
      <w:jc w:val="left"/>
    </w:pPr>
    <w:rPr>
      <w:rFonts w:eastAsiaTheme="minorEastAsia" w:cs="Times New Roman"/>
      <w:szCs w:val="24"/>
      <w:lang w:val="it-IT" w:eastAsia="it-IT"/>
    </w:rPr>
  </w:style>
  <w:style w:type="paragraph" w:styleId="Didascalia">
    <w:name w:val="caption"/>
    <w:basedOn w:val="Normale"/>
    <w:next w:val="Normale"/>
    <w:uiPriority w:val="35"/>
    <w:unhideWhenUsed/>
    <w:qFormat/>
    <w:rsid w:val="0069295F"/>
    <w:pPr>
      <w:spacing w:after="200" w:line="240" w:lineRule="auto"/>
    </w:pPr>
    <w:rPr>
      <w:i/>
      <w:iCs/>
      <w:color w:val="44546A" w:themeColor="text2"/>
      <w:sz w:val="18"/>
      <w:szCs w:val="18"/>
    </w:rPr>
  </w:style>
  <w:style w:type="paragraph" w:styleId="Paragrafoelenco">
    <w:name w:val="List Paragraph"/>
    <w:basedOn w:val="Normale"/>
    <w:uiPriority w:val="34"/>
    <w:qFormat/>
    <w:rsid w:val="002E1338"/>
    <w:pPr>
      <w:ind w:left="720"/>
      <w:contextualSpacing/>
    </w:pPr>
  </w:style>
  <w:style w:type="paragraph" w:styleId="Intestazione">
    <w:name w:val="header"/>
    <w:basedOn w:val="Normale"/>
    <w:link w:val="IntestazioneCarattere"/>
    <w:uiPriority w:val="99"/>
    <w:unhideWhenUsed/>
    <w:rsid w:val="00FC351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FC351B"/>
    <w:rPr>
      <w:rFonts w:ascii="Times New Roman" w:hAnsi="Times New Roman"/>
      <w:sz w:val="24"/>
      <w:lang w:val="en-GB"/>
    </w:rPr>
  </w:style>
  <w:style w:type="paragraph" w:styleId="Pidipagina">
    <w:name w:val="footer"/>
    <w:basedOn w:val="Normale"/>
    <w:link w:val="PidipaginaCarattere"/>
    <w:uiPriority w:val="99"/>
    <w:unhideWhenUsed/>
    <w:rsid w:val="00FC351B"/>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FC351B"/>
    <w:rPr>
      <w:rFonts w:ascii="Times New Roman" w:hAnsi="Times New Roman"/>
      <w:sz w:val="24"/>
      <w:lang w:val="en-GB"/>
    </w:rPr>
  </w:style>
  <w:style w:type="paragraph" w:styleId="Nessunaspaziatura">
    <w:name w:val="No Spacing"/>
    <w:uiPriority w:val="1"/>
    <w:qFormat/>
    <w:rsid w:val="0061747B"/>
    <w:pPr>
      <w:spacing w:after="0" w:line="240" w:lineRule="auto"/>
      <w:jc w:val="both"/>
    </w:pPr>
    <w:rPr>
      <w:rFonts w:ascii="Times New Roman" w:hAnsi="Times New Roman"/>
      <w:sz w:val="24"/>
      <w:lang w:val="en-GB"/>
    </w:rPr>
  </w:style>
  <w:style w:type="character" w:styleId="Collegamentoipertestuale">
    <w:name w:val="Hyperlink"/>
    <w:basedOn w:val="Carpredefinitoparagrafo"/>
    <w:rsid w:val="00ED1174"/>
    <w:rPr>
      <w:color w:val="0563C1" w:themeColor="hyperlink"/>
      <w:u w:val="single"/>
    </w:rPr>
  </w:style>
  <w:style w:type="paragraph" w:styleId="Revisione">
    <w:name w:val="Revision"/>
    <w:hidden/>
    <w:uiPriority w:val="99"/>
    <w:semiHidden/>
    <w:rsid w:val="008D5DE4"/>
    <w:pPr>
      <w:spacing w:after="0" w:line="240" w:lineRule="auto"/>
    </w:pPr>
    <w:rPr>
      <w:rFonts w:ascii="Times New Roman" w:hAnsi="Times New Roman"/>
      <w:sz w:val="24"/>
      <w:lang w:val="en-GB"/>
    </w:rPr>
  </w:style>
  <w:style w:type="paragraph" w:styleId="Testofumetto">
    <w:name w:val="Balloon Text"/>
    <w:basedOn w:val="Normale"/>
    <w:link w:val="TestofumettoCarattere"/>
    <w:uiPriority w:val="99"/>
    <w:semiHidden/>
    <w:unhideWhenUsed/>
    <w:rsid w:val="008D5DE4"/>
    <w:pPr>
      <w:spacing w:line="240" w:lineRule="auto"/>
    </w:pPr>
    <w:rPr>
      <w:rFonts w:cs="Times New Roman"/>
      <w:sz w:val="18"/>
      <w:szCs w:val="18"/>
    </w:rPr>
  </w:style>
  <w:style w:type="character" w:customStyle="1" w:styleId="TestofumettoCarattere">
    <w:name w:val="Testo fumetto Carattere"/>
    <w:basedOn w:val="Carpredefinitoparagrafo"/>
    <w:link w:val="Testofumetto"/>
    <w:uiPriority w:val="99"/>
    <w:semiHidden/>
    <w:rsid w:val="008D5DE4"/>
    <w:rPr>
      <w:rFonts w:ascii="Times New Roman" w:hAnsi="Times New Roman" w:cs="Times New Roman"/>
      <w:sz w:val="18"/>
      <w:szCs w:val="18"/>
      <w:lang w:val="en-GB"/>
    </w:rPr>
  </w:style>
  <w:style w:type="paragraph" w:styleId="Mappadocumento">
    <w:name w:val="Document Map"/>
    <w:basedOn w:val="Normale"/>
    <w:link w:val="MappadocumentoCarattere"/>
    <w:uiPriority w:val="99"/>
    <w:semiHidden/>
    <w:unhideWhenUsed/>
    <w:rsid w:val="008D5DE4"/>
    <w:pPr>
      <w:spacing w:line="240" w:lineRule="auto"/>
    </w:pPr>
    <w:rPr>
      <w:rFonts w:cs="Times New Roman"/>
      <w:szCs w:val="24"/>
    </w:rPr>
  </w:style>
  <w:style w:type="character" w:customStyle="1" w:styleId="MappadocumentoCarattere">
    <w:name w:val="Mappa documento Carattere"/>
    <w:basedOn w:val="Carpredefinitoparagrafo"/>
    <w:link w:val="Mappadocumento"/>
    <w:uiPriority w:val="99"/>
    <w:semiHidden/>
    <w:rsid w:val="008D5DE4"/>
    <w:rPr>
      <w:rFonts w:ascii="Times New Roman" w:hAnsi="Times New Roman" w:cs="Times New Roman"/>
      <w:sz w:val="24"/>
      <w:szCs w:val="24"/>
      <w:lang w:val="en-GB"/>
    </w:rPr>
  </w:style>
  <w:style w:type="character" w:styleId="Rimandocommento">
    <w:name w:val="annotation reference"/>
    <w:basedOn w:val="Carpredefinitoparagrafo"/>
    <w:uiPriority w:val="99"/>
    <w:semiHidden/>
    <w:unhideWhenUsed/>
    <w:rsid w:val="000B55A7"/>
    <w:rPr>
      <w:sz w:val="18"/>
      <w:szCs w:val="18"/>
    </w:rPr>
  </w:style>
  <w:style w:type="paragraph" w:styleId="Testocommento">
    <w:name w:val="annotation text"/>
    <w:basedOn w:val="Normale"/>
    <w:link w:val="TestocommentoCarattere"/>
    <w:uiPriority w:val="99"/>
    <w:semiHidden/>
    <w:unhideWhenUsed/>
    <w:rsid w:val="000B55A7"/>
    <w:pPr>
      <w:spacing w:line="240" w:lineRule="auto"/>
    </w:pPr>
    <w:rPr>
      <w:szCs w:val="24"/>
    </w:rPr>
  </w:style>
  <w:style w:type="character" w:customStyle="1" w:styleId="TestocommentoCarattere">
    <w:name w:val="Testo commento Carattere"/>
    <w:basedOn w:val="Carpredefinitoparagrafo"/>
    <w:link w:val="Testocommento"/>
    <w:uiPriority w:val="99"/>
    <w:semiHidden/>
    <w:rsid w:val="000B55A7"/>
    <w:rPr>
      <w:rFonts w:ascii="Times New Roman" w:hAnsi="Times New Roman"/>
      <w:sz w:val="24"/>
      <w:szCs w:val="24"/>
      <w:lang w:val="en-GB"/>
    </w:rPr>
  </w:style>
  <w:style w:type="paragraph" w:styleId="Soggettocommento">
    <w:name w:val="annotation subject"/>
    <w:basedOn w:val="Testocommento"/>
    <w:next w:val="Testocommento"/>
    <w:link w:val="SoggettocommentoCarattere"/>
    <w:uiPriority w:val="99"/>
    <w:semiHidden/>
    <w:unhideWhenUsed/>
    <w:rsid w:val="000B55A7"/>
    <w:rPr>
      <w:b/>
      <w:bCs/>
      <w:sz w:val="20"/>
      <w:szCs w:val="20"/>
    </w:rPr>
  </w:style>
  <w:style w:type="character" w:customStyle="1" w:styleId="SoggettocommentoCarattere">
    <w:name w:val="Soggetto commento Carattere"/>
    <w:basedOn w:val="TestocommentoCarattere"/>
    <w:link w:val="Soggettocommento"/>
    <w:uiPriority w:val="99"/>
    <w:semiHidden/>
    <w:rsid w:val="000B55A7"/>
    <w:rPr>
      <w:rFonts w:ascii="Times New Roman" w:hAnsi="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667840">
      <w:bodyDiv w:val="1"/>
      <w:marLeft w:val="0"/>
      <w:marRight w:val="0"/>
      <w:marTop w:val="0"/>
      <w:marBottom w:val="0"/>
      <w:divBdr>
        <w:top w:val="none" w:sz="0" w:space="0" w:color="auto"/>
        <w:left w:val="none" w:sz="0" w:space="0" w:color="auto"/>
        <w:bottom w:val="none" w:sz="0" w:space="0" w:color="auto"/>
        <w:right w:val="none" w:sz="0" w:space="0" w:color="auto"/>
      </w:divBdr>
    </w:div>
    <w:div w:id="758986634">
      <w:bodyDiv w:val="1"/>
      <w:marLeft w:val="0"/>
      <w:marRight w:val="0"/>
      <w:marTop w:val="0"/>
      <w:marBottom w:val="0"/>
      <w:divBdr>
        <w:top w:val="none" w:sz="0" w:space="0" w:color="auto"/>
        <w:left w:val="none" w:sz="0" w:space="0" w:color="auto"/>
        <w:bottom w:val="none" w:sz="0" w:space="0" w:color="auto"/>
        <w:right w:val="none" w:sz="0" w:space="0" w:color="auto"/>
      </w:divBdr>
      <w:divsChild>
        <w:div w:id="1834836025">
          <w:marLeft w:val="0"/>
          <w:marRight w:val="0"/>
          <w:marTop w:val="0"/>
          <w:marBottom w:val="0"/>
          <w:divBdr>
            <w:top w:val="none" w:sz="0" w:space="0" w:color="auto"/>
            <w:left w:val="none" w:sz="0" w:space="0" w:color="auto"/>
            <w:bottom w:val="none" w:sz="0" w:space="0" w:color="auto"/>
            <w:right w:val="none" w:sz="0" w:space="0" w:color="auto"/>
          </w:divBdr>
          <w:divsChild>
            <w:div w:id="1440032436">
              <w:marLeft w:val="0"/>
              <w:marRight w:val="60"/>
              <w:marTop w:val="0"/>
              <w:marBottom w:val="0"/>
              <w:divBdr>
                <w:top w:val="none" w:sz="0" w:space="0" w:color="auto"/>
                <w:left w:val="none" w:sz="0" w:space="0" w:color="auto"/>
                <w:bottom w:val="none" w:sz="0" w:space="0" w:color="auto"/>
                <w:right w:val="none" w:sz="0" w:space="0" w:color="auto"/>
              </w:divBdr>
              <w:divsChild>
                <w:div w:id="723912543">
                  <w:marLeft w:val="0"/>
                  <w:marRight w:val="0"/>
                  <w:marTop w:val="0"/>
                  <w:marBottom w:val="120"/>
                  <w:divBdr>
                    <w:top w:val="single" w:sz="6" w:space="0" w:color="C0C0C0"/>
                    <w:left w:val="single" w:sz="6" w:space="0" w:color="D9D9D9"/>
                    <w:bottom w:val="single" w:sz="6" w:space="0" w:color="D9D9D9"/>
                    <w:right w:val="single" w:sz="6" w:space="0" w:color="D9D9D9"/>
                  </w:divBdr>
                  <w:divsChild>
                    <w:div w:id="1461221204">
                      <w:marLeft w:val="0"/>
                      <w:marRight w:val="0"/>
                      <w:marTop w:val="0"/>
                      <w:marBottom w:val="0"/>
                      <w:divBdr>
                        <w:top w:val="none" w:sz="0" w:space="0" w:color="auto"/>
                        <w:left w:val="none" w:sz="0" w:space="0" w:color="auto"/>
                        <w:bottom w:val="none" w:sz="0" w:space="0" w:color="auto"/>
                        <w:right w:val="none" w:sz="0" w:space="0" w:color="auto"/>
                      </w:divBdr>
                    </w:div>
                    <w:div w:id="175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73324">
          <w:marLeft w:val="0"/>
          <w:marRight w:val="0"/>
          <w:marTop w:val="0"/>
          <w:marBottom w:val="0"/>
          <w:divBdr>
            <w:top w:val="none" w:sz="0" w:space="0" w:color="auto"/>
            <w:left w:val="none" w:sz="0" w:space="0" w:color="auto"/>
            <w:bottom w:val="none" w:sz="0" w:space="0" w:color="auto"/>
            <w:right w:val="none" w:sz="0" w:space="0" w:color="auto"/>
          </w:divBdr>
          <w:divsChild>
            <w:div w:id="754010415">
              <w:marLeft w:val="60"/>
              <w:marRight w:val="0"/>
              <w:marTop w:val="0"/>
              <w:marBottom w:val="0"/>
              <w:divBdr>
                <w:top w:val="none" w:sz="0" w:space="0" w:color="auto"/>
                <w:left w:val="none" w:sz="0" w:space="0" w:color="auto"/>
                <w:bottom w:val="none" w:sz="0" w:space="0" w:color="auto"/>
                <w:right w:val="none" w:sz="0" w:space="0" w:color="auto"/>
              </w:divBdr>
              <w:divsChild>
                <w:div w:id="655571329">
                  <w:marLeft w:val="0"/>
                  <w:marRight w:val="0"/>
                  <w:marTop w:val="0"/>
                  <w:marBottom w:val="0"/>
                  <w:divBdr>
                    <w:top w:val="none" w:sz="0" w:space="0" w:color="auto"/>
                    <w:left w:val="none" w:sz="0" w:space="0" w:color="auto"/>
                    <w:bottom w:val="none" w:sz="0" w:space="0" w:color="auto"/>
                    <w:right w:val="none" w:sz="0" w:space="0" w:color="auto"/>
                  </w:divBdr>
                  <w:divsChild>
                    <w:div w:id="615213741">
                      <w:marLeft w:val="0"/>
                      <w:marRight w:val="0"/>
                      <w:marTop w:val="0"/>
                      <w:marBottom w:val="120"/>
                      <w:divBdr>
                        <w:top w:val="single" w:sz="6" w:space="0" w:color="F5F5F5"/>
                        <w:left w:val="single" w:sz="6" w:space="0" w:color="F5F5F5"/>
                        <w:bottom w:val="single" w:sz="6" w:space="0" w:color="F5F5F5"/>
                        <w:right w:val="single" w:sz="6" w:space="0" w:color="F5F5F5"/>
                      </w:divBdr>
                      <w:divsChild>
                        <w:div w:id="699741916">
                          <w:marLeft w:val="0"/>
                          <w:marRight w:val="0"/>
                          <w:marTop w:val="0"/>
                          <w:marBottom w:val="0"/>
                          <w:divBdr>
                            <w:top w:val="none" w:sz="0" w:space="0" w:color="auto"/>
                            <w:left w:val="none" w:sz="0" w:space="0" w:color="auto"/>
                            <w:bottom w:val="none" w:sz="0" w:space="0" w:color="auto"/>
                            <w:right w:val="none" w:sz="0" w:space="0" w:color="auto"/>
                          </w:divBdr>
                          <w:divsChild>
                            <w:div w:id="2658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13147">
      <w:bodyDiv w:val="1"/>
      <w:marLeft w:val="0"/>
      <w:marRight w:val="0"/>
      <w:marTop w:val="0"/>
      <w:marBottom w:val="0"/>
      <w:divBdr>
        <w:top w:val="none" w:sz="0" w:space="0" w:color="auto"/>
        <w:left w:val="none" w:sz="0" w:space="0" w:color="auto"/>
        <w:bottom w:val="none" w:sz="0" w:space="0" w:color="auto"/>
        <w:right w:val="none" w:sz="0" w:space="0" w:color="auto"/>
      </w:divBdr>
    </w:div>
    <w:div w:id="909189976">
      <w:bodyDiv w:val="1"/>
      <w:marLeft w:val="0"/>
      <w:marRight w:val="0"/>
      <w:marTop w:val="0"/>
      <w:marBottom w:val="0"/>
      <w:divBdr>
        <w:top w:val="none" w:sz="0" w:space="0" w:color="auto"/>
        <w:left w:val="none" w:sz="0" w:space="0" w:color="auto"/>
        <w:bottom w:val="none" w:sz="0" w:space="0" w:color="auto"/>
        <w:right w:val="none" w:sz="0" w:space="0" w:color="auto"/>
      </w:divBdr>
      <w:divsChild>
        <w:div w:id="1315378504">
          <w:marLeft w:val="0"/>
          <w:marRight w:val="0"/>
          <w:marTop w:val="0"/>
          <w:marBottom w:val="0"/>
          <w:divBdr>
            <w:top w:val="none" w:sz="0" w:space="0" w:color="auto"/>
            <w:left w:val="none" w:sz="0" w:space="0" w:color="auto"/>
            <w:bottom w:val="none" w:sz="0" w:space="0" w:color="auto"/>
            <w:right w:val="none" w:sz="0" w:space="0" w:color="auto"/>
          </w:divBdr>
        </w:div>
      </w:divsChild>
    </w:div>
    <w:div w:id="980888581">
      <w:bodyDiv w:val="1"/>
      <w:marLeft w:val="0"/>
      <w:marRight w:val="0"/>
      <w:marTop w:val="0"/>
      <w:marBottom w:val="0"/>
      <w:divBdr>
        <w:top w:val="none" w:sz="0" w:space="0" w:color="auto"/>
        <w:left w:val="none" w:sz="0" w:space="0" w:color="auto"/>
        <w:bottom w:val="none" w:sz="0" w:space="0" w:color="auto"/>
        <w:right w:val="none" w:sz="0" w:space="0" w:color="auto"/>
      </w:divBdr>
    </w:div>
    <w:div w:id="1145775865">
      <w:bodyDiv w:val="1"/>
      <w:marLeft w:val="0"/>
      <w:marRight w:val="0"/>
      <w:marTop w:val="0"/>
      <w:marBottom w:val="0"/>
      <w:divBdr>
        <w:top w:val="none" w:sz="0" w:space="0" w:color="auto"/>
        <w:left w:val="none" w:sz="0" w:space="0" w:color="auto"/>
        <w:bottom w:val="none" w:sz="0" w:space="0" w:color="auto"/>
        <w:right w:val="none" w:sz="0" w:space="0" w:color="auto"/>
      </w:divBdr>
    </w:div>
    <w:div w:id="1238780330">
      <w:bodyDiv w:val="1"/>
      <w:marLeft w:val="0"/>
      <w:marRight w:val="0"/>
      <w:marTop w:val="0"/>
      <w:marBottom w:val="0"/>
      <w:divBdr>
        <w:top w:val="none" w:sz="0" w:space="0" w:color="auto"/>
        <w:left w:val="none" w:sz="0" w:space="0" w:color="auto"/>
        <w:bottom w:val="none" w:sz="0" w:space="0" w:color="auto"/>
        <w:right w:val="none" w:sz="0" w:space="0" w:color="auto"/>
      </w:divBdr>
    </w:div>
    <w:div w:id="1605073752">
      <w:bodyDiv w:val="1"/>
      <w:marLeft w:val="0"/>
      <w:marRight w:val="0"/>
      <w:marTop w:val="0"/>
      <w:marBottom w:val="0"/>
      <w:divBdr>
        <w:top w:val="none" w:sz="0" w:space="0" w:color="auto"/>
        <w:left w:val="none" w:sz="0" w:space="0" w:color="auto"/>
        <w:bottom w:val="none" w:sz="0" w:space="0" w:color="auto"/>
        <w:right w:val="none" w:sz="0" w:space="0" w:color="auto"/>
      </w:divBdr>
    </w:div>
    <w:div w:id="207003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rsato@gest.unipd.i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4.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Foglio_di_lavoro_di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oglio_di_lavoro_di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Foglio_di_lavoro_di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oglio_di_lavoro_di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Foglio_di_lavoro_di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oglio_di_lavoro_di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Microshrinkage</c:v>
          </c:tx>
          <c:spPr>
            <a:ln w="28575" cap="rnd">
              <a:noFill/>
              <a:round/>
            </a:ln>
            <a:effectLst/>
          </c:spPr>
          <c:marker>
            <c:symbol val="circle"/>
            <c:size val="6"/>
            <c:spPr>
              <a:solidFill>
                <a:schemeClr val="bg1"/>
              </a:solidFill>
              <a:ln w="9525">
                <a:solidFill>
                  <a:schemeClr val="tx1"/>
                </a:solidFill>
              </a:ln>
              <a:effectLst/>
            </c:spPr>
          </c:marker>
          <c:xVal>
            <c:numRef>
              <c:f>F!$AD$10:$AD$33</c:f>
              <c:numCache>
                <c:formatCode>0.0</c:formatCode>
                <c:ptCount val="24"/>
                <c:pt idx="0">
                  <c:v>#N/A</c:v>
                </c:pt>
                <c:pt idx="1">
                  <c:v>400.36982903310798</c:v>
                </c:pt>
                <c:pt idx="2">
                  <c:v>422.84394284416561</c:v>
                </c:pt>
                <c:pt idx="3">
                  <c:v>#N/A</c:v>
                </c:pt>
                <c:pt idx="4">
                  <c:v>#N/A</c:v>
                </c:pt>
                <c:pt idx="5">
                  <c:v>586.89181285821326</c:v>
                </c:pt>
                <c:pt idx="6">
                  <c:v>#N/A</c:v>
                </c:pt>
                <c:pt idx="7">
                  <c:v>604.50392885406438</c:v>
                </c:pt>
                <c:pt idx="8">
                  <c:v>671.8355453531766</c:v>
                </c:pt>
                <c:pt idx="9">
                  <c:v>736.58400742888807</c:v>
                </c:pt>
                <c:pt idx="10">
                  <c:v>759.17586895264355</c:v>
                </c:pt>
                <c:pt idx="11">
                  <c:v>892.21409986617005</c:v>
                </c:pt>
                <c:pt idx="12">
                  <c:v>1051.450902324973</c:v>
                </c:pt>
              </c:numCache>
            </c:numRef>
          </c:xVal>
          <c:yVal>
            <c:numRef>
              <c:f>F!$G$10:$G$33</c:f>
              <c:numCache>
                <c:formatCode>General</c:formatCode>
                <c:ptCount val="24"/>
                <c:pt idx="0">
                  <c:v>-0.970421781277365</c:v>
                </c:pt>
                <c:pt idx="1">
                  <c:v>-0.66572981057827696</c:v>
                </c:pt>
                <c:pt idx="2">
                  <c:v>-0.43207136230467502</c:v>
                </c:pt>
                <c:pt idx="3">
                  <c:v>-0.22535148682596201</c:v>
                </c:pt>
                <c:pt idx="4">
                  <c:v>-2.91892360780108E-2</c:v>
                </c:pt>
                <c:pt idx="5">
                  <c:v>0.16570298099369599</c:v>
                </c:pt>
                <c:pt idx="6">
                  <c:v>0.36651292058166401</c:v>
                </c:pt>
                <c:pt idx="7">
                  <c:v>0.58050482369489398</c:v>
                </c:pt>
                <c:pt idx="8">
                  <c:v>0.81682385702039595</c:v>
                </c:pt>
                <c:pt idx="9">
                  <c:v>1.08923963962745</c:v>
                </c:pt>
                <c:pt idx="10">
                  <c:v>1.4222861365496999</c:v>
                </c:pt>
                <c:pt idx="11">
                  <c:v>1.869824714492603</c:v>
                </c:pt>
                <c:pt idx="12">
                  <c:v>2.6022321660471022</c:v>
                </c:pt>
              </c:numCache>
            </c:numRef>
          </c:yVal>
          <c:smooth val="0"/>
          <c:extLst>
            <c:ext xmlns:c16="http://schemas.microsoft.com/office/drawing/2014/chart" uri="{C3380CC4-5D6E-409C-BE32-E72D297353CC}">
              <c16:uniqueId val="{00000000-CFD3-4545-9AF8-2CE0A0DE963C}"/>
            </c:ext>
          </c:extLst>
        </c:ser>
        <c:ser>
          <c:idx val="4"/>
          <c:order val="1"/>
          <c:tx>
            <c:v>Degenerated Graphite</c:v>
          </c:tx>
          <c:spPr>
            <a:ln w="25400" cap="rnd">
              <a:noFill/>
              <a:round/>
            </a:ln>
            <a:effectLst/>
          </c:spPr>
          <c:marker>
            <c:symbol val="triangle"/>
            <c:size val="6"/>
            <c:spPr>
              <a:solidFill>
                <a:schemeClr val="bg1"/>
              </a:solidFill>
              <a:ln w="9525">
                <a:solidFill>
                  <a:schemeClr val="tx1"/>
                </a:solidFill>
              </a:ln>
              <a:effectLst/>
            </c:spPr>
          </c:marker>
          <c:xVal>
            <c:numRef>
              <c:f>F!$AE$10:$AE$22</c:f>
              <c:numCache>
                <c:formatCode>0.0</c:formatCode>
                <c:ptCount val="13"/>
                <c:pt idx="0">
                  <c:v>336.34208776185</c:v>
                </c:pt>
                <c:pt idx="1">
                  <c:v>#N/A</c:v>
                </c:pt>
                <c:pt idx="2">
                  <c:v>#N/A</c:v>
                </c:pt>
                <c:pt idx="3">
                  <c:v>453.3651949587661</c:v>
                </c:pt>
                <c:pt idx="4">
                  <c:v>501.56056463801059</c:v>
                </c:pt>
                <c:pt idx="5">
                  <c:v>#N/A</c:v>
                </c:pt>
                <c:pt idx="6">
                  <c:v>592.179871322895</c:v>
                </c:pt>
                <c:pt idx="7">
                  <c:v>#N/A</c:v>
                </c:pt>
                <c:pt idx="8">
                  <c:v>#N/A</c:v>
                </c:pt>
                <c:pt idx="9">
                  <c:v>#N/A</c:v>
                </c:pt>
                <c:pt idx="10">
                  <c:v>#N/A</c:v>
                </c:pt>
                <c:pt idx="11">
                  <c:v>#N/A</c:v>
                </c:pt>
                <c:pt idx="12">
                  <c:v>#N/A</c:v>
                </c:pt>
              </c:numCache>
            </c:numRef>
          </c:xVal>
          <c:yVal>
            <c:numRef>
              <c:f>F!$G$10:$G$22</c:f>
              <c:numCache>
                <c:formatCode>General</c:formatCode>
                <c:ptCount val="13"/>
                <c:pt idx="0">
                  <c:v>-0.970421781277365</c:v>
                </c:pt>
                <c:pt idx="1">
                  <c:v>-0.66572981057827696</c:v>
                </c:pt>
                <c:pt idx="2">
                  <c:v>-0.43207136230467502</c:v>
                </c:pt>
                <c:pt idx="3">
                  <c:v>-0.22535148682596201</c:v>
                </c:pt>
                <c:pt idx="4">
                  <c:v>-2.91892360780108E-2</c:v>
                </c:pt>
                <c:pt idx="5">
                  <c:v>0.16570298099369599</c:v>
                </c:pt>
                <c:pt idx="6">
                  <c:v>0.36651292058166401</c:v>
                </c:pt>
                <c:pt idx="7">
                  <c:v>0.58050482369489398</c:v>
                </c:pt>
                <c:pt idx="8">
                  <c:v>0.81682385702039595</c:v>
                </c:pt>
                <c:pt idx="9">
                  <c:v>1.08923963962745</c:v>
                </c:pt>
                <c:pt idx="10">
                  <c:v>1.4222861365496999</c:v>
                </c:pt>
                <c:pt idx="11">
                  <c:v>1.869824714492603</c:v>
                </c:pt>
                <c:pt idx="12">
                  <c:v>2.6022321660471022</c:v>
                </c:pt>
              </c:numCache>
            </c:numRef>
          </c:yVal>
          <c:smooth val="0"/>
          <c:extLst>
            <c:ext xmlns:c16="http://schemas.microsoft.com/office/drawing/2014/chart" uri="{C3380CC4-5D6E-409C-BE32-E72D297353CC}">
              <c16:uniqueId val="{00000001-CFD3-4545-9AF8-2CE0A0DE963C}"/>
            </c:ext>
          </c:extLst>
        </c:ser>
        <c:ser>
          <c:idx val="1"/>
          <c:order val="2"/>
          <c:tx>
            <c:v>Mean 50%</c:v>
          </c:tx>
          <c:spPr>
            <a:ln w="12700" cap="rnd">
              <a:solidFill>
                <a:schemeClr val="tx1"/>
              </a:solidFill>
              <a:prstDash val="solid"/>
              <a:round/>
            </a:ln>
            <a:effectLst/>
          </c:spPr>
          <c:marker>
            <c:symbol val="none"/>
          </c:marker>
          <c:xVal>
            <c:numRef>
              <c:f>F!$AB$10:$AB$33</c:f>
              <c:numCache>
                <c:formatCode>0.0</c:formatCode>
                <c:ptCount val="24"/>
                <c:pt idx="0">
                  <c:v>370.50130012668222</c:v>
                </c:pt>
                <c:pt idx="1">
                  <c:v>418.65170012086799</c:v>
                </c:pt>
                <c:pt idx="2">
                  <c:v>455.57668938323951</c:v>
                </c:pt>
                <c:pt idx="3">
                  <c:v>488.2445823645038</c:v>
                </c:pt>
                <c:pt idx="4">
                  <c:v>519.24405640906809</c:v>
                </c:pt>
                <c:pt idx="5">
                  <c:v>550.04282733245304</c:v>
                </c:pt>
                <c:pt idx="6">
                  <c:v>581.77677454407399</c:v>
                </c:pt>
                <c:pt idx="7">
                  <c:v>615.59386433077805</c:v>
                </c:pt>
                <c:pt idx="8">
                  <c:v>652.93930521901154</c:v>
                </c:pt>
                <c:pt idx="9">
                  <c:v>695.98910685035457</c:v>
                </c:pt>
                <c:pt idx="10">
                  <c:v>748.62036591069295</c:v>
                </c:pt>
                <c:pt idx="11">
                  <c:v>819.34478142888702</c:v>
                </c:pt>
                <c:pt idx="12">
                  <c:v>935.08695760162027</c:v>
                </c:pt>
              </c:numCache>
            </c:numRef>
          </c:xVal>
          <c:yVal>
            <c:numRef>
              <c:f>F!$G$10:$G$33</c:f>
              <c:numCache>
                <c:formatCode>General</c:formatCode>
                <c:ptCount val="24"/>
                <c:pt idx="0">
                  <c:v>-0.970421781277365</c:v>
                </c:pt>
                <c:pt idx="1">
                  <c:v>-0.66572981057827696</c:v>
                </c:pt>
                <c:pt idx="2">
                  <c:v>-0.43207136230467502</c:v>
                </c:pt>
                <c:pt idx="3">
                  <c:v>-0.22535148682596201</c:v>
                </c:pt>
                <c:pt idx="4">
                  <c:v>-2.91892360780108E-2</c:v>
                </c:pt>
                <c:pt idx="5">
                  <c:v>0.16570298099369599</c:v>
                </c:pt>
                <c:pt idx="6">
                  <c:v>0.36651292058166401</c:v>
                </c:pt>
                <c:pt idx="7">
                  <c:v>0.58050482369489398</c:v>
                </c:pt>
                <c:pt idx="8">
                  <c:v>0.81682385702039595</c:v>
                </c:pt>
                <c:pt idx="9">
                  <c:v>1.08923963962745</c:v>
                </c:pt>
                <c:pt idx="10">
                  <c:v>1.4222861365496999</c:v>
                </c:pt>
                <c:pt idx="11">
                  <c:v>1.869824714492603</c:v>
                </c:pt>
                <c:pt idx="12">
                  <c:v>2.6022321660471022</c:v>
                </c:pt>
              </c:numCache>
            </c:numRef>
          </c:yVal>
          <c:smooth val="0"/>
          <c:extLst>
            <c:ext xmlns:c16="http://schemas.microsoft.com/office/drawing/2014/chart" uri="{C3380CC4-5D6E-409C-BE32-E72D297353CC}">
              <c16:uniqueId val="{00000002-CFD3-4545-9AF8-2CE0A0DE963C}"/>
            </c:ext>
          </c:extLst>
        </c:ser>
        <c:ser>
          <c:idx val="2"/>
          <c:order val="3"/>
          <c:tx>
            <c:v>Upper Bound</c:v>
          </c:tx>
          <c:spPr>
            <a:ln w="12700" cap="rnd">
              <a:solidFill>
                <a:schemeClr val="tx1"/>
              </a:solidFill>
              <a:prstDash val="dash"/>
              <a:round/>
            </a:ln>
            <a:effectLst/>
          </c:spPr>
          <c:marker>
            <c:symbol val="none"/>
          </c:marker>
          <c:xVal>
            <c:numRef>
              <c:f>F!$Z$10:$Z$33</c:f>
              <c:numCache>
                <c:formatCode>0.0</c:formatCode>
                <c:ptCount val="24"/>
                <c:pt idx="0">
                  <c:v>463.92844347178391</c:v>
                </c:pt>
                <c:pt idx="1">
                  <c:v>506.10203086106839</c:v>
                </c:pt>
                <c:pt idx="2">
                  <c:v>541.50069430142037</c:v>
                </c:pt>
                <c:pt idx="3">
                  <c:v>575.17723422692802</c:v>
                </c:pt>
                <c:pt idx="4">
                  <c:v>609.11806136608095</c:v>
                </c:pt>
                <c:pt idx="5">
                  <c:v>644.57317030679303</c:v>
                </c:pt>
                <c:pt idx="6">
                  <c:v>682.65909766475625</c:v>
                </c:pt>
                <c:pt idx="7">
                  <c:v>724.67301569764197</c:v>
                </c:pt>
                <c:pt idx="8">
                  <c:v>772.42290618510106</c:v>
                </c:pt>
                <c:pt idx="9">
                  <c:v>828.80278813368432</c:v>
                </c:pt>
                <c:pt idx="10">
                  <c:v>899.13919923174603</c:v>
                </c:pt>
                <c:pt idx="11">
                  <c:v>995.31169323166318</c:v>
                </c:pt>
                <c:pt idx="12">
                  <c:v>1155.175399188832</c:v>
                </c:pt>
              </c:numCache>
            </c:numRef>
          </c:xVal>
          <c:yVal>
            <c:numRef>
              <c:f>F!$G$10:$G$33</c:f>
              <c:numCache>
                <c:formatCode>General</c:formatCode>
                <c:ptCount val="24"/>
                <c:pt idx="0">
                  <c:v>-0.970421781277365</c:v>
                </c:pt>
                <c:pt idx="1">
                  <c:v>-0.66572981057827696</c:v>
                </c:pt>
                <c:pt idx="2">
                  <c:v>-0.43207136230467502</c:v>
                </c:pt>
                <c:pt idx="3">
                  <c:v>-0.22535148682596201</c:v>
                </c:pt>
                <c:pt idx="4">
                  <c:v>-2.91892360780108E-2</c:v>
                </c:pt>
                <c:pt idx="5">
                  <c:v>0.16570298099369599</c:v>
                </c:pt>
                <c:pt idx="6">
                  <c:v>0.36651292058166401</c:v>
                </c:pt>
                <c:pt idx="7">
                  <c:v>0.58050482369489398</c:v>
                </c:pt>
                <c:pt idx="8">
                  <c:v>0.81682385702039595</c:v>
                </c:pt>
                <c:pt idx="9">
                  <c:v>1.08923963962745</c:v>
                </c:pt>
                <c:pt idx="10">
                  <c:v>1.4222861365496999</c:v>
                </c:pt>
                <c:pt idx="11">
                  <c:v>1.869824714492603</c:v>
                </c:pt>
                <c:pt idx="12">
                  <c:v>2.6022321660471022</c:v>
                </c:pt>
              </c:numCache>
            </c:numRef>
          </c:yVal>
          <c:smooth val="1"/>
          <c:extLst>
            <c:ext xmlns:c16="http://schemas.microsoft.com/office/drawing/2014/chart" uri="{C3380CC4-5D6E-409C-BE32-E72D297353CC}">
              <c16:uniqueId val="{00000003-CFD3-4545-9AF8-2CE0A0DE963C}"/>
            </c:ext>
          </c:extLst>
        </c:ser>
        <c:ser>
          <c:idx val="3"/>
          <c:order val="4"/>
          <c:tx>
            <c:v>Lower Bound</c:v>
          </c:tx>
          <c:spPr>
            <a:ln w="12700" cap="rnd">
              <a:solidFill>
                <a:schemeClr val="tx1"/>
              </a:solidFill>
              <a:prstDash val="dash"/>
              <a:round/>
            </a:ln>
            <a:effectLst/>
          </c:spPr>
          <c:marker>
            <c:symbol val="none"/>
          </c:marker>
          <c:xVal>
            <c:numRef>
              <c:f>F!$AA$10:$AA$33</c:f>
              <c:numCache>
                <c:formatCode>0.0</c:formatCode>
                <c:ptCount val="24"/>
                <c:pt idx="0">
                  <c:v>277.07415678157957</c:v>
                </c:pt>
                <c:pt idx="1">
                  <c:v>331.20136938066742</c:v>
                </c:pt>
                <c:pt idx="2">
                  <c:v>369.65268446505797</c:v>
                </c:pt>
                <c:pt idx="3">
                  <c:v>401.31193050207861</c:v>
                </c:pt>
                <c:pt idx="4">
                  <c:v>429.37005145205512</c:v>
                </c:pt>
                <c:pt idx="5">
                  <c:v>455.51248435811641</c:v>
                </c:pt>
                <c:pt idx="6">
                  <c:v>480.89445142338968</c:v>
                </c:pt>
                <c:pt idx="7">
                  <c:v>506.5147129639131</c:v>
                </c:pt>
                <c:pt idx="8">
                  <c:v>533.4557042529201</c:v>
                </c:pt>
                <c:pt idx="9">
                  <c:v>563.17542556702494</c:v>
                </c:pt>
                <c:pt idx="10">
                  <c:v>598.10153258963851</c:v>
                </c:pt>
                <c:pt idx="11">
                  <c:v>643.37786962611051</c:v>
                </c:pt>
                <c:pt idx="12">
                  <c:v>714.99851601440787</c:v>
                </c:pt>
              </c:numCache>
            </c:numRef>
          </c:xVal>
          <c:yVal>
            <c:numRef>
              <c:f>F!$G$10:$G$33</c:f>
              <c:numCache>
                <c:formatCode>General</c:formatCode>
                <c:ptCount val="24"/>
                <c:pt idx="0">
                  <c:v>-0.970421781277365</c:v>
                </c:pt>
                <c:pt idx="1">
                  <c:v>-0.66572981057827696</c:v>
                </c:pt>
                <c:pt idx="2">
                  <c:v>-0.43207136230467502</c:v>
                </c:pt>
                <c:pt idx="3">
                  <c:v>-0.22535148682596201</c:v>
                </c:pt>
                <c:pt idx="4">
                  <c:v>-2.91892360780108E-2</c:v>
                </c:pt>
                <c:pt idx="5">
                  <c:v>0.16570298099369599</c:v>
                </c:pt>
                <c:pt idx="6">
                  <c:v>0.36651292058166401</c:v>
                </c:pt>
                <c:pt idx="7">
                  <c:v>0.58050482369489398</c:v>
                </c:pt>
                <c:pt idx="8">
                  <c:v>0.81682385702039595</c:v>
                </c:pt>
                <c:pt idx="9">
                  <c:v>1.08923963962745</c:v>
                </c:pt>
                <c:pt idx="10">
                  <c:v>1.4222861365496999</c:v>
                </c:pt>
                <c:pt idx="11">
                  <c:v>1.869824714492603</c:v>
                </c:pt>
                <c:pt idx="12">
                  <c:v>2.6022321660471022</c:v>
                </c:pt>
              </c:numCache>
            </c:numRef>
          </c:yVal>
          <c:smooth val="1"/>
          <c:extLst>
            <c:ext xmlns:c16="http://schemas.microsoft.com/office/drawing/2014/chart" uri="{C3380CC4-5D6E-409C-BE32-E72D297353CC}">
              <c16:uniqueId val="{00000004-CFD3-4545-9AF8-2CE0A0DE963C}"/>
            </c:ext>
          </c:extLst>
        </c:ser>
        <c:dLbls>
          <c:showLegendKey val="0"/>
          <c:showVal val="0"/>
          <c:showCatName val="0"/>
          <c:showSerName val="0"/>
          <c:showPercent val="0"/>
          <c:showBubbleSize val="0"/>
        </c:dLbls>
        <c:axId val="493459624"/>
        <c:axId val="493458840"/>
      </c:scatterChart>
      <c:valAx>
        <c:axId val="49345962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a:t>√area [</a:t>
                </a:r>
                <a:r>
                  <a:rPr lang="el-GR"/>
                  <a:t>μ</a:t>
                </a:r>
                <a:r>
                  <a:rPr lang="it-IT"/>
                  <a:t>m]</a:t>
                </a:r>
                <a:endParaRPr lang="en-US"/>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58840"/>
        <c:crossesAt val="-2"/>
        <c:crossBetween val="midCat"/>
        <c:majorUnit val="500"/>
      </c:valAx>
      <c:valAx>
        <c:axId val="49345884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Reduced Variate</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59624"/>
        <c:crosses val="autoZero"/>
        <c:crossBetween val="midCat"/>
        <c:majorUnit val="1"/>
        <c:minorUnit val="0.5"/>
      </c:valAx>
      <c:spPr>
        <a:noFill/>
        <a:ln>
          <a:solidFill>
            <a:sysClr val="windowText" lastClr="000000"/>
          </a:solidFill>
        </a:ln>
        <a:effectLst/>
      </c:spPr>
    </c:plotArea>
    <c:legend>
      <c:legendPos val="r"/>
      <c:legendEntry>
        <c:idx val="2"/>
        <c:delete val="1"/>
      </c:legendEntry>
      <c:legendEntry>
        <c:idx val="3"/>
        <c:delete val="1"/>
      </c:legendEntry>
      <c:legendEntry>
        <c:idx val="4"/>
        <c:delete val="1"/>
      </c:legendEntry>
      <c:layout>
        <c:manualLayout>
          <c:xMode val="edge"/>
          <c:yMode val="edge"/>
          <c:x val="0.55361796150609799"/>
          <c:y val="0.54532394586288602"/>
          <c:w val="0.36641521855984299"/>
          <c:h val="0.211137174556598"/>
        </c:manualLayout>
      </c:layout>
      <c:overlay val="1"/>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6"/>
            <c:spPr>
              <a:solidFill>
                <a:schemeClr val="bg1"/>
              </a:solidFill>
              <a:ln w="9525">
                <a:solidFill>
                  <a:sysClr val="windowText" lastClr="000000"/>
                </a:solidFill>
              </a:ln>
              <a:effectLst/>
            </c:spPr>
          </c:marker>
          <c:trendline>
            <c:spPr>
              <a:ln w="12700" cap="rnd">
                <a:solidFill>
                  <a:schemeClr val="tx1"/>
                </a:solidFill>
                <a:prstDash val="dash"/>
              </a:ln>
              <a:effectLst/>
            </c:spPr>
            <c:trendlineType val="power"/>
            <c:dispRSqr val="1"/>
            <c:dispEq val="0"/>
            <c:trendlineLbl>
              <c:layout>
                <c:manualLayout>
                  <c:x val="0.12167686764548501"/>
                  <c:y val="-0.228802679544164"/>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rendlineLbl>
          </c:trendline>
          <c:xVal>
            <c:numRef>
              <c:f>'NEW MODEL (confidence 95%)'!$I$2:$I$16</c:f>
              <c:numCache>
                <c:formatCode>0</c:formatCode>
                <c:ptCount val="15"/>
                <c:pt idx="0">
                  <c:v>1959</c:v>
                </c:pt>
                <c:pt idx="1">
                  <c:v>946</c:v>
                </c:pt>
                <c:pt idx="2">
                  <c:v>806</c:v>
                </c:pt>
                <c:pt idx="3" formatCode="General">
                  <c:v>3051</c:v>
                </c:pt>
                <c:pt idx="4">
                  <c:v>1188</c:v>
                </c:pt>
                <c:pt idx="5">
                  <c:v>1082</c:v>
                </c:pt>
                <c:pt idx="6">
                  <c:v>1212</c:v>
                </c:pt>
                <c:pt idx="7" formatCode="General">
                  <c:v>1150</c:v>
                </c:pt>
                <c:pt idx="8" formatCode="General">
                  <c:v>1150</c:v>
                </c:pt>
                <c:pt idx="9" formatCode="General">
                  <c:v>300</c:v>
                </c:pt>
                <c:pt idx="10" formatCode="General">
                  <c:v>430</c:v>
                </c:pt>
                <c:pt idx="11">
                  <c:v>1243</c:v>
                </c:pt>
                <c:pt idx="12">
                  <c:v>1243</c:v>
                </c:pt>
                <c:pt idx="13">
                  <c:v>1243</c:v>
                </c:pt>
                <c:pt idx="14" formatCode="General">
                  <c:v>1350</c:v>
                </c:pt>
              </c:numCache>
            </c:numRef>
          </c:xVal>
          <c:yVal>
            <c:numRef>
              <c:f>'NEW MODEL (confidence 95%)'!$F$2:$F$16</c:f>
              <c:numCache>
                <c:formatCode>General</c:formatCode>
                <c:ptCount val="15"/>
                <c:pt idx="0">
                  <c:v>26</c:v>
                </c:pt>
                <c:pt idx="1">
                  <c:v>52</c:v>
                </c:pt>
                <c:pt idx="2">
                  <c:v>46</c:v>
                </c:pt>
                <c:pt idx="3" formatCode="0">
                  <c:v>15</c:v>
                </c:pt>
                <c:pt idx="4">
                  <c:v>38</c:v>
                </c:pt>
                <c:pt idx="5">
                  <c:v>48</c:v>
                </c:pt>
                <c:pt idx="6">
                  <c:v>40</c:v>
                </c:pt>
                <c:pt idx="7">
                  <c:v>40</c:v>
                </c:pt>
                <c:pt idx="8">
                  <c:v>40</c:v>
                </c:pt>
                <c:pt idx="9">
                  <c:v>105</c:v>
                </c:pt>
                <c:pt idx="10">
                  <c:v>85</c:v>
                </c:pt>
                <c:pt idx="11">
                  <c:v>31</c:v>
                </c:pt>
                <c:pt idx="12">
                  <c:v>31</c:v>
                </c:pt>
                <c:pt idx="13">
                  <c:v>31</c:v>
                </c:pt>
                <c:pt idx="14" formatCode="0">
                  <c:v>31</c:v>
                </c:pt>
              </c:numCache>
            </c:numRef>
          </c:yVal>
          <c:smooth val="0"/>
          <c:extLst>
            <c:ext xmlns:c16="http://schemas.microsoft.com/office/drawing/2014/chart" uri="{C3380CC4-5D6E-409C-BE32-E72D297353CC}">
              <c16:uniqueId val="{00000000-7FF1-4CC4-89D3-77CC509FAA56}"/>
            </c:ext>
          </c:extLst>
        </c:ser>
        <c:dLbls>
          <c:showLegendKey val="0"/>
          <c:showVal val="0"/>
          <c:showCatName val="0"/>
          <c:showSerName val="0"/>
          <c:showPercent val="0"/>
          <c:showBubbleSize val="0"/>
        </c:dLbls>
        <c:axId val="493461976"/>
        <c:axId val="493462368"/>
      </c:scatterChart>
      <c:valAx>
        <c:axId val="49346197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a:t>√area</a:t>
                </a:r>
                <a:r>
                  <a:rPr lang="it-IT" baseline="-25000"/>
                  <a:t>max</a:t>
                </a:r>
                <a:r>
                  <a:rPr lang="it-IT"/>
                  <a:t> [µm]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62368"/>
        <c:crosses val="autoZero"/>
        <c:crossBetween val="midCat"/>
      </c:valAx>
      <c:valAx>
        <c:axId val="493462368"/>
        <c:scaling>
          <c:orientation val="minMax"/>
          <c:min val="1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a:t>Nodule count [mm</a:t>
                </a:r>
                <a:r>
                  <a:rPr lang="it-IT" baseline="30000"/>
                  <a:t>-2</a:t>
                </a:r>
                <a:r>
                  <a:rPr lang="it-IT"/>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61976"/>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980346790034"/>
          <c:y val="5.3148078353077798E-2"/>
          <c:w val="0.75026464702348805"/>
          <c:h val="0.69977658032073298"/>
        </c:manualLayout>
      </c:layout>
      <c:scatterChart>
        <c:scatterStyle val="lineMarker"/>
        <c:varyColors val="0"/>
        <c:ser>
          <c:idx val="1"/>
          <c:order val="0"/>
          <c:tx>
            <c:v>R = 0</c:v>
          </c:tx>
          <c:spPr>
            <a:ln w="25400" cap="rnd">
              <a:noFill/>
              <a:round/>
            </a:ln>
            <a:effectLst/>
          </c:spPr>
          <c:marker>
            <c:symbol val="circle"/>
            <c:size val="6"/>
            <c:spPr>
              <a:solidFill>
                <a:schemeClr val="bg1"/>
              </a:solidFill>
              <a:ln w="9525">
                <a:solidFill>
                  <a:sysClr val="windowText" lastClr="000000"/>
                </a:solidFill>
              </a:ln>
              <a:effectLst/>
            </c:spPr>
          </c:marker>
          <c:dPt>
            <c:idx val="9"/>
            <c:marker>
              <c:symbol val="none"/>
            </c:marker>
            <c:bubble3D val="0"/>
            <c:extLst>
              <c:ext xmlns:c16="http://schemas.microsoft.com/office/drawing/2014/chart" uri="{C3380CC4-5D6E-409C-BE32-E72D297353CC}">
                <c16:uniqueId val="{00000000-7C9F-4317-97DF-A734B5F914E8}"/>
              </c:ext>
            </c:extLst>
          </c:dPt>
          <c:dPt>
            <c:idx val="14"/>
            <c:marker>
              <c:symbol val="none"/>
            </c:marker>
            <c:bubble3D val="0"/>
            <c:extLst>
              <c:ext xmlns:c16="http://schemas.microsoft.com/office/drawing/2014/chart" uri="{C3380CC4-5D6E-409C-BE32-E72D297353CC}">
                <c16:uniqueId val="{00000001-7C9F-4317-97DF-A734B5F914E8}"/>
              </c:ext>
            </c:extLst>
          </c:dPt>
          <c:xVal>
            <c:numRef>
              <c:f>'NEW MODEL'!$I$2:$I$17</c:f>
              <c:numCache>
                <c:formatCode>0</c:formatCode>
                <c:ptCount val="16"/>
                <c:pt idx="0">
                  <c:v>1959</c:v>
                </c:pt>
                <c:pt idx="1">
                  <c:v>780</c:v>
                </c:pt>
                <c:pt idx="2">
                  <c:v>678</c:v>
                </c:pt>
                <c:pt idx="3" formatCode="General">
                  <c:v>3051</c:v>
                </c:pt>
                <c:pt idx="6">
                  <c:v>964</c:v>
                </c:pt>
                <c:pt idx="7">
                  <c:v>904</c:v>
                </c:pt>
                <c:pt idx="8">
                  <c:v>917</c:v>
                </c:pt>
                <c:pt idx="9" formatCode="General">
                  <c:v>900</c:v>
                </c:pt>
                <c:pt idx="10" formatCode="General">
                  <c:v>250</c:v>
                </c:pt>
                <c:pt idx="11" formatCode="General">
                  <c:v>380</c:v>
                </c:pt>
                <c:pt idx="14">
                  <c:v>998</c:v>
                </c:pt>
              </c:numCache>
            </c:numRef>
          </c:xVal>
          <c:yVal>
            <c:numRef>
              <c:f>'NEW MODEL'!$K$2:$K$17</c:f>
              <c:numCache>
                <c:formatCode>General</c:formatCode>
                <c:ptCount val="16"/>
                <c:pt idx="0">
                  <c:v>120</c:v>
                </c:pt>
                <c:pt idx="1">
                  <c:v>134</c:v>
                </c:pt>
                <c:pt idx="2">
                  <c:v>140</c:v>
                </c:pt>
                <c:pt idx="3">
                  <c:v>95</c:v>
                </c:pt>
                <c:pt idx="6">
                  <c:v>132</c:v>
                </c:pt>
                <c:pt idx="7">
                  <c:v>131</c:v>
                </c:pt>
                <c:pt idx="8">
                  <c:v>127</c:v>
                </c:pt>
                <c:pt idx="9">
                  <c:v>184</c:v>
                </c:pt>
                <c:pt idx="10">
                  <c:v>151</c:v>
                </c:pt>
                <c:pt idx="11">
                  <c:v>142</c:v>
                </c:pt>
                <c:pt idx="14">
                  <c:v>100</c:v>
                </c:pt>
              </c:numCache>
            </c:numRef>
          </c:yVal>
          <c:smooth val="0"/>
          <c:extLst>
            <c:ext xmlns:c16="http://schemas.microsoft.com/office/drawing/2014/chart" uri="{C3380CC4-5D6E-409C-BE32-E72D297353CC}">
              <c16:uniqueId val="{00000002-7C9F-4317-97DF-A734B5F914E8}"/>
            </c:ext>
          </c:extLst>
        </c:ser>
        <c:ser>
          <c:idx val="3"/>
          <c:order val="1"/>
          <c:spPr>
            <a:ln w="12700" cap="rnd">
              <a:solidFill>
                <a:sysClr val="windowText" lastClr="000000"/>
              </a:solidFill>
              <a:prstDash val="dash"/>
              <a:round/>
            </a:ln>
            <a:effectLst/>
          </c:spPr>
          <c:marker>
            <c:symbol val="none"/>
          </c:marker>
          <c:xVal>
            <c:numRef>
              <c:f>'NEW MODEL'!$C$87:$C$102</c:f>
              <c:numCache>
                <c:formatCode>0</c:formatCode>
                <c:ptCount val="16"/>
                <c:pt idx="0">
                  <c:v>100</c:v>
                </c:pt>
                <c:pt idx="1">
                  <c:v>130</c:v>
                </c:pt>
                <c:pt idx="2">
                  <c:v>169</c:v>
                </c:pt>
                <c:pt idx="3">
                  <c:v>219.7</c:v>
                </c:pt>
                <c:pt idx="4">
                  <c:v>285.61</c:v>
                </c:pt>
                <c:pt idx="5">
                  <c:v>371.29299999999961</c:v>
                </c:pt>
                <c:pt idx="6">
                  <c:v>482.68090000000001</c:v>
                </c:pt>
                <c:pt idx="7">
                  <c:v>627.48517000000004</c:v>
                </c:pt>
                <c:pt idx="8">
                  <c:v>815.73072100000013</c:v>
                </c:pt>
                <c:pt idx="9">
                  <c:v>1060.4499373000001</c:v>
                </c:pt>
                <c:pt idx="10">
                  <c:v>1378.5849184900001</c:v>
                </c:pt>
                <c:pt idx="11">
                  <c:v>1792.1603940370001</c:v>
                </c:pt>
                <c:pt idx="12">
                  <c:v>2329.8085122481011</c:v>
                </c:pt>
                <c:pt idx="13">
                  <c:v>3028.7510659225309</c:v>
                </c:pt>
                <c:pt idx="14">
                  <c:v>3937.37638569929</c:v>
                </c:pt>
                <c:pt idx="15">
                  <c:v>5118.5893014090771</c:v>
                </c:pt>
              </c:numCache>
            </c:numRef>
          </c:xVal>
          <c:yVal>
            <c:numRef>
              <c:f>'NEW MODEL'!$E$87:$E$102</c:f>
              <c:numCache>
                <c:formatCode>0</c:formatCode>
                <c:ptCount val="16"/>
                <c:pt idx="0">
                  <c:v>178.70117009409171</c:v>
                </c:pt>
                <c:pt idx="1">
                  <c:v>171.05541914168671</c:v>
                </c:pt>
                <c:pt idx="2">
                  <c:v>163.7367925589509</c:v>
                </c:pt>
                <c:pt idx="3">
                  <c:v>156.73129429057241</c:v>
                </c:pt>
                <c:pt idx="4">
                  <c:v>150.0255271041413</c:v>
                </c:pt>
                <c:pt idx="5">
                  <c:v>143.6066669694394</c:v>
                </c:pt>
                <c:pt idx="6">
                  <c:v>137.4624385339167</c:v>
                </c:pt>
                <c:pt idx="7">
                  <c:v>131.58109164745119</c:v>
                </c:pt>
                <c:pt idx="8">
                  <c:v>125.9513788915007</c:v>
                </c:pt>
                <c:pt idx="9">
                  <c:v>120.5625340696712</c:v>
                </c:pt>
                <c:pt idx="10">
                  <c:v>115.4042516185702</c:v>
                </c:pt>
                <c:pt idx="11">
                  <c:v>110.46666689956869</c:v>
                </c:pt>
                <c:pt idx="12">
                  <c:v>105.74033733378189</c:v>
                </c:pt>
                <c:pt idx="13">
                  <c:v>101.21622434419319</c:v>
                </c:pt>
                <c:pt idx="14">
                  <c:v>96.88567607038496</c:v>
                </c:pt>
                <c:pt idx="15">
                  <c:v>92.740410822823847</c:v>
                </c:pt>
              </c:numCache>
            </c:numRef>
          </c:yVal>
          <c:smooth val="1"/>
          <c:extLst>
            <c:ext xmlns:c16="http://schemas.microsoft.com/office/drawing/2014/chart" uri="{C3380CC4-5D6E-409C-BE32-E72D297353CC}">
              <c16:uniqueId val="{00000003-7C9F-4317-97DF-A734B5F914E8}"/>
            </c:ext>
          </c:extLst>
        </c:ser>
        <c:dLbls>
          <c:showLegendKey val="0"/>
          <c:showVal val="0"/>
          <c:showCatName val="0"/>
          <c:showSerName val="0"/>
          <c:showPercent val="0"/>
          <c:showBubbleSize val="0"/>
        </c:dLbls>
        <c:axId val="493463936"/>
        <c:axId val="493455312"/>
      </c:scatterChart>
      <c:valAx>
        <c:axId val="493463936"/>
        <c:scaling>
          <c:logBase val="10"/>
          <c:orientation val="minMax"/>
          <c:min val="1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a:t>√area</a:t>
                </a:r>
                <a:r>
                  <a:rPr lang="it-IT" baseline="-25000"/>
                  <a:t>max</a:t>
                </a:r>
                <a:r>
                  <a:rPr lang="it-IT"/>
                  <a:t> [µm] </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55312"/>
        <c:crossesAt val="1E-3"/>
        <c:crossBetween val="midCat"/>
      </c:valAx>
      <c:valAx>
        <c:axId val="493455312"/>
        <c:scaling>
          <c:logBase val="10"/>
          <c:orientation val="minMax"/>
          <c:min val="1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a:t>Fatigue resistance </a:t>
                </a:r>
                <a:r>
                  <a:rPr lang="el-GR"/>
                  <a:t>σ</a:t>
                </a:r>
                <a:r>
                  <a:rPr lang="it-IT" baseline="-25000"/>
                  <a:t>a exp</a:t>
                </a:r>
                <a:r>
                  <a:rPr lang="it-IT"/>
                  <a:t> [MPa]</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63936"/>
        <c:crosses val="autoZero"/>
        <c:crossBetween val="midCat"/>
        <c:majorUnit val="0.05"/>
        <c:minorUnit val="2.5000000000000001E-2"/>
      </c:valAx>
      <c:spPr>
        <a:noFill/>
        <a:ln>
          <a:solidFill>
            <a:sysClr val="windowText" lastClr="000000"/>
          </a:solidFill>
        </a:ln>
        <a:effectLst/>
      </c:spPr>
    </c:plotArea>
    <c:legend>
      <c:legendPos val="r"/>
      <c:legendEntry>
        <c:idx val="1"/>
        <c:delete val="1"/>
      </c:legendEntry>
      <c:layout>
        <c:manualLayout>
          <c:xMode val="edge"/>
          <c:yMode val="edge"/>
          <c:x val="0.74098134102486002"/>
          <c:y val="5.7773919384663502E-2"/>
          <c:w val="0.13017831339216299"/>
          <c:h val="0.176796266566906"/>
        </c:manualLayout>
      </c:layout>
      <c:overlay val="1"/>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7"/>
          <c:order val="0"/>
          <c:tx>
            <c:v>Murakami</c:v>
          </c:tx>
          <c:spPr>
            <a:ln w="25400" cap="rnd">
              <a:noFill/>
              <a:round/>
            </a:ln>
            <a:effectLst/>
          </c:spPr>
          <c:marker>
            <c:symbol val="circle"/>
            <c:size val="6"/>
            <c:spPr>
              <a:solidFill>
                <a:sysClr val="window" lastClr="FFFFFF"/>
              </a:solidFill>
              <a:ln w="9525">
                <a:solidFill>
                  <a:schemeClr val="tx1"/>
                </a:solidFill>
              </a:ln>
              <a:effectLst/>
            </c:spPr>
          </c:marker>
          <c:xVal>
            <c:numRef>
              <c:f>'NEW MODEL (confidence 95%)'!$M$2:$M$18</c:f>
              <c:numCache>
                <c:formatCode>General</c:formatCode>
                <c:ptCount val="17"/>
                <c:pt idx="0">
                  <c:v>120</c:v>
                </c:pt>
                <c:pt idx="1">
                  <c:v>134</c:v>
                </c:pt>
                <c:pt idx="2">
                  <c:v>140</c:v>
                </c:pt>
                <c:pt idx="3">
                  <c:v>95</c:v>
                </c:pt>
                <c:pt idx="4">
                  <c:v>132</c:v>
                </c:pt>
                <c:pt idx="5">
                  <c:v>131</c:v>
                </c:pt>
                <c:pt idx="6">
                  <c:v>127</c:v>
                </c:pt>
                <c:pt idx="7">
                  <c:v>184</c:v>
                </c:pt>
                <c:pt idx="8">
                  <c:v>135</c:v>
                </c:pt>
                <c:pt idx="9">
                  <c:v>151</c:v>
                </c:pt>
                <c:pt idx="10">
                  <c:v>142</c:v>
                </c:pt>
                <c:pt idx="11">
                  <c:v>100</c:v>
                </c:pt>
                <c:pt idx="12">
                  <c:v>140</c:v>
                </c:pt>
                <c:pt idx="13" formatCode="0">
                  <c:v>140</c:v>
                </c:pt>
                <c:pt idx="14" formatCode="0">
                  <c:v>91</c:v>
                </c:pt>
                <c:pt idx="15" formatCode="0">
                  <c:v>79</c:v>
                </c:pt>
              </c:numCache>
            </c:numRef>
          </c:xVal>
          <c:yVal>
            <c:numRef>
              <c:f>'NEW MODEL (confidence 95%)'!$Q$2:$Q$18</c:f>
              <c:numCache>
                <c:formatCode>0.00</c:formatCode>
                <c:ptCount val="17"/>
                <c:pt idx="0">
                  <c:v>0.86008146650007888</c:v>
                </c:pt>
                <c:pt idx="1">
                  <c:v>0.86957408203575615</c:v>
                </c:pt>
                <c:pt idx="2">
                  <c:v>0.85482267177664495</c:v>
                </c:pt>
                <c:pt idx="3">
                  <c:v>0.9510478967059951</c:v>
                </c:pt>
                <c:pt idx="4">
                  <c:v>0.7764898268327618</c:v>
                </c:pt>
                <c:pt idx="5">
                  <c:v>0.80723803027877494</c:v>
                </c:pt>
                <c:pt idx="6">
                  <c:v>0.81706504049935458</c:v>
                </c:pt>
                <c:pt idx="7">
                  <c:v>0.73391654238919901</c:v>
                </c:pt>
                <c:pt idx="8">
                  <c:v>0.76335935623378293</c:v>
                </c:pt>
                <c:pt idx="9">
                  <c:v>0.85378519254824847</c:v>
                </c:pt>
                <c:pt idx="10">
                  <c:v>0.85502606573955975</c:v>
                </c:pt>
                <c:pt idx="11">
                  <c:v>0.88846456303808996</c:v>
                </c:pt>
                <c:pt idx="12">
                  <c:v>0.82929615735254059</c:v>
                </c:pt>
                <c:pt idx="13">
                  <c:v>0.82929615735254059</c:v>
                </c:pt>
                <c:pt idx="14">
                  <c:v>0.94548411390404241</c:v>
                </c:pt>
                <c:pt idx="15">
                  <c:v>1.0891019539907323</c:v>
                </c:pt>
              </c:numCache>
            </c:numRef>
          </c:yVal>
          <c:smooth val="0"/>
          <c:extLst>
            <c:ext xmlns:c16="http://schemas.microsoft.com/office/drawing/2014/chart" uri="{C3380CC4-5D6E-409C-BE32-E72D297353CC}">
              <c16:uniqueId val="{00000012-4616-4C69-9629-A447739318FF}"/>
            </c:ext>
          </c:extLst>
        </c:ser>
        <c:ser>
          <c:idx val="6"/>
          <c:order val="1"/>
          <c:tx>
            <c:v>Deguchi</c:v>
          </c:tx>
          <c:spPr>
            <a:ln w="25400" cap="rnd">
              <a:noFill/>
              <a:round/>
            </a:ln>
            <a:effectLst/>
          </c:spPr>
          <c:marker>
            <c:symbol val="square"/>
            <c:size val="6"/>
            <c:spPr>
              <a:solidFill>
                <a:sysClr val="window" lastClr="FFFFFF"/>
              </a:solidFill>
              <a:ln w="9525">
                <a:solidFill>
                  <a:sysClr val="windowText" lastClr="000000"/>
                </a:solidFill>
              </a:ln>
              <a:effectLst/>
            </c:spPr>
          </c:marker>
          <c:xVal>
            <c:numRef>
              <c:f>'NEW MODEL (confidence 95%)'!$M$2:$M$18</c:f>
              <c:numCache>
                <c:formatCode>General</c:formatCode>
                <c:ptCount val="17"/>
                <c:pt idx="0">
                  <c:v>120</c:v>
                </c:pt>
                <c:pt idx="1">
                  <c:v>134</c:v>
                </c:pt>
                <c:pt idx="2">
                  <c:v>140</c:v>
                </c:pt>
                <c:pt idx="3">
                  <c:v>95</c:v>
                </c:pt>
                <c:pt idx="4">
                  <c:v>132</c:v>
                </c:pt>
                <c:pt idx="5">
                  <c:v>131</c:v>
                </c:pt>
                <c:pt idx="6">
                  <c:v>127</c:v>
                </c:pt>
                <c:pt idx="7">
                  <c:v>184</c:v>
                </c:pt>
                <c:pt idx="8">
                  <c:v>135</c:v>
                </c:pt>
                <c:pt idx="9">
                  <c:v>151</c:v>
                </c:pt>
                <c:pt idx="10">
                  <c:v>142</c:v>
                </c:pt>
                <c:pt idx="11">
                  <c:v>100</c:v>
                </c:pt>
                <c:pt idx="12">
                  <c:v>140</c:v>
                </c:pt>
                <c:pt idx="13" formatCode="0">
                  <c:v>140</c:v>
                </c:pt>
                <c:pt idx="14" formatCode="0">
                  <c:v>91</c:v>
                </c:pt>
                <c:pt idx="15" formatCode="0">
                  <c:v>79</c:v>
                </c:pt>
              </c:numCache>
            </c:numRef>
          </c:xVal>
          <c:yVal>
            <c:numRef>
              <c:f>'NEW MODEL (confidence 95%)'!$S$2:$S$18</c:f>
              <c:numCache>
                <c:formatCode>0.00</c:formatCode>
                <c:ptCount val="17"/>
                <c:pt idx="0">
                  <c:v>0.82830849368811177</c:v>
                </c:pt>
                <c:pt idx="1">
                  <c:v>0.78648418957097344</c:v>
                </c:pt>
                <c:pt idx="2">
                  <c:v>0.77166723785066671</c:v>
                </c:pt>
                <c:pt idx="3">
                  <c:v>0.87544045878203136</c:v>
                </c:pt>
                <c:pt idx="4">
                  <c:v>0.74703977146798506</c:v>
                </c:pt>
                <c:pt idx="5">
                  <c:v>0.78471818357212197</c:v>
                </c:pt>
                <c:pt idx="6">
                  <c:v>0.77655160359736242</c:v>
                </c:pt>
                <c:pt idx="7">
                  <c:v>0.79568390558576096</c:v>
                </c:pt>
                <c:pt idx="8">
                  <c:v>0.73714159929868406</c:v>
                </c:pt>
                <c:pt idx="9">
                  <c:v>0.82738092569466626</c:v>
                </c:pt>
                <c:pt idx="10">
                  <c:v>0.82440709574826831</c:v>
                </c:pt>
                <c:pt idx="11">
                  <c:v>0.87748527548556965</c:v>
                </c:pt>
                <c:pt idx="12">
                  <c:v>0.92211589763103607</c:v>
                </c:pt>
                <c:pt idx="13">
                  <c:v>0.92211589763103607</c:v>
                </c:pt>
                <c:pt idx="14">
                  <c:v>0.9463595758520017</c:v>
                </c:pt>
                <c:pt idx="15">
                  <c:v>1.0193401325146174</c:v>
                </c:pt>
              </c:numCache>
            </c:numRef>
          </c:yVal>
          <c:smooth val="0"/>
          <c:extLst>
            <c:ext xmlns:c16="http://schemas.microsoft.com/office/drawing/2014/chart" uri="{C3380CC4-5D6E-409C-BE32-E72D297353CC}">
              <c16:uniqueId val="{00000000-4616-4C69-9629-A447739318FF}"/>
            </c:ext>
          </c:extLst>
        </c:ser>
        <c:ser>
          <c:idx val="1"/>
          <c:order val="2"/>
          <c:tx>
            <c:v>-10%</c:v>
          </c:tx>
          <c:spPr>
            <a:ln w="19050" cap="rnd">
              <a:solidFill>
                <a:srgbClr val="FF0000"/>
              </a:solidFill>
              <a:prstDash val="dash"/>
              <a:round/>
            </a:ln>
            <a:effectLst/>
          </c:spPr>
          <c:marker>
            <c:symbol val="none"/>
          </c:marker>
          <c:xVal>
            <c:numRef>
              <c:f>'NEW MODEL (confidence 95%)'!$Y$53:$Y$55</c:f>
              <c:numCache>
                <c:formatCode>General</c:formatCode>
                <c:ptCount val="3"/>
                <c:pt idx="0">
                  <c:v>1</c:v>
                </c:pt>
                <c:pt idx="1">
                  <c:v>200</c:v>
                </c:pt>
                <c:pt idx="2">
                  <c:v>500</c:v>
                </c:pt>
              </c:numCache>
            </c:numRef>
          </c:xVal>
          <c:yVal>
            <c:numRef>
              <c:f>'NEW MODEL (confidence 95%)'!$Z$53:$Z$55</c:f>
              <c:numCache>
                <c:formatCode>0%</c:formatCode>
                <c:ptCount val="3"/>
                <c:pt idx="0">
                  <c:v>0.9</c:v>
                </c:pt>
                <c:pt idx="1">
                  <c:v>0.9</c:v>
                </c:pt>
                <c:pt idx="2">
                  <c:v>0.9</c:v>
                </c:pt>
              </c:numCache>
            </c:numRef>
          </c:yVal>
          <c:smooth val="0"/>
          <c:extLst>
            <c:ext xmlns:c16="http://schemas.microsoft.com/office/drawing/2014/chart" uri="{C3380CC4-5D6E-409C-BE32-E72D297353CC}">
              <c16:uniqueId val="{00000004-4616-4C69-9629-A447739318FF}"/>
            </c:ext>
          </c:extLst>
        </c:ser>
        <c:ser>
          <c:idx val="2"/>
          <c:order val="3"/>
          <c:tx>
            <c:v>'+10%</c:v>
          </c:tx>
          <c:spPr>
            <a:ln w="19050" cap="rnd">
              <a:solidFill>
                <a:srgbClr val="FF0000"/>
              </a:solidFill>
              <a:prstDash val="dash"/>
              <a:round/>
            </a:ln>
            <a:effectLst/>
          </c:spPr>
          <c:marker>
            <c:symbol val="none"/>
          </c:marker>
          <c:xVal>
            <c:numRef>
              <c:f>'NEW MODEL (confidence 95%)'!$Y$53:$Y$55</c:f>
              <c:numCache>
                <c:formatCode>General</c:formatCode>
                <c:ptCount val="3"/>
                <c:pt idx="0">
                  <c:v>1</c:v>
                </c:pt>
                <c:pt idx="1">
                  <c:v>200</c:v>
                </c:pt>
                <c:pt idx="2">
                  <c:v>500</c:v>
                </c:pt>
              </c:numCache>
            </c:numRef>
          </c:xVal>
          <c:yVal>
            <c:numRef>
              <c:f>'NEW MODEL (confidence 95%)'!$AA$53:$AA$55</c:f>
              <c:numCache>
                <c:formatCode>0%</c:formatCode>
                <c:ptCount val="3"/>
                <c:pt idx="0">
                  <c:v>1.1000000000000001</c:v>
                </c:pt>
                <c:pt idx="1">
                  <c:v>1.1000000000000001</c:v>
                </c:pt>
                <c:pt idx="2">
                  <c:v>1.1000000000000001</c:v>
                </c:pt>
              </c:numCache>
            </c:numRef>
          </c:yVal>
          <c:smooth val="0"/>
          <c:extLst>
            <c:ext xmlns:c16="http://schemas.microsoft.com/office/drawing/2014/chart" uri="{C3380CC4-5D6E-409C-BE32-E72D297353CC}">
              <c16:uniqueId val="{00000008-4616-4C69-9629-A447739318FF}"/>
            </c:ext>
          </c:extLst>
        </c:ser>
        <c:ser>
          <c:idx val="3"/>
          <c:order val="4"/>
          <c:tx>
            <c:v>'-5%</c:v>
          </c:tx>
          <c:spPr>
            <a:ln w="19050" cap="rnd">
              <a:solidFill>
                <a:srgbClr val="FF0000"/>
              </a:solidFill>
              <a:prstDash val="sysDot"/>
              <a:round/>
            </a:ln>
            <a:effectLst/>
          </c:spPr>
          <c:marker>
            <c:symbol val="none"/>
          </c:marker>
          <c:xVal>
            <c:numRef>
              <c:f>'NEW MODEL (confidence 95%)'!$Y$57:$Y$59</c:f>
              <c:numCache>
                <c:formatCode>General</c:formatCode>
                <c:ptCount val="3"/>
                <c:pt idx="0">
                  <c:v>1</c:v>
                </c:pt>
                <c:pt idx="1">
                  <c:v>220</c:v>
                </c:pt>
                <c:pt idx="2">
                  <c:v>500</c:v>
                </c:pt>
              </c:numCache>
            </c:numRef>
          </c:xVal>
          <c:yVal>
            <c:numRef>
              <c:f>'NEW MODEL (confidence 95%)'!$Z$57:$Z$59</c:f>
              <c:numCache>
                <c:formatCode>0%</c:formatCode>
                <c:ptCount val="3"/>
                <c:pt idx="0">
                  <c:v>0.95</c:v>
                </c:pt>
                <c:pt idx="1">
                  <c:v>0.95</c:v>
                </c:pt>
                <c:pt idx="2">
                  <c:v>0.95</c:v>
                </c:pt>
              </c:numCache>
            </c:numRef>
          </c:yVal>
          <c:smooth val="0"/>
          <c:extLst>
            <c:ext xmlns:c16="http://schemas.microsoft.com/office/drawing/2014/chart" uri="{C3380CC4-5D6E-409C-BE32-E72D297353CC}">
              <c16:uniqueId val="{0000000C-4616-4C69-9629-A447739318FF}"/>
            </c:ext>
          </c:extLst>
        </c:ser>
        <c:ser>
          <c:idx val="4"/>
          <c:order val="5"/>
          <c:tx>
            <c:v>'+5%</c:v>
          </c:tx>
          <c:spPr>
            <a:ln w="19050" cap="rnd">
              <a:solidFill>
                <a:srgbClr val="FF0000"/>
              </a:solidFill>
              <a:prstDash val="sysDot"/>
              <a:round/>
            </a:ln>
            <a:effectLst/>
          </c:spPr>
          <c:marker>
            <c:symbol val="none"/>
          </c:marker>
          <c:xVal>
            <c:numRef>
              <c:f>'NEW MODEL (confidence 95%)'!$Y$57:$Y$59</c:f>
              <c:numCache>
                <c:formatCode>General</c:formatCode>
                <c:ptCount val="3"/>
                <c:pt idx="0">
                  <c:v>1</c:v>
                </c:pt>
                <c:pt idx="1">
                  <c:v>220</c:v>
                </c:pt>
                <c:pt idx="2">
                  <c:v>500</c:v>
                </c:pt>
              </c:numCache>
            </c:numRef>
          </c:xVal>
          <c:yVal>
            <c:numRef>
              <c:f>'NEW MODEL (confidence 95%)'!$AA$57:$AA$59</c:f>
              <c:numCache>
                <c:formatCode>0%</c:formatCode>
                <c:ptCount val="3"/>
                <c:pt idx="0">
                  <c:v>1.05</c:v>
                </c:pt>
                <c:pt idx="1">
                  <c:v>1.05</c:v>
                </c:pt>
                <c:pt idx="2">
                  <c:v>1.05</c:v>
                </c:pt>
              </c:numCache>
            </c:numRef>
          </c:yVal>
          <c:smooth val="0"/>
          <c:extLst>
            <c:ext xmlns:c16="http://schemas.microsoft.com/office/drawing/2014/chart" uri="{C3380CC4-5D6E-409C-BE32-E72D297353CC}">
              <c16:uniqueId val="{00000010-4616-4C69-9629-A447739318FF}"/>
            </c:ext>
          </c:extLst>
        </c:ser>
        <c:ser>
          <c:idx val="5"/>
          <c:order val="6"/>
          <c:tx>
            <c:v>1</c:v>
          </c:tx>
          <c:spPr>
            <a:ln w="15875" cap="rnd">
              <a:solidFill>
                <a:srgbClr val="FF0000"/>
              </a:solidFill>
              <a:round/>
            </a:ln>
            <a:effectLst/>
          </c:spPr>
          <c:marker>
            <c:symbol val="none"/>
          </c:marker>
          <c:xVal>
            <c:numRef>
              <c:f>'NEW MODEL (confidence 95%)'!$Y$61:$Y$62</c:f>
              <c:numCache>
                <c:formatCode>General</c:formatCode>
                <c:ptCount val="2"/>
                <c:pt idx="0">
                  <c:v>1</c:v>
                </c:pt>
                <c:pt idx="1">
                  <c:v>500</c:v>
                </c:pt>
              </c:numCache>
            </c:numRef>
          </c:xVal>
          <c:yVal>
            <c:numRef>
              <c:f>'NEW MODEL (confidence 95%)'!$Z$61:$Z$62</c:f>
              <c:numCache>
                <c:formatCode>General</c:formatCode>
                <c:ptCount val="2"/>
                <c:pt idx="0">
                  <c:v>1</c:v>
                </c:pt>
                <c:pt idx="1">
                  <c:v>1</c:v>
                </c:pt>
              </c:numCache>
            </c:numRef>
          </c:yVal>
          <c:smooth val="0"/>
          <c:extLst>
            <c:ext xmlns:c16="http://schemas.microsoft.com/office/drawing/2014/chart" uri="{C3380CC4-5D6E-409C-BE32-E72D297353CC}">
              <c16:uniqueId val="{00000011-4616-4C69-9629-A447739318FF}"/>
            </c:ext>
          </c:extLst>
        </c:ser>
        <c:dLbls>
          <c:showLegendKey val="0"/>
          <c:showVal val="0"/>
          <c:showCatName val="0"/>
          <c:showSerName val="0"/>
          <c:showPercent val="0"/>
          <c:showBubbleSize val="0"/>
        </c:dLbls>
        <c:axId val="493460016"/>
        <c:axId val="493455704"/>
      </c:scatterChart>
      <c:valAx>
        <c:axId val="493460016"/>
        <c:scaling>
          <c:orientation val="minMax"/>
          <c:max val="250"/>
          <c:min val="5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l-GR"/>
                  <a:t>σ</a:t>
                </a:r>
                <a:r>
                  <a:rPr lang="it-IT" baseline="-25000"/>
                  <a:t>a exp</a:t>
                </a:r>
                <a:r>
                  <a:rPr lang="it-IT"/>
                  <a:t> [MPa] </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it-IT"/>
            </a:p>
          </c:tx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it-IT"/>
          </a:p>
        </c:txPr>
        <c:crossAx val="493455704"/>
        <c:crosses val="autoZero"/>
        <c:crossBetween val="midCat"/>
        <c:majorUnit val="25"/>
        <c:minorUnit val="5"/>
      </c:valAx>
      <c:valAx>
        <c:axId val="493455704"/>
        <c:scaling>
          <c:orientation val="minMax"/>
          <c:max val="1.3"/>
          <c:min val="0.7"/>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l-GR"/>
                  <a:t>σ</a:t>
                </a:r>
                <a:r>
                  <a:rPr lang="it-IT" baseline="-25000"/>
                  <a:t>a predicted</a:t>
                </a:r>
                <a:r>
                  <a:rPr lang="it-IT"/>
                  <a:t> /</a:t>
                </a:r>
                <a:r>
                  <a:rPr lang="el-GR"/>
                  <a:t>σ</a:t>
                </a:r>
                <a:r>
                  <a:rPr lang="it-IT" baseline="-25000"/>
                  <a:t>a exp</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it-IT"/>
            </a:p>
          </c:txPr>
        </c:title>
        <c:numFmt formatCode="0.0"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it-IT"/>
          </a:p>
        </c:txPr>
        <c:crossAx val="493460016"/>
        <c:crosses val="autoZero"/>
        <c:crossBetween val="midCat"/>
        <c:majorUnit val="0.1"/>
        <c:minorUnit val="0.05"/>
      </c:valAx>
      <c:spPr>
        <a:noFill/>
        <a:ln>
          <a:solidFill>
            <a:sysClr val="windowText" lastClr="000000"/>
          </a:solidFill>
        </a:ln>
        <a:effectLst/>
      </c:spPr>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0.189815979749555"/>
          <c:y val="8.1749125350510904E-2"/>
          <c:w val="0.19259266118120699"/>
          <c:h val="0.14599388888888901"/>
        </c:manualLayout>
      </c:layout>
      <c:overlay val="1"/>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440461336025"/>
          <c:y val="5.32481515310783E-2"/>
          <c:w val="0.75250229936869195"/>
          <c:h val="0.69921128590843296"/>
        </c:manualLayout>
      </c:layout>
      <c:scatterChart>
        <c:scatterStyle val="lineMarker"/>
        <c:varyColors val="0"/>
        <c:ser>
          <c:idx val="1"/>
          <c:order val="0"/>
          <c:tx>
            <c:v>R = -1</c:v>
          </c:tx>
          <c:spPr>
            <a:ln w="25400" cap="rnd">
              <a:noFill/>
              <a:round/>
            </a:ln>
            <a:effectLst/>
          </c:spPr>
          <c:marker>
            <c:symbol val="circle"/>
            <c:size val="6"/>
            <c:spPr>
              <a:solidFill>
                <a:schemeClr val="bg1"/>
              </a:solidFill>
              <a:ln w="9525">
                <a:solidFill>
                  <a:sysClr val="windowText" lastClr="000000"/>
                </a:solidFill>
              </a:ln>
              <a:effectLst/>
            </c:spPr>
          </c:marker>
          <c:xVal>
            <c:numRef>
              <c:f>('NEW MODEL (confidence 95%)'!$I$20:$I$27,'NEW MODEL (confidence 95%)'!$I$29:$I$39)</c:f>
              <c:numCache>
                <c:formatCode>General</c:formatCode>
                <c:ptCount val="19"/>
                <c:pt idx="0" formatCode="0">
                  <c:v>1200</c:v>
                </c:pt>
                <c:pt idx="1">
                  <c:v>1115</c:v>
                </c:pt>
                <c:pt idx="2">
                  <c:v>1138</c:v>
                </c:pt>
                <c:pt idx="3">
                  <c:v>1000</c:v>
                </c:pt>
                <c:pt idx="4">
                  <c:v>400</c:v>
                </c:pt>
                <c:pt idx="5">
                  <c:v>200</c:v>
                </c:pt>
                <c:pt idx="6">
                  <c:v>90</c:v>
                </c:pt>
                <c:pt idx="7">
                  <c:v>4000</c:v>
                </c:pt>
                <c:pt idx="8">
                  <c:v>200</c:v>
                </c:pt>
                <c:pt idx="10" formatCode="0">
                  <c:v>968.24</c:v>
                </c:pt>
                <c:pt idx="11" formatCode="0">
                  <c:v>462.56</c:v>
                </c:pt>
                <c:pt idx="12" formatCode="0">
                  <c:v>615.43999999999994</c:v>
                </c:pt>
                <c:pt idx="13" formatCode="0">
                  <c:v>501.76</c:v>
                </c:pt>
                <c:pt idx="15">
                  <c:v>2210</c:v>
                </c:pt>
                <c:pt idx="16">
                  <c:v>1530</c:v>
                </c:pt>
                <c:pt idx="17">
                  <c:v>2346</c:v>
                </c:pt>
                <c:pt idx="18">
                  <c:v>2975</c:v>
                </c:pt>
              </c:numCache>
            </c:numRef>
          </c:xVal>
          <c:yVal>
            <c:numRef>
              <c:f>('NEW MODEL (confidence 95%)'!$M$20:$M$27,'NEW MODEL (confidence 95%)'!$M$29:$M$39)</c:f>
              <c:numCache>
                <c:formatCode>0</c:formatCode>
                <c:ptCount val="19"/>
                <c:pt idx="0">
                  <c:v>110.4</c:v>
                </c:pt>
                <c:pt idx="1">
                  <c:v>158.4</c:v>
                </c:pt>
                <c:pt idx="2">
                  <c:v>130.4</c:v>
                </c:pt>
                <c:pt idx="3" formatCode="General">
                  <c:v>160</c:v>
                </c:pt>
                <c:pt idx="4" formatCode="General">
                  <c:v>175</c:v>
                </c:pt>
                <c:pt idx="5" formatCode="General">
                  <c:v>190</c:v>
                </c:pt>
                <c:pt idx="6" formatCode="General">
                  <c:v>215</c:v>
                </c:pt>
                <c:pt idx="7" formatCode="General">
                  <c:v>110</c:v>
                </c:pt>
                <c:pt idx="8">
                  <c:v>180</c:v>
                </c:pt>
                <c:pt idx="10">
                  <c:v>128</c:v>
                </c:pt>
                <c:pt idx="11">
                  <c:v>160</c:v>
                </c:pt>
                <c:pt idx="12">
                  <c:v>136</c:v>
                </c:pt>
                <c:pt idx="13">
                  <c:v>160</c:v>
                </c:pt>
                <c:pt idx="15">
                  <c:v>116</c:v>
                </c:pt>
                <c:pt idx="16">
                  <c:v>133.6</c:v>
                </c:pt>
                <c:pt idx="17">
                  <c:v>110.4</c:v>
                </c:pt>
                <c:pt idx="18">
                  <c:v>104</c:v>
                </c:pt>
              </c:numCache>
            </c:numRef>
          </c:yVal>
          <c:smooth val="0"/>
          <c:extLst>
            <c:ext xmlns:c16="http://schemas.microsoft.com/office/drawing/2014/chart" uri="{C3380CC4-5D6E-409C-BE32-E72D297353CC}">
              <c16:uniqueId val="{00000000-8CD6-45B4-A90E-9C6C193D31F9}"/>
            </c:ext>
          </c:extLst>
        </c:ser>
        <c:dLbls>
          <c:showLegendKey val="0"/>
          <c:showVal val="0"/>
          <c:showCatName val="0"/>
          <c:showSerName val="0"/>
          <c:showPercent val="0"/>
          <c:showBubbleSize val="0"/>
        </c:dLbls>
        <c:axId val="493454136"/>
        <c:axId val="493452960"/>
      </c:scatterChart>
      <c:valAx>
        <c:axId val="493454136"/>
        <c:scaling>
          <c:logBase val="10"/>
          <c:orientation val="minMax"/>
          <c:min val="1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a:t>√area</a:t>
                </a:r>
                <a:r>
                  <a:rPr lang="it-IT" baseline="-25000"/>
                  <a:t>max</a:t>
                </a:r>
                <a:r>
                  <a:rPr lang="it-IT"/>
                  <a:t> [µm]</a:t>
                </a: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52960"/>
        <c:crossesAt val="1E-3"/>
        <c:crossBetween val="midCat"/>
      </c:valAx>
      <c:valAx>
        <c:axId val="493452960"/>
        <c:scaling>
          <c:logBase val="10"/>
          <c:orientation val="minMax"/>
          <c:min val="10"/>
        </c:scaling>
        <c:delete val="0"/>
        <c:axPos val="l"/>
        <c:title>
          <c:tx>
            <c:rich>
              <a:bodyPr rot="-5400000" spcFirstLastPara="1" vertOverflow="ellipsis" vert="horz" wrap="square" anchor="ctr" anchorCtr="1"/>
              <a:lstStyle/>
              <a:p>
                <a:pPr algn="ct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sz="1200" b="0" i="0" u="none" strike="noStrike" baseline="0">
                    <a:effectLst/>
                  </a:rPr>
                  <a:t>Fatigue resistance  </a:t>
                </a:r>
                <a:r>
                  <a:rPr lang="el-GR"/>
                  <a:t>σ</a:t>
                </a:r>
                <a:r>
                  <a:rPr lang="it-IT" baseline="-25000"/>
                  <a:t>a</a:t>
                </a:r>
                <a:r>
                  <a:rPr lang="it-IT"/>
                  <a:t>  [MPa]</a:t>
                </a:r>
                <a:endParaRPr lang="it-IT" baseline="-25000"/>
              </a:p>
            </c:rich>
          </c:tx>
          <c:layout/>
          <c:overlay val="0"/>
          <c:spPr>
            <a:noFill/>
            <a:ln>
              <a:noFill/>
            </a:ln>
            <a:effectLst/>
          </c:spPr>
          <c:txPr>
            <a:bodyPr rot="-5400000" spcFirstLastPara="1" vertOverflow="ellipsis" vert="horz" wrap="square" anchor="ctr" anchorCtr="1"/>
            <a:lstStyle/>
            <a:p>
              <a:pPr algn="ct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54136"/>
        <c:crosses val="autoZero"/>
        <c:crossBetween val="midCat"/>
        <c:majorUnit val="0.05"/>
        <c:minorUnit val="2.5000000000000001E-2"/>
      </c:valAx>
      <c:spPr>
        <a:noFill/>
        <a:ln>
          <a:solidFill>
            <a:sysClr val="windowText" lastClr="000000"/>
          </a:solidFill>
        </a:ln>
        <a:effectLst/>
      </c:spPr>
    </c:plotArea>
    <c:legend>
      <c:legendPos val="r"/>
      <c:layout>
        <c:manualLayout>
          <c:xMode val="edge"/>
          <c:yMode val="edge"/>
          <c:x val="0.692624722071434"/>
          <c:y val="0.494471520718124"/>
          <c:w val="0.17144242755338401"/>
          <c:h val="0.17701927534911699"/>
        </c:manualLayout>
      </c:layout>
      <c:overlay val="1"/>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New Experimental Data</c:v>
          </c:tx>
          <c:spPr>
            <a:ln w="25400" cap="rnd">
              <a:noFill/>
              <a:round/>
            </a:ln>
            <a:effectLst/>
          </c:spPr>
          <c:marker>
            <c:symbol val="circle"/>
            <c:size val="6"/>
            <c:spPr>
              <a:solidFill>
                <a:schemeClr val="bg1"/>
              </a:solidFill>
              <a:ln w="9525">
                <a:solidFill>
                  <a:sysClr val="windowText" lastClr="000000"/>
                </a:solidFill>
              </a:ln>
              <a:effectLst/>
            </c:spPr>
          </c:marker>
          <c:xVal>
            <c:numRef>
              <c:f>'NEW MODEL (confidence 95%)'!$M$2:$M$18</c:f>
              <c:numCache>
                <c:formatCode>General</c:formatCode>
                <c:ptCount val="17"/>
                <c:pt idx="0">
                  <c:v>120</c:v>
                </c:pt>
                <c:pt idx="1">
                  <c:v>134</c:v>
                </c:pt>
                <c:pt idx="2">
                  <c:v>140</c:v>
                </c:pt>
                <c:pt idx="3">
                  <c:v>95</c:v>
                </c:pt>
                <c:pt idx="4">
                  <c:v>132</c:v>
                </c:pt>
                <c:pt idx="5">
                  <c:v>131</c:v>
                </c:pt>
                <c:pt idx="6">
                  <c:v>127</c:v>
                </c:pt>
                <c:pt idx="7">
                  <c:v>184</c:v>
                </c:pt>
                <c:pt idx="8">
                  <c:v>135</c:v>
                </c:pt>
                <c:pt idx="9">
                  <c:v>151</c:v>
                </c:pt>
                <c:pt idx="10">
                  <c:v>142</c:v>
                </c:pt>
                <c:pt idx="11">
                  <c:v>100</c:v>
                </c:pt>
                <c:pt idx="12">
                  <c:v>140</c:v>
                </c:pt>
                <c:pt idx="13" formatCode="0">
                  <c:v>140</c:v>
                </c:pt>
                <c:pt idx="14" formatCode="0">
                  <c:v>91</c:v>
                </c:pt>
                <c:pt idx="15" formatCode="0">
                  <c:v>79</c:v>
                </c:pt>
              </c:numCache>
            </c:numRef>
          </c:xVal>
          <c:yVal>
            <c:numRef>
              <c:f>'NEW MODEL (confidence 95%)'!$O$2:$O$18</c:f>
              <c:numCache>
                <c:formatCode>0.00</c:formatCode>
                <c:ptCount val="17"/>
                <c:pt idx="0">
                  <c:v>1.0632556946658542</c:v>
                </c:pt>
                <c:pt idx="1">
                  <c:v>0.98582680117999388</c:v>
                </c:pt>
                <c:pt idx="2">
                  <c:v>0.99646706194330237</c:v>
                </c:pt>
                <c:pt idx="3">
                  <c:v>1.0365204875991536</c:v>
                </c:pt>
                <c:pt idx="4">
                  <c:v>0.93329793799868754</c:v>
                </c:pt>
                <c:pt idx="5">
                  <c:v>1.0139437545577612</c:v>
                </c:pt>
                <c:pt idx="6">
                  <c:v>1.0079313819283773</c:v>
                </c:pt>
                <c:pt idx="7">
                  <c:v>1.0117253871837932</c:v>
                </c:pt>
                <c:pt idx="8">
                  <c:v>0.92476937712691865</c:v>
                </c:pt>
                <c:pt idx="9">
                  <c:v>1.0434673010699893</c:v>
                </c:pt>
                <c:pt idx="10">
                  <c:v>1.0335524335129673</c:v>
                </c:pt>
                <c:pt idx="11">
                  <c:v>0.919230722249055</c:v>
                </c:pt>
                <c:pt idx="12">
                  <c:v>0.97906101405386403</c:v>
                </c:pt>
                <c:pt idx="13">
                  <c:v>0.97906101405386403</c:v>
                </c:pt>
                <c:pt idx="14">
                  <c:v>1.0034508630799897</c:v>
                </c:pt>
                <c:pt idx="15">
                  <c:v>1.0256462820828358</c:v>
                </c:pt>
              </c:numCache>
            </c:numRef>
          </c:yVal>
          <c:smooth val="0"/>
          <c:extLst>
            <c:ext xmlns:c16="http://schemas.microsoft.com/office/drawing/2014/chart" uri="{C3380CC4-5D6E-409C-BE32-E72D297353CC}">
              <c16:uniqueId val="{00000000-B97F-43ED-8B6A-B1F6835A048E}"/>
            </c:ext>
          </c:extLst>
        </c:ser>
        <c:ser>
          <c:idx val="1"/>
          <c:order val="1"/>
          <c:tx>
            <c:v>-10%</c:v>
          </c:tx>
          <c:spPr>
            <a:ln w="19050" cap="rnd">
              <a:solidFill>
                <a:srgbClr val="FF0000"/>
              </a:solidFill>
              <a:prstDash val="dash"/>
              <a:round/>
            </a:ln>
            <a:effectLst/>
          </c:spPr>
          <c:marker>
            <c:symbol val="none"/>
          </c:marker>
          <c:xVal>
            <c:numRef>
              <c:f>'NEW MODEL (confidence 95%)'!$Y$53:$Y$55</c:f>
              <c:numCache>
                <c:formatCode>General</c:formatCode>
                <c:ptCount val="3"/>
                <c:pt idx="0">
                  <c:v>1</c:v>
                </c:pt>
                <c:pt idx="1">
                  <c:v>200</c:v>
                </c:pt>
                <c:pt idx="2">
                  <c:v>500</c:v>
                </c:pt>
              </c:numCache>
            </c:numRef>
          </c:xVal>
          <c:yVal>
            <c:numRef>
              <c:f>'NEW MODEL (confidence 95%)'!$Z$53:$Z$55</c:f>
              <c:numCache>
                <c:formatCode>0%</c:formatCode>
                <c:ptCount val="3"/>
                <c:pt idx="0">
                  <c:v>0.9</c:v>
                </c:pt>
                <c:pt idx="1">
                  <c:v>0.9</c:v>
                </c:pt>
                <c:pt idx="2">
                  <c:v>0.9</c:v>
                </c:pt>
              </c:numCache>
            </c:numRef>
          </c:yVal>
          <c:smooth val="0"/>
          <c:extLst>
            <c:ext xmlns:c16="http://schemas.microsoft.com/office/drawing/2014/chart" uri="{C3380CC4-5D6E-409C-BE32-E72D297353CC}">
              <c16:uniqueId val="{00000004-B97F-43ED-8B6A-B1F6835A048E}"/>
            </c:ext>
          </c:extLst>
        </c:ser>
        <c:ser>
          <c:idx val="2"/>
          <c:order val="2"/>
          <c:tx>
            <c:v>'+10%</c:v>
          </c:tx>
          <c:spPr>
            <a:ln w="19050" cap="rnd">
              <a:solidFill>
                <a:srgbClr val="FF0000"/>
              </a:solidFill>
              <a:prstDash val="dash"/>
              <a:round/>
            </a:ln>
            <a:effectLst/>
          </c:spPr>
          <c:marker>
            <c:symbol val="none"/>
          </c:marker>
          <c:xVal>
            <c:numRef>
              <c:f>'NEW MODEL (confidence 95%)'!$Y$53:$Y$55</c:f>
              <c:numCache>
                <c:formatCode>General</c:formatCode>
                <c:ptCount val="3"/>
                <c:pt idx="0">
                  <c:v>1</c:v>
                </c:pt>
                <c:pt idx="1">
                  <c:v>200</c:v>
                </c:pt>
                <c:pt idx="2">
                  <c:v>500</c:v>
                </c:pt>
              </c:numCache>
            </c:numRef>
          </c:xVal>
          <c:yVal>
            <c:numRef>
              <c:f>'NEW MODEL (confidence 95%)'!$AA$53:$AA$55</c:f>
              <c:numCache>
                <c:formatCode>0%</c:formatCode>
                <c:ptCount val="3"/>
                <c:pt idx="0">
                  <c:v>1.1000000000000001</c:v>
                </c:pt>
                <c:pt idx="1">
                  <c:v>1.1000000000000001</c:v>
                </c:pt>
                <c:pt idx="2">
                  <c:v>1.1000000000000001</c:v>
                </c:pt>
              </c:numCache>
            </c:numRef>
          </c:yVal>
          <c:smooth val="0"/>
          <c:extLst>
            <c:ext xmlns:c16="http://schemas.microsoft.com/office/drawing/2014/chart" uri="{C3380CC4-5D6E-409C-BE32-E72D297353CC}">
              <c16:uniqueId val="{00000008-B97F-43ED-8B6A-B1F6835A048E}"/>
            </c:ext>
          </c:extLst>
        </c:ser>
        <c:ser>
          <c:idx val="3"/>
          <c:order val="3"/>
          <c:tx>
            <c:v>'-5%</c:v>
          </c:tx>
          <c:spPr>
            <a:ln w="19050" cap="rnd">
              <a:solidFill>
                <a:srgbClr val="FF0000"/>
              </a:solidFill>
              <a:prstDash val="sysDot"/>
              <a:round/>
            </a:ln>
            <a:effectLst/>
          </c:spPr>
          <c:marker>
            <c:symbol val="none"/>
          </c:marker>
          <c:xVal>
            <c:numRef>
              <c:f>'NEW MODEL (confidence 95%)'!$Y$57:$Y$59</c:f>
              <c:numCache>
                <c:formatCode>General</c:formatCode>
                <c:ptCount val="3"/>
                <c:pt idx="0">
                  <c:v>1</c:v>
                </c:pt>
                <c:pt idx="1">
                  <c:v>220</c:v>
                </c:pt>
                <c:pt idx="2">
                  <c:v>500</c:v>
                </c:pt>
              </c:numCache>
            </c:numRef>
          </c:xVal>
          <c:yVal>
            <c:numRef>
              <c:f>'NEW MODEL (confidence 95%)'!$Z$57:$Z$59</c:f>
              <c:numCache>
                <c:formatCode>0%</c:formatCode>
                <c:ptCount val="3"/>
                <c:pt idx="0">
                  <c:v>0.95</c:v>
                </c:pt>
                <c:pt idx="1">
                  <c:v>0.95</c:v>
                </c:pt>
                <c:pt idx="2">
                  <c:v>0.95</c:v>
                </c:pt>
              </c:numCache>
            </c:numRef>
          </c:yVal>
          <c:smooth val="0"/>
          <c:extLst>
            <c:ext xmlns:c16="http://schemas.microsoft.com/office/drawing/2014/chart" uri="{C3380CC4-5D6E-409C-BE32-E72D297353CC}">
              <c16:uniqueId val="{0000000C-B97F-43ED-8B6A-B1F6835A048E}"/>
            </c:ext>
          </c:extLst>
        </c:ser>
        <c:ser>
          <c:idx val="4"/>
          <c:order val="4"/>
          <c:tx>
            <c:v>'+5%</c:v>
          </c:tx>
          <c:spPr>
            <a:ln w="19050" cap="rnd">
              <a:solidFill>
                <a:srgbClr val="FF0000"/>
              </a:solidFill>
              <a:prstDash val="sysDot"/>
              <a:round/>
            </a:ln>
            <a:effectLst/>
          </c:spPr>
          <c:marker>
            <c:symbol val="none"/>
          </c:marker>
          <c:xVal>
            <c:numRef>
              <c:f>'NEW MODEL (confidence 95%)'!$Y$57:$Y$59</c:f>
              <c:numCache>
                <c:formatCode>General</c:formatCode>
                <c:ptCount val="3"/>
                <c:pt idx="0">
                  <c:v>1</c:v>
                </c:pt>
                <c:pt idx="1">
                  <c:v>220</c:v>
                </c:pt>
                <c:pt idx="2">
                  <c:v>500</c:v>
                </c:pt>
              </c:numCache>
            </c:numRef>
          </c:xVal>
          <c:yVal>
            <c:numRef>
              <c:f>'NEW MODEL (confidence 95%)'!$AA$57:$AA$59</c:f>
              <c:numCache>
                <c:formatCode>0%</c:formatCode>
                <c:ptCount val="3"/>
                <c:pt idx="0">
                  <c:v>1.05</c:v>
                </c:pt>
                <c:pt idx="1">
                  <c:v>1.05</c:v>
                </c:pt>
                <c:pt idx="2">
                  <c:v>1.05</c:v>
                </c:pt>
              </c:numCache>
            </c:numRef>
          </c:yVal>
          <c:smooth val="0"/>
          <c:extLst>
            <c:ext xmlns:c16="http://schemas.microsoft.com/office/drawing/2014/chart" uri="{C3380CC4-5D6E-409C-BE32-E72D297353CC}">
              <c16:uniqueId val="{00000010-B97F-43ED-8B6A-B1F6835A048E}"/>
            </c:ext>
          </c:extLst>
        </c:ser>
        <c:ser>
          <c:idx val="5"/>
          <c:order val="5"/>
          <c:tx>
            <c:v>1</c:v>
          </c:tx>
          <c:spPr>
            <a:ln w="15875" cap="rnd">
              <a:solidFill>
                <a:srgbClr val="FF0000"/>
              </a:solidFill>
              <a:round/>
            </a:ln>
            <a:effectLst/>
          </c:spPr>
          <c:marker>
            <c:symbol val="none"/>
          </c:marker>
          <c:xVal>
            <c:numRef>
              <c:f>'NEW MODEL (confidence 95%)'!$Y$61:$Y$62</c:f>
              <c:numCache>
                <c:formatCode>General</c:formatCode>
                <c:ptCount val="2"/>
                <c:pt idx="0">
                  <c:v>1</c:v>
                </c:pt>
                <c:pt idx="1">
                  <c:v>500</c:v>
                </c:pt>
              </c:numCache>
            </c:numRef>
          </c:xVal>
          <c:yVal>
            <c:numRef>
              <c:f>'NEW MODEL (confidence 95%)'!$Z$61:$Z$62</c:f>
              <c:numCache>
                <c:formatCode>General</c:formatCode>
                <c:ptCount val="2"/>
                <c:pt idx="0">
                  <c:v>1</c:v>
                </c:pt>
                <c:pt idx="1">
                  <c:v>1</c:v>
                </c:pt>
              </c:numCache>
            </c:numRef>
          </c:yVal>
          <c:smooth val="0"/>
          <c:extLst>
            <c:ext xmlns:c16="http://schemas.microsoft.com/office/drawing/2014/chart" uri="{C3380CC4-5D6E-409C-BE32-E72D297353CC}">
              <c16:uniqueId val="{00000011-B97F-43ED-8B6A-B1F6835A048E}"/>
            </c:ext>
          </c:extLst>
        </c:ser>
        <c:ser>
          <c:idx val="6"/>
          <c:order val="6"/>
          <c:tx>
            <c:v>Experimental Data taken from literature</c:v>
          </c:tx>
          <c:spPr>
            <a:ln w="25400" cap="rnd">
              <a:noFill/>
              <a:round/>
            </a:ln>
            <a:effectLst/>
          </c:spPr>
          <c:marker>
            <c:symbol val="square"/>
            <c:size val="6"/>
            <c:spPr>
              <a:solidFill>
                <a:sysClr val="window" lastClr="FFFFFF"/>
              </a:solidFill>
              <a:ln w="9525">
                <a:solidFill>
                  <a:sysClr val="windowText" lastClr="000000"/>
                </a:solidFill>
              </a:ln>
              <a:effectLst/>
            </c:spPr>
          </c:marker>
          <c:xVal>
            <c:numRef>
              <c:f>'NEW MODEL (confidence 95%)'!$M$20:$M$42</c:f>
              <c:numCache>
                <c:formatCode>0</c:formatCode>
                <c:ptCount val="23"/>
                <c:pt idx="0">
                  <c:v>110.4</c:v>
                </c:pt>
                <c:pt idx="1">
                  <c:v>158.4</c:v>
                </c:pt>
                <c:pt idx="2">
                  <c:v>130.4</c:v>
                </c:pt>
                <c:pt idx="3" formatCode="General">
                  <c:v>160</c:v>
                </c:pt>
                <c:pt idx="4" formatCode="General">
                  <c:v>175</c:v>
                </c:pt>
                <c:pt idx="5" formatCode="General">
                  <c:v>190</c:v>
                </c:pt>
                <c:pt idx="6" formatCode="General">
                  <c:v>215</c:v>
                </c:pt>
                <c:pt idx="7" formatCode="General">
                  <c:v>110</c:v>
                </c:pt>
                <c:pt idx="8">
                  <c:v>130</c:v>
                </c:pt>
                <c:pt idx="9">
                  <c:v>180</c:v>
                </c:pt>
                <c:pt idx="11">
                  <c:v>128</c:v>
                </c:pt>
                <c:pt idx="12">
                  <c:v>160</c:v>
                </c:pt>
                <c:pt idx="13">
                  <c:v>136</c:v>
                </c:pt>
                <c:pt idx="14">
                  <c:v>160</c:v>
                </c:pt>
                <c:pt idx="16">
                  <c:v>116</c:v>
                </c:pt>
                <c:pt idx="17">
                  <c:v>133.6</c:v>
                </c:pt>
                <c:pt idx="18">
                  <c:v>110.4</c:v>
                </c:pt>
                <c:pt idx="19">
                  <c:v>104</c:v>
                </c:pt>
                <c:pt idx="20">
                  <c:v>150.4</c:v>
                </c:pt>
                <c:pt idx="21">
                  <c:v>125.60000000000001</c:v>
                </c:pt>
                <c:pt idx="22">
                  <c:v>126.4</c:v>
                </c:pt>
              </c:numCache>
            </c:numRef>
          </c:xVal>
          <c:yVal>
            <c:numRef>
              <c:f>'NEW MODEL (confidence 95%)'!$O$20:$O$42</c:f>
              <c:numCache>
                <c:formatCode>0.00</c:formatCode>
                <c:ptCount val="23"/>
                <c:pt idx="0">
                  <c:v>1.0651151276323712</c:v>
                </c:pt>
                <c:pt idx="1">
                  <c:v>0.95309875906143182</c:v>
                </c:pt>
                <c:pt idx="2">
                  <c:v>1.0359899467511517</c:v>
                </c:pt>
                <c:pt idx="3">
                  <c:v>0.93508057296186986</c:v>
                </c:pt>
                <c:pt idx="4">
                  <c:v>0.99598845201606745</c:v>
                </c:pt>
                <c:pt idx="5">
                  <c:v>1.029699298104876</c:v>
                </c:pt>
                <c:pt idx="6">
                  <c:v>1.0394975548737289</c:v>
                </c:pt>
                <c:pt idx="7">
                  <c:v>1.0093363643111732</c:v>
                </c:pt>
                <c:pt idx="8">
                  <c:v>0.97127616312325804</c:v>
                </c:pt>
                <c:pt idx="9">
                  <c:v>1.0459883320323473</c:v>
                </c:pt>
                <c:pt idx="11">
                  <c:v>1.013320036323917</c:v>
                </c:pt>
                <c:pt idx="12">
                  <c:v>0.98605221555065303</c:v>
                </c:pt>
                <c:pt idx="13">
                  <c:v>1.088240795264789</c:v>
                </c:pt>
                <c:pt idx="14">
                  <c:v>0.95797853583970094</c:v>
                </c:pt>
                <c:pt idx="16">
                  <c:v>0.99882936375229536</c:v>
                </c:pt>
                <c:pt idx="17">
                  <c:v>0.96344066832934849</c:v>
                </c:pt>
                <c:pt idx="18">
                  <c:v>0.95251559013057585</c:v>
                </c:pt>
                <c:pt idx="19">
                  <c:v>0.8396431159176807</c:v>
                </c:pt>
              </c:numCache>
            </c:numRef>
          </c:yVal>
          <c:smooth val="0"/>
          <c:extLst>
            <c:ext xmlns:c16="http://schemas.microsoft.com/office/drawing/2014/chart" uri="{C3380CC4-5D6E-409C-BE32-E72D297353CC}">
              <c16:uniqueId val="{00000012-B97F-43ED-8B6A-B1F6835A048E}"/>
            </c:ext>
          </c:extLst>
        </c:ser>
        <c:dLbls>
          <c:showLegendKey val="0"/>
          <c:showVal val="0"/>
          <c:showCatName val="0"/>
          <c:showSerName val="0"/>
          <c:showPercent val="0"/>
          <c:showBubbleSize val="0"/>
        </c:dLbls>
        <c:axId val="493456488"/>
        <c:axId val="493454528"/>
      </c:scatterChart>
      <c:valAx>
        <c:axId val="493456488"/>
        <c:scaling>
          <c:orientation val="minMax"/>
          <c:max val="250"/>
          <c:min val="5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a:t>σ</a:t>
                </a:r>
                <a:r>
                  <a:rPr lang="it-IT" baseline="-25000"/>
                  <a:t>a exp</a:t>
                </a:r>
                <a:r>
                  <a:rPr lang="it-IT"/>
                  <a:t> [MPa] </a:t>
                </a: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54528"/>
        <c:crosses val="autoZero"/>
        <c:crossBetween val="midCat"/>
        <c:majorUnit val="25"/>
        <c:minorUnit val="5"/>
      </c:valAx>
      <c:valAx>
        <c:axId val="493454528"/>
        <c:scaling>
          <c:orientation val="minMax"/>
          <c:max val="1.3"/>
          <c:min val="0.7"/>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a:t>σ</a:t>
                </a:r>
                <a:r>
                  <a:rPr lang="it-IT" baseline="-25000"/>
                  <a:t>a predicted</a:t>
                </a:r>
                <a:r>
                  <a:rPr lang="it-IT"/>
                  <a:t> /</a:t>
                </a:r>
                <a:r>
                  <a:rPr lang="el-GR"/>
                  <a:t>σ</a:t>
                </a:r>
                <a:r>
                  <a:rPr lang="it-IT" baseline="-25000"/>
                  <a:t>a exp</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0"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93456488"/>
        <c:crosses val="autoZero"/>
        <c:crossBetween val="midCat"/>
        <c:majorUnit val="0.1"/>
        <c:minorUnit val="0.05"/>
      </c:valAx>
      <c:spPr>
        <a:noFill/>
        <a:ln>
          <a:solidFill>
            <a:sysClr val="windowText" lastClr="000000"/>
          </a:solid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ayout>
        <c:manualLayout>
          <c:xMode val="edge"/>
          <c:yMode val="edge"/>
          <c:x val="0.16606684637740876"/>
          <c:y val="5.8032277387597767E-2"/>
          <c:w val="0.61558506494934495"/>
          <c:h val="0.18895866792836122"/>
        </c:manualLayout>
      </c:layout>
      <c:overlay val="1"/>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0.57842</cdr:x>
      <cdr:y>0.18918</cdr:y>
    </cdr:from>
    <cdr:to>
      <cdr:x>0.86529</cdr:x>
      <cdr:y>0.36409</cdr:y>
    </cdr:to>
    <cdr:sp macro="" textlink="">
      <cdr:nvSpPr>
        <cdr:cNvPr id="5" name="Casella di testo 4"/>
        <cdr:cNvSpPr txBox="1"/>
      </cdr:nvSpPr>
      <cdr:spPr>
        <a:xfrm xmlns:a="http://schemas.openxmlformats.org/drawingml/2006/main" rot="19218455">
          <a:off x="2498708" y="544792"/>
          <a:ext cx="1239254" cy="5036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200">
              <a:latin typeface="Times New Roman" panose="02020603050405020304" pitchFamily="18" charset="0"/>
              <a:cs typeface="Times New Roman" panose="02020603050405020304" pitchFamily="18" charset="0"/>
            </a:rPr>
            <a:t>upper bound 95% confidence</a:t>
          </a:r>
        </a:p>
      </cdr:txBody>
    </cdr:sp>
  </cdr:relSizeAnchor>
</c:userShapes>
</file>

<file path=word/drawings/drawing2.xml><?xml version="1.0" encoding="utf-8"?>
<c:userShapes xmlns:c="http://schemas.openxmlformats.org/drawingml/2006/chart">
  <cdr:relSizeAnchor xmlns:cdr="http://schemas.openxmlformats.org/drawingml/2006/chartDrawing">
    <cdr:from>
      <cdr:x>0.23174</cdr:x>
      <cdr:y>0.49845</cdr:y>
    </cdr:from>
    <cdr:to>
      <cdr:x>0.48174</cdr:x>
      <cdr:y>0.66394</cdr:y>
    </cdr:to>
    <cdr:grpSp>
      <cdr:nvGrpSpPr>
        <cdr:cNvPr id="6" name="Gruppo 5"/>
        <cdr:cNvGrpSpPr>
          <a:grpSpLocks xmlns:a="http://schemas.openxmlformats.org/drawingml/2006/main" noChangeAspect="1"/>
        </cdr:cNvGrpSpPr>
      </cdr:nvGrpSpPr>
      <cdr:grpSpPr>
        <a:xfrm xmlns:a="http://schemas.openxmlformats.org/drawingml/2006/main">
          <a:off x="1001076" y="1435395"/>
          <a:ext cx="1080000" cy="476574"/>
          <a:chOff x="-1665939" y="-9988125"/>
          <a:chExt cx="413173" cy="1858999"/>
        </a:xfrm>
      </cdr:grpSpPr>
      <cdr:sp macro="" textlink="">
        <cdr:nvSpPr>
          <cdr:cNvPr id="7" name="Triangolo isoscele 6"/>
          <cdr:cNvSpPr/>
        </cdr:nvSpPr>
        <cdr:spPr>
          <a:xfrm xmlns:a="http://schemas.openxmlformats.org/drawingml/2006/main">
            <a:off x="-1539545" y="-9564348"/>
            <a:ext cx="286779" cy="436865"/>
          </a:xfrm>
          <a:prstGeom xmlns:a="http://schemas.openxmlformats.org/drawingml/2006/main" prst="triangle">
            <a:avLst>
              <a:gd name="adj" fmla="val 0"/>
            </a:avLst>
          </a:prstGeom>
          <a:solidFill xmlns:a="http://schemas.openxmlformats.org/drawingml/2006/main">
            <a:schemeClr val="bg1"/>
          </a:soli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it-IT"/>
          </a:p>
        </cdr:txBody>
      </cdr:sp>
      <cdr:sp macro="" textlink="">
        <cdr:nvSpPr>
          <cdr:cNvPr id="8" name="CasellaDiTesto 5"/>
          <cdr:cNvSpPr txBox="1"/>
        </cdr:nvSpPr>
        <cdr:spPr>
          <a:xfrm xmlns:a="http://schemas.openxmlformats.org/drawingml/2006/main">
            <a:off x="-1665939" y="-9988125"/>
            <a:ext cx="172013" cy="1260057"/>
          </a:xfrm>
          <a:prstGeom xmlns:a="http://schemas.openxmlformats.org/drawingml/2006/main" prst="rect">
            <a:avLst/>
          </a:prstGeom>
        </cdr:spPr>
        <cdr:txBody>
          <a:bodyPr xmlns:a="http://schemas.openxmlformats.org/drawingml/2006/main" wrap="square" rtlCol="0" anchor="ctr">
            <a:noAutofit/>
          </a:bodyPr>
          <a:lstStyle xmlns:a="http://schemas.openxmlformats.org/drawingml/2006/main"/>
          <a:p xmlns:a="http://schemas.openxmlformats.org/drawingml/2006/main">
            <a:pPr algn="ctr">
              <a:spcAft>
                <a:spcPts val="0"/>
              </a:spcAft>
            </a:pPr>
            <a:r>
              <a:rPr lang="it-IT" sz="1200">
                <a:effectLst/>
                <a:latin typeface="Calibri" panose="020F0502020204030204" pitchFamily="34" charset="0"/>
                <a:ea typeface="Times New Roman" panose="02020603050405020304" pitchFamily="18" charset="0"/>
                <a:cs typeface="Times New Roman" panose="02020603050405020304" pitchFamily="18" charset="0"/>
              </a:rPr>
              <a:t>1</a:t>
            </a:r>
            <a:endParaRPr lang="it-IT" sz="1200">
              <a:effectLst/>
              <a:latin typeface="Times New Roman" panose="02020603050405020304" pitchFamily="18" charset="0"/>
              <a:ea typeface="Times New Roman" panose="02020603050405020304" pitchFamily="18" charset="0"/>
            </a:endParaRPr>
          </a:p>
        </cdr:txBody>
      </cdr:sp>
      <cdr:sp macro="" textlink="">
        <cdr:nvSpPr>
          <cdr:cNvPr id="9" name="CasellaDiTesto 6"/>
          <cdr:cNvSpPr txBox="1"/>
        </cdr:nvSpPr>
        <cdr:spPr>
          <a:xfrm xmlns:a="http://schemas.openxmlformats.org/drawingml/2006/main">
            <a:off x="-1499451" y="-9390593"/>
            <a:ext cx="172013" cy="1261467"/>
          </a:xfrm>
          <a:prstGeom xmlns:a="http://schemas.openxmlformats.org/drawingml/2006/main" prst="rect">
            <a:avLst/>
          </a:prstGeom>
        </cdr:spPr>
        <cdr:txBody>
          <a:bodyPr xmlns:a="http://schemas.openxmlformats.org/drawingml/2006/main" wrap="square" rtlCol="0" anchor="ctr">
            <a:noAutofit/>
          </a:bodyPr>
          <a:lstStyle xmlns:a="http://schemas.openxmlformats.org/drawingml/2006/main"/>
          <a:p xmlns:a="http://schemas.openxmlformats.org/drawingml/2006/main">
            <a:pPr algn="ctr">
              <a:spcAft>
                <a:spcPts val="0"/>
              </a:spcAft>
            </a:pPr>
            <a:r>
              <a:rPr lang="it-IT" sz="1200">
                <a:effectLst/>
                <a:latin typeface="Calibri" panose="020F0502020204030204" pitchFamily="34" charset="0"/>
                <a:ea typeface="Times New Roman" panose="02020603050405020304" pitchFamily="18" charset="0"/>
                <a:cs typeface="Times New Roman" panose="02020603050405020304" pitchFamily="18" charset="0"/>
              </a:rPr>
              <a:t>6</a:t>
            </a:r>
            <a:endParaRPr lang="it-IT" sz="1200">
              <a:effectLst/>
              <a:latin typeface="Times New Roman" panose="02020603050405020304" pitchFamily="18" charset="0"/>
              <a:ea typeface="Times New Roman" panose="02020603050405020304" pitchFamily="18" charset="0"/>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0.22754</cdr:x>
      <cdr:y>0.46522</cdr:y>
    </cdr:from>
    <cdr:to>
      <cdr:x>0.47574</cdr:x>
      <cdr:y>0.56768</cdr:y>
    </cdr:to>
    <cdr:grpSp>
      <cdr:nvGrpSpPr>
        <cdr:cNvPr id="8" name="Gruppo 7"/>
        <cdr:cNvGrpSpPr>
          <a:grpSpLocks xmlns:a="http://schemas.openxmlformats.org/drawingml/2006/main" noChangeAspect="1"/>
        </cdr:cNvGrpSpPr>
      </cdr:nvGrpSpPr>
      <cdr:grpSpPr>
        <a:xfrm xmlns:a="http://schemas.openxmlformats.org/drawingml/2006/main">
          <a:off x="982966" y="1339703"/>
          <a:ext cx="1072207" cy="295048"/>
          <a:chOff x="845251" y="1692178"/>
          <a:chExt cx="728253" cy="508233"/>
        </a:xfrm>
      </cdr:grpSpPr>
      <cdr:sp macro="" textlink="">
        <cdr:nvSpPr>
          <cdr:cNvPr id="5" name="Triangolo isoscele 4"/>
          <cdr:cNvSpPr/>
        </cdr:nvSpPr>
        <cdr:spPr>
          <a:xfrm xmlns:a="http://schemas.openxmlformats.org/drawingml/2006/main">
            <a:off x="1064912" y="1717337"/>
            <a:ext cx="508592" cy="192236"/>
          </a:xfrm>
          <a:prstGeom xmlns:a="http://schemas.openxmlformats.org/drawingml/2006/main" prst="triangle">
            <a:avLst>
              <a:gd name="adj" fmla="val 0"/>
            </a:avLst>
          </a:prstGeom>
          <a:solidFill xmlns:a="http://schemas.openxmlformats.org/drawingml/2006/main">
            <a:schemeClr val="bg1"/>
          </a:soli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it-IT"/>
          </a:p>
        </cdr:txBody>
      </cdr:sp>
      <cdr:sp macro="" textlink="">
        <cdr:nvSpPr>
          <cdr:cNvPr id="6" name="CasellaDiTesto 5"/>
          <cdr:cNvSpPr txBox="1"/>
        </cdr:nvSpPr>
        <cdr:spPr>
          <a:xfrm xmlns:a="http://schemas.openxmlformats.org/drawingml/2006/main">
            <a:off x="845251" y="1692178"/>
            <a:ext cx="277549" cy="280205"/>
          </a:xfrm>
          <a:prstGeom xmlns:a="http://schemas.openxmlformats.org/drawingml/2006/main" prst="rect">
            <a:avLst/>
          </a:prstGeom>
        </cdr:spPr>
        <cdr:txBody>
          <a:bodyPr xmlns:a="http://schemas.openxmlformats.org/drawingml/2006/main" vertOverflow="clip" horzOverflow="clip" wrap="square" rtlCol="0" anchor="ctr">
            <a:noAutofit/>
          </a:bodyPr>
          <a:lstStyle xmlns:a="http://schemas.openxmlformats.org/drawingml/2006/main"/>
          <a:p xmlns:a="http://schemas.openxmlformats.org/drawingml/2006/main">
            <a:pPr algn="ctr"/>
            <a:r>
              <a:rPr lang="it-IT" sz="1200"/>
              <a:t>1</a:t>
            </a:r>
          </a:p>
        </cdr:txBody>
      </cdr:sp>
      <cdr:sp macro="" textlink="">
        <cdr:nvSpPr>
          <cdr:cNvPr id="7" name="CasellaDiTesto 6"/>
          <cdr:cNvSpPr txBox="1"/>
        </cdr:nvSpPr>
        <cdr:spPr>
          <a:xfrm xmlns:a="http://schemas.openxmlformats.org/drawingml/2006/main">
            <a:off x="1140337" y="1920206"/>
            <a:ext cx="277549" cy="280205"/>
          </a:xfrm>
          <a:prstGeom xmlns:a="http://schemas.openxmlformats.org/drawingml/2006/main" prst="rect">
            <a:avLst/>
          </a:prstGeom>
        </cdr:spPr>
        <cdr:txBody>
          <a:bodyPr xmlns:a="http://schemas.openxmlformats.org/drawingml/2006/main" vertOverflow="clip" horzOverflow="clip" wrap="square" rtlCol="0" anchor="ctr">
            <a:noAutofit/>
          </a:bodyPr>
          <a:lstStyle xmlns:a="http://schemas.openxmlformats.org/drawingml/2006/main"/>
          <a:p xmlns:a="http://schemas.openxmlformats.org/drawingml/2006/main">
            <a:pPr algn="ctr"/>
            <a:r>
              <a:rPr lang="it-IT" sz="1200"/>
              <a:t>6</a:t>
            </a:r>
          </a:p>
        </cdr:txBody>
      </cdr:sp>
    </cdr:grp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0F8C7-83EC-4639-AD34-8B464B8DB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D1DA739C</Template>
  <TotalTime>229</TotalTime>
  <Pages>22</Pages>
  <Words>5943</Words>
  <Characters>33881</Characters>
  <Application>Microsoft Office Word</Application>
  <DocSecurity>0</DocSecurity>
  <Lines>282</Lines>
  <Paragraphs>79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vdp</Company>
  <LinksUpToDate>false</LinksUpToDate>
  <CharactersWithSpaces>39745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Borsato</dc:creator>
  <cp:keywords/>
  <dc:description/>
  <cp:lastModifiedBy>Thomas Borsato</cp:lastModifiedBy>
  <cp:revision>207</cp:revision>
  <cp:lastPrinted>2018-03-01T09:11:00Z</cp:lastPrinted>
  <dcterms:created xsi:type="dcterms:W3CDTF">2018-02-28T12:37:00Z</dcterms:created>
  <dcterms:modified xsi:type="dcterms:W3CDTF">2018-03-01T10:13:00Z</dcterms:modified>
</cp:coreProperties>
</file>