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49C1" w:rsidRPr="0087718D" w:rsidRDefault="00E549C1" w:rsidP="00E549C1">
      <w:pPr>
        <w:pStyle w:val="articletitle"/>
      </w:pPr>
      <w:bookmarkStart w:id="0" w:name="OLE_LINK12"/>
      <w:bookmarkStart w:id="1" w:name="OLE_LINK13"/>
      <w:bookmarkStart w:id="2" w:name="OLE_LINK1"/>
      <w:bookmarkStart w:id="3" w:name="OLE_LINK2"/>
      <w:r w:rsidRPr="0087718D">
        <w:t xml:space="preserve">A review on fluid structure interaction in hydraulic turbines: </w:t>
      </w:r>
      <w:r w:rsidR="00D57D0D">
        <w:t xml:space="preserve">a </w:t>
      </w:r>
      <w:r w:rsidR="00CF0989">
        <w:t>f</w:t>
      </w:r>
      <w:r w:rsidR="00CF0989" w:rsidRPr="0087718D">
        <w:t xml:space="preserve">ocus </w:t>
      </w:r>
      <w:r w:rsidRPr="0087718D">
        <w:t>on hydrodynamic damping</w:t>
      </w:r>
      <w:bookmarkEnd w:id="0"/>
      <w:bookmarkEnd w:id="1"/>
    </w:p>
    <w:bookmarkEnd w:id="2"/>
    <w:bookmarkEnd w:id="3"/>
    <w:p w:rsidR="00E549C1" w:rsidRPr="0087718D" w:rsidRDefault="00E549C1" w:rsidP="00E549C1">
      <w:pPr>
        <w:pStyle w:val="authorname"/>
      </w:pPr>
      <w:r w:rsidRPr="0087718D">
        <w:t>Chirag Trivedi</w:t>
      </w:r>
    </w:p>
    <w:p w:rsidR="00E549C1" w:rsidRPr="0087718D" w:rsidRDefault="00E549C1" w:rsidP="00E549C1">
      <w:pPr>
        <w:pStyle w:val="authoraffiliation"/>
      </w:pPr>
      <w:r w:rsidRPr="0087718D">
        <w:t>Postdoctoral Researcher, Hydropower Laboratory, Norwegian University of Science and Technology Norway. E-mail: chirag.trivedi@ntnu.no</w:t>
      </w:r>
    </w:p>
    <w:p w:rsidR="00E549C1" w:rsidRPr="0087718D" w:rsidRDefault="00E549C1" w:rsidP="00E549C1">
      <w:pPr>
        <w:pStyle w:val="abstractheading"/>
      </w:pPr>
      <w:r w:rsidRPr="0087718D">
        <w:t>Abstract</w:t>
      </w:r>
    </w:p>
    <w:p w:rsidR="00B73290" w:rsidRDefault="00E549C1" w:rsidP="00A958E7">
      <w:pPr>
        <w:pStyle w:val="menuscript"/>
      </w:pPr>
      <w:bookmarkStart w:id="4" w:name="OLE_LINK8"/>
      <w:bookmarkStart w:id="5" w:name="OLE_LINK9"/>
      <w:r w:rsidRPr="0087718D">
        <w:t xml:space="preserve">Hydraulic turbines include stationary and rotating components. </w:t>
      </w:r>
      <w:r w:rsidR="00CF0989">
        <w:t>The i</w:t>
      </w:r>
      <w:r w:rsidR="00CF0989" w:rsidRPr="0087718D">
        <w:t xml:space="preserve">nteraction </w:t>
      </w:r>
      <w:r w:rsidR="00CF0989">
        <w:t>of the</w:t>
      </w:r>
      <w:r w:rsidRPr="0087718D">
        <w:t xml:space="preserve"> components, mainly </w:t>
      </w:r>
      <w:r w:rsidR="00D57D0D">
        <w:t xml:space="preserve">between </w:t>
      </w:r>
      <w:r w:rsidR="00CF0989">
        <w:t xml:space="preserve">the </w:t>
      </w:r>
      <w:r w:rsidRPr="0087718D">
        <w:t>runner blades and distributor vanes, is critical when the frequency of</w:t>
      </w:r>
      <w:r w:rsidR="00CF0989">
        <w:t xml:space="preserve"> the</w:t>
      </w:r>
      <w:r w:rsidRPr="0087718D">
        <w:t xml:space="preserve"> rotor</w:t>
      </w:r>
      <w:r w:rsidR="005C589D">
        <w:t>-</w:t>
      </w:r>
      <w:r w:rsidRPr="0087718D">
        <w:t xml:space="preserve">stator interaction (RSI) </w:t>
      </w:r>
      <w:r w:rsidR="00CF0989">
        <w:t>approaches</w:t>
      </w:r>
      <w:r w:rsidRPr="0087718D">
        <w:t xml:space="preserve"> the runner natural frequency. This caus</w:t>
      </w:r>
      <w:bookmarkStart w:id="6" w:name="_GoBack"/>
      <w:bookmarkEnd w:id="6"/>
      <w:r w:rsidRPr="0087718D">
        <w:t xml:space="preserve">es resonance in the turbine runner and </w:t>
      </w:r>
      <w:r w:rsidR="00CF0989">
        <w:t xml:space="preserve">the </w:t>
      </w:r>
      <w:r w:rsidRPr="0087718D">
        <w:t xml:space="preserve">premature failure of the blades. Several turbines have experienced such problems in the last few years. </w:t>
      </w:r>
      <w:r w:rsidR="00621FE8">
        <w:t xml:space="preserve">The studies indicated that the </w:t>
      </w:r>
      <w:r w:rsidR="0004748E">
        <w:t xml:space="preserve">added mass effect causes change in natural frequency of the runner. In the critical conditions, when the </w:t>
      </w:r>
      <w:r w:rsidR="00B701E8">
        <w:t xml:space="preserve">runner </w:t>
      </w:r>
      <w:r w:rsidR="0004748E">
        <w:t xml:space="preserve">natural frequency is close to the RSI frequency, </w:t>
      </w:r>
      <w:r w:rsidR="00621FE8">
        <w:t>h</w:t>
      </w:r>
      <w:r w:rsidRPr="0087718D">
        <w:t xml:space="preserve">ydrodynamic damping is an important </w:t>
      </w:r>
      <w:r w:rsidR="00621FE8">
        <w:t>parameter</w:t>
      </w:r>
      <w:r w:rsidRPr="0087718D">
        <w:t xml:space="preserve"> in controlling turbomachinery </w:t>
      </w:r>
      <w:r w:rsidR="00CF0989" w:rsidRPr="0087718D">
        <w:t>blade</w:t>
      </w:r>
      <w:r w:rsidR="00CF0989">
        <w:t>-</w:t>
      </w:r>
      <w:r w:rsidRPr="0087718D">
        <w:t xml:space="preserve">forced response. </w:t>
      </w:r>
      <w:r w:rsidR="00CF0989">
        <w:t>A</w:t>
      </w:r>
      <w:r w:rsidR="00CF0989" w:rsidRPr="0087718D">
        <w:t xml:space="preserve"> </w:t>
      </w:r>
      <w:r w:rsidRPr="0087718D">
        <w:t>reliable technique that can predict/estimate the change in the runner natural frequency due to added mass</w:t>
      </w:r>
      <w:r w:rsidR="00CF0989">
        <w:t xml:space="preserve"> has yet to be developed</w:t>
      </w:r>
      <w:r w:rsidRPr="0087718D">
        <w:t xml:space="preserve">. </w:t>
      </w:r>
      <w:bookmarkStart w:id="7" w:name="OLE_LINK16"/>
      <w:bookmarkStart w:id="8" w:name="OLE_LINK17"/>
      <w:r w:rsidRPr="0087718D">
        <w:t>This paper reviews the investigations conducted on fluid s</w:t>
      </w:r>
      <w:r w:rsidR="007D40FE">
        <w:t xml:space="preserve">tructure interaction (FSI) </w:t>
      </w:r>
      <w:r w:rsidRPr="0087718D">
        <w:t>focus</w:t>
      </w:r>
      <w:r w:rsidR="007D40FE">
        <w:t>ing</w:t>
      </w:r>
      <w:r w:rsidRPr="0087718D">
        <w:t xml:space="preserve"> on </w:t>
      </w:r>
      <w:r w:rsidR="00BB50DD" w:rsidRPr="0087718D">
        <w:t>the role of hydrodynamic damping during resonance</w:t>
      </w:r>
      <w:r w:rsidR="00BB50DD">
        <w:t>,</w:t>
      </w:r>
      <w:r w:rsidR="00BB50DD" w:rsidRPr="0087718D">
        <w:t xml:space="preserve"> </w:t>
      </w:r>
      <w:r w:rsidR="00BB50DD">
        <w:t>RSI and</w:t>
      </w:r>
      <w:r w:rsidRPr="0087718D">
        <w:t xml:space="preserve"> added mass effect. </w:t>
      </w:r>
      <w:r w:rsidR="00314638">
        <w:t>In specific, the review</w:t>
      </w:r>
      <w:r w:rsidR="00BB50DD">
        <w:t xml:space="preserve"> includes: </w:t>
      </w:r>
      <w:r w:rsidR="00314638">
        <w:t xml:space="preserve">(1) </w:t>
      </w:r>
      <w:r w:rsidR="00BB50DD">
        <w:t xml:space="preserve">role of boundary layer to improve the damping effect, </w:t>
      </w:r>
      <w:r w:rsidR="00314638">
        <w:t xml:space="preserve">(2) </w:t>
      </w:r>
      <w:r w:rsidR="00EF1B3A">
        <w:t xml:space="preserve">how nearby structure and submergence level changes the damping effect, </w:t>
      </w:r>
      <w:r w:rsidR="00314638">
        <w:t xml:space="preserve">(3) </w:t>
      </w:r>
      <w:r w:rsidR="00EF1B3A">
        <w:t xml:space="preserve">dependency on mode-shape, </w:t>
      </w:r>
      <w:r w:rsidR="00314638">
        <w:t xml:space="preserve">(4) </w:t>
      </w:r>
      <w:r w:rsidR="00EF1B3A">
        <w:t>how freestream velocity</w:t>
      </w:r>
      <w:r w:rsidR="00314638">
        <w:t xml:space="preserve"> and vortex shedding helps to increase damping</w:t>
      </w:r>
      <w:r w:rsidR="00EF1B3A">
        <w:t xml:space="preserve">, </w:t>
      </w:r>
      <w:r w:rsidR="00314638">
        <w:t xml:space="preserve">(5) </w:t>
      </w:r>
      <w:r w:rsidR="0049398F">
        <w:t xml:space="preserve">damping during cavitation, </w:t>
      </w:r>
      <w:r w:rsidR="00314638">
        <w:t xml:space="preserve">(6) </w:t>
      </w:r>
      <w:r w:rsidR="0049398F">
        <w:t xml:space="preserve">damping variation with respect to </w:t>
      </w:r>
      <w:r w:rsidR="00314638">
        <w:t xml:space="preserve">a </w:t>
      </w:r>
      <w:r w:rsidR="0049398F">
        <w:t xml:space="preserve">dimensionless </w:t>
      </w:r>
      <w:r w:rsidR="0049398F" w:rsidRPr="0049398F">
        <w:rPr>
          <w:i/>
        </w:rPr>
        <w:t>β</w:t>
      </w:r>
      <w:r w:rsidR="0049398F">
        <w:t xml:space="preserve"> parameter and </w:t>
      </w:r>
      <w:r w:rsidR="00314638">
        <w:t xml:space="preserve">(7) </w:t>
      </w:r>
      <w:r w:rsidR="0049398F">
        <w:t>damping effect during rotation.</w:t>
      </w:r>
      <w:r w:rsidR="00BB50DD">
        <w:t xml:space="preserve"> </w:t>
      </w:r>
      <w:r w:rsidR="00314638">
        <w:t xml:space="preserve">In the summary, </w:t>
      </w:r>
      <w:r w:rsidRPr="0087718D">
        <w:t xml:space="preserve">need for </w:t>
      </w:r>
      <w:r w:rsidR="00D57D0D">
        <w:t xml:space="preserve">the </w:t>
      </w:r>
      <w:r w:rsidRPr="0087718D">
        <w:t xml:space="preserve">future study </w:t>
      </w:r>
      <w:r w:rsidR="00D57D0D">
        <w:t>of</w:t>
      </w:r>
      <w:r w:rsidR="00D57D0D" w:rsidRPr="0087718D">
        <w:t xml:space="preserve"> </w:t>
      </w:r>
      <w:r w:rsidRPr="0087718D">
        <w:t xml:space="preserve">FSI within </w:t>
      </w:r>
      <w:r w:rsidR="00CF0989">
        <w:t xml:space="preserve">the field of </w:t>
      </w:r>
      <w:r w:rsidRPr="0087718D">
        <w:t xml:space="preserve">hydropower and how damping is important </w:t>
      </w:r>
      <w:r w:rsidR="00CF0989">
        <w:t xml:space="preserve">in </w:t>
      </w:r>
      <w:r w:rsidR="00C91559">
        <w:t xml:space="preserve">avoiding </w:t>
      </w:r>
      <w:r w:rsidRPr="0087718D">
        <w:t>the catastrophic failure</w:t>
      </w:r>
      <w:r w:rsidR="00C91559">
        <w:t>s</w:t>
      </w:r>
      <w:r w:rsidRPr="0087718D">
        <w:t xml:space="preserve"> in the early life</w:t>
      </w:r>
      <w:r w:rsidR="00CF0989">
        <w:t xml:space="preserve"> of </w:t>
      </w:r>
      <w:r w:rsidR="00C91559">
        <w:t xml:space="preserve">hydraulic </w:t>
      </w:r>
      <w:r w:rsidR="00CF0989">
        <w:t>turbine</w:t>
      </w:r>
      <w:r w:rsidR="00D57D0D">
        <w:t>s is discussed</w:t>
      </w:r>
      <w:r w:rsidRPr="0087718D">
        <w:t>.</w:t>
      </w:r>
      <w:bookmarkEnd w:id="4"/>
      <w:bookmarkEnd w:id="5"/>
      <w:bookmarkEnd w:id="7"/>
      <w:bookmarkEnd w:id="8"/>
    </w:p>
    <w:p w:rsidR="004B3BB3" w:rsidRPr="004B3BB3" w:rsidRDefault="004B3BB3" w:rsidP="004B3BB3">
      <w:pPr>
        <w:pStyle w:val="menuscript"/>
        <w:ind w:firstLine="0"/>
        <w:rPr>
          <w:b/>
        </w:rPr>
      </w:pPr>
      <w:r w:rsidRPr="004B3BB3">
        <w:rPr>
          <w:b/>
        </w:rPr>
        <w:t>Table of contents</w:t>
      </w:r>
    </w:p>
    <w:p w:rsidR="004B3BB3" w:rsidRDefault="004B3BB3">
      <w:pPr>
        <w:pStyle w:val="TOC1"/>
        <w:tabs>
          <w:tab w:val="right" w:leader="dot" w:pos="10457"/>
        </w:tabs>
        <w:rPr>
          <w:rFonts w:asciiTheme="minorHAnsi" w:eastAsiaTheme="minorEastAsia" w:hAnsiTheme="minorHAnsi"/>
          <w:noProof/>
          <w:sz w:val="22"/>
        </w:rPr>
      </w:pPr>
      <w:r>
        <w:fldChar w:fldCharType="begin"/>
      </w:r>
      <w:r>
        <w:instrText xml:space="preserve"> TOC \o "1-3" \h \z \u </w:instrText>
      </w:r>
      <w:r>
        <w:fldChar w:fldCharType="separate"/>
      </w:r>
      <w:hyperlink w:anchor="_Toc455129476" w:history="1">
        <w:r w:rsidRPr="007A2745">
          <w:rPr>
            <w:rStyle w:val="Hyperlink"/>
            <w:noProof/>
          </w:rPr>
          <w:t>1. Introduction</w:t>
        </w:r>
        <w:r>
          <w:rPr>
            <w:noProof/>
            <w:webHidden/>
          </w:rPr>
          <w:tab/>
        </w:r>
        <w:r>
          <w:rPr>
            <w:noProof/>
            <w:webHidden/>
          </w:rPr>
          <w:fldChar w:fldCharType="begin"/>
        </w:r>
        <w:r>
          <w:rPr>
            <w:noProof/>
            <w:webHidden/>
          </w:rPr>
          <w:instrText xml:space="preserve"> PAGEREF _Toc455129476 \h </w:instrText>
        </w:r>
        <w:r>
          <w:rPr>
            <w:noProof/>
            <w:webHidden/>
          </w:rPr>
        </w:r>
        <w:r>
          <w:rPr>
            <w:noProof/>
            <w:webHidden/>
          </w:rPr>
          <w:fldChar w:fldCharType="separate"/>
        </w:r>
        <w:r>
          <w:rPr>
            <w:noProof/>
            <w:webHidden/>
          </w:rPr>
          <w:t>2</w:t>
        </w:r>
        <w:r>
          <w:rPr>
            <w:noProof/>
            <w:webHidden/>
          </w:rPr>
          <w:fldChar w:fldCharType="end"/>
        </w:r>
      </w:hyperlink>
    </w:p>
    <w:p w:rsidR="004B3BB3" w:rsidRDefault="004B3BB3">
      <w:pPr>
        <w:pStyle w:val="TOC1"/>
        <w:tabs>
          <w:tab w:val="right" w:leader="dot" w:pos="10457"/>
        </w:tabs>
        <w:rPr>
          <w:rFonts w:asciiTheme="minorHAnsi" w:eastAsiaTheme="minorEastAsia" w:hAnsiTheme="minorHAnsi"/>
          <w:noProof/>
          <w:sz w:val="22"/>
        </w:rPr>
      </w:pPr>
      <w:hyperlink w:anchor="_Toc455129477" w:history="1">
        <w:r w:rsidRPr="007A2745">
          <w:rPr>
            <w:rStyle w:val="Hyperlink"/>
            <w:noProof/>
          </w:rPr>
          <w:t>2. Rotor-stator interaction and fatigue loading</w:t>
        </w:r>
        <w:r>
          <w:rPr>
            <w:noProof/>
            <w:webHidden/>
          </w:rPr>
          <w:tab/>
        </w:r>
        <w:r>
          <w:rPr>
            <w:noProof/>
            <w:webHidden/>
          </w:rPr>
          <w:fldChar w:fldCharType="begin"/>
        </w:r>
        <w:r>
          <w:rPr>
            <w:noProof/>
            <w:webHidden/>
          </w:rPr>
          <w:instrText xml:space="preserve"> PAGEREF _Toc455129477 \h </w:instrText>
        </w:r>
        <w:r>
          <w:rPr>
            <w:noProof/>
            <w:webHidden/>
          </w:rPr>
        </w:r>
        <w:r>
          <w:rPr>
            <w:noProof/>
            <w:webHidden/>
          </w:rPr>
          <w:fldChar w:fldCharType="separate"/>
        </w:r>
        <w:r>
          <w:rPr>
            <w:noProof/>
            <w:webHidden/>
          </w:rPr>
          <w:t>3</w:t>
        </w:r>
        <w:r>
          <w:rPr>
            <w:noProof/>
            <w:webHidden/>
          </w:rPr>
          <w:fldChar w:fldCharType="end"/>
        </w:r>
      </w:hyperlink>
    </w:p>
    <w:p w:rsidR="004B3BB3" w:rsidRDefault="004B3BB3">
      <w:pPr>
        <w:pStyle w:val="TOC1"/>
        <w:tabs>
          <w:tab w:val="right" w:leader="dot" w:pos="10457"/>
        </w:tabs>
        <w:rPr>
          <w:rFonts w:asciiTheme="minorHAnsi" w:eastAsiaTheme="minorEastAsia" w:hAnsiTheme="minorHAnsi"/>
          <w:noProof/>
          <w:sz w:val="22"/>
        </w:rPr>
      </w:pPr>
      <w:hyperlink w:anchor="_Toc455129478" w:history="1">
        <w:r w:rsidRPr="007A2745">
          <w:rPr>
            <w:rStyle w:val="Hyperlink"/>
            <w:noProof/>
          </w:rPr>
          <w:t>3. Effect of added mass on runner natural frequency</w:t>
        </w:r>
        <w:r>
          <w:rPr>
            <w:noProof/>
            <w:webHidden/>
          </w:rPr>
          <w:tab/>
        </w:r>
        <w:r>
          <w:rPr>
            <w:noProof/>
            <w:webHidden/>
          </w:rPr>
          <w:fldChar w:fldCharType="begin"/>
        </w:r>
        <w:r>
          <w:rPr>
            <w:noProof/>
            <w:webHidden/>
          </w:rPr>
          <w:instrText xml:space="preserve"> PAGEREF _Toc455129478 \h </w:instrText>
        </w:r>
        <w:r>
          <w:rPr>
            <w:noProof/>
            <w:webHidden/>
          </w:rPr>
        </w:r>
        <w:r>
          <w:rPr>
            <w:noProof/>
            <w:webHidden/>
          </w:rPr>
          <w:fldChar w:fldCharType="separate"/>
        </w:r>
        <w:r>
          <w:rPr>
            <w:noProof/>
            <w:webHidden/>
          </w:rPr>
          <w:t>8</w:t>
        </w:r>
        <w:r>
          <w:rPr>
            <w:noProof/>
            <w:webHidden/>
          </w:rPr>
          <w:fldChar w:fldCharType="end"/>
        </w:r>
      </w:hyperlink>
    </w:p>
    <w:p w:rsidR="004B3BB3" w:rsidRDefault="004B3BB3">
      <w:pPr>
        <w:pStyle w:val="TOC1"/>
        <w:tabs>
          <w:tab w:val="right" w:leader="dot" w:pos="10457"/>
        </w:tabs>
        <w:rPr>
          <w:rFonts w:asciiTheme="minorHAnsi" w:eastAsiaTheme="minorEastAsia" w:hAnsiTheme="minorHAnsi"/>
          <w:noProof/>
          <w:sz w:val="22"/>
        </w:rPr>
      </w:pPr>
      <w:hyperlink w:anchor="_Toc455129479" w:history="1">
        <w:r w:rsidRPr="007A2745">
          <w:rPr>
            <w:rStyle w:val="Hyperlink"/>
            <w:noProof/>
          </w:rPr>
          <w:t>4. Hydrodynamic damping</w:t>
        </w:r>
        <w:r>
          <w:rPr>
            <w:noProof/>
            <w:webHidden/>
          </w:rPr>
          <w:tab/>
        </w:r>
        <w:r>
          <w:rPr>
            <w:noProof/>
            <w:webHidden/>
          </w:rPr>
          <w:fldChar w:fldCharType="begin"/>
        </w:r>
        <w:r>
          <w:rPr>
            <w:noProof/>
            <w:webHidden/>
          </w:rPr>
          <w:instrText xml:space="preserve"> PAGEREF _Toc455129479 \h </w:instrText>
        </w:r>
        <w:r>
          <w:rPr>
            <w:noProof/>
            <w:webHidden/>
          </w:rPr>
        </w:r>
        <w:r>
          <w:rPr>
            <w:noProof/>
            <w:webHidden/>
          </w:rPr>
          <w:fldChar w:fldCharType="separate"/>
        </w:r>
        <w:r>
          <w:rPr>
            <w:noProof/>
            <w:webHidden/>
          </w:rPr>
          <w:t>11</w:t>
        </w:r>
        <w:r>
          <w:rPr>
            <w:noProof/>
            <w:webHidden/>
          </w:rPr>
          <w:fldChar w:fldCharType="end"/>
        </w:r>
      </w:hyperlink>
    </w:p>
    <w:p w:rsidR="004B3BB3" w:rsidRDefault="004B3BB3">
      <w:pPr>
        <w:pStyle w:val="TOC2"/>
        <w:tabs>
          <w:tab w:val="right" w:leader="dot" w:pos="10457"/>
        </w:tabs>
        <w:rPr>
          <w:rFonts w:asciiTheme="minorHAnsi" w:eastAsiaTheme="minorEastAsia" w:hAnsiTheme="minorHAnsi"/>
          <w:noProof/>
          <w:sz w:val="22"/>
        </w:rPr>
      </w:pPr>
      <w:hyperlink w:anchor="_Toc455129480" w:history="1">
        <w:r w:rsidRPr="007A2745">
          <w:rPr>
            <w:rStyle w:val="Hyperlink"/>
            <w:noProof/>
          </w:rPr>
          <w:t>4.1 Effect of mode-shape</w:t>
        </w:r>
        <w:r>
          <w:rPr>
            <w:noProof/>
            <w:webHidden/>
          </w:rPr>
          <w:tab/>
        </w:r>
        <w:r>
          <w:rPr>
            <w:noProof/>
            <w:webHidden/>
          </w:rPr>
          <w:fldChar w:fldCharType="begin"/>
        </w:r>
        <w:r>
          <w:rPr>
            <w:noProof/>
            <w:webHidden/>
          </w:rPr>
          <w:instrText xml:space="preserve"> PAGEREF _Toc455129480 \h </w:instrText>
        </w:r>
        <w:r>
          <w:rPr>
            <w:noProof/>
            <w:webHidden/>
          </w:rPr>
        </w:r>
        <w:r>
          <w:rPr>
            <w:noProof/>
            <w:webHidden/>
          </w:rPr>
          <w:fldChar w:fldCharType="separate"/>
        </w:r>
        <w:r>
          <w:rPr>
            <w:noProof/>
            <w:webHidden/>
          </w:rPr>
          <w:t>12</w:t>
        </w:r>
        <w:r>
          <w:rPr>
            <w:noProof/>
            <w:webHidden/>
          </w:rPr>
          <w:fldChar w:fldCharType="end"/>
        </w:r>
      </w:hyperlink>
    </w:p>
    <w:p w:rsidR="004B3BB3" w:rsidRDefault="004B3BB3">
      <w:pPr>
        <w:pStyle w:val="TOC2"/>
        <w:tabs>
          <w:tab w:val="right" w:leader="dot" w:pos="10457"/>
        </w:tabs>
        <w:rPr>
          <w:rFonts w:asciiTheme="minorHAnsi" w:eastAsiaTheme="minorEastAsia" w:hAnsiTheme="minorHAnsi"/>
          <w:noProof/>
          <w:sz w:val="22"/>
        </w:rPr>
      </w:pPr>
      <w:hyperlink w:anchor="_Toc455129481" w:history="1">
        <w:r w:rsidRPr="007A2745">
          <w:rPr>
            <w:rStyle w:val="Hyperlink"/>
            <w:noProof/>
          </w:rPr>
          <w:t>4.2 Role of boundary layer</w:t>
        </w:r>
        <w:r>
          <w:rPr>
            <w:noProof/>
            <w:webHidden/>
          </w:rPr>
          <w:tab/>
        </w:r>
        <w:r>
          <w:rPr>
            <w:noProof/>
            <w:webHidden/>
          </w:rPr>
          <w:fldChar w:fldCharType="begin"/>
        </w:r>
        <w:r>
          <w:rPr>
            <w:noProof/>
            <w:webHidden/>
          </w:rPr>
          <w:instrText xml:space="preserve"> PAGEREF _Toc455129481 \h </w:instrText>
        </w:r>
        <w:r>
          <w:rPr>
            <w:noProof/>
            <w:webHidden/>
          </w:rPr>
        </w:r>
        <w:r>
          <w:rPr>
            <w:noProof/>
            <w:webHidden/>
          </w:rPr>
          <w:fldChar w:fldCharType="separate"/>
        </w:r>
        <w:r>
          <w:rPr>
            <w:noProof/>
            <w:webHidden/>
          </w:rPr>
          <w:t>14</w:t>
        </w:r>
        <w:r>
          <w:rPr>
            <w:noProof/>
            <w:webHidden/>
          </w:rPr>
          <w:fldChar w:fldCharType="end"/>
        </w:r>
      </w:hyperlink>
    </w:p>
    <w:p w:rsidR="004B3BB3" w:rsidRDefault="004B3BB3">
      <w:pPr>
        <w:pStyle w:val="TOC2"/>
        <w:tabs>
          <w:tab w:val="right" w:leader="dot" w:pos="10457"/>
        </w:tabs>
        <w:rPr>
          <w:rFonts w:asciiTheme="minorHAnsi" w:eastAsiaTheme="minorEastAsia" w:hAnsiTheme="minorHAnsi"/>
          <w:noProof/>
          <w:sz w:val="22"/>
        </w:rPr>
      </w:pPr>
      <w:hyperlink w:anchor="_Toc455129482" w:history="1">
        <w:r w:rsidRPr="007A2745">
          <w:rPr>
            <w:rStyle w:val="Hyperlink"/>
            <w:noProof/>
          </w:rPr>
          <w:t>4.3 Effect of freestream velocity</w:t>
        </w:r>
        <w:r>
          <w:rPr>
            <w:noProof/>
            <w:webHidden/>
          </w:rPr>
          <w:tab/>
        </w:r>
        <w:r>
          <w:rPr>
            <w:noProof/>
            <w:webHidden/>
          </w:rPr>
          <w:fldChar w:fldCharType="begin"/>
        </w:r>
        <w:r>
          <w:rPr>
            <w:noProof/>
            <w:webHidden/>
          </w:rPr>
          <w:instrText xml:space="preserve"> PAGEREF _Toc455129482 \h </w:instrText>
        </w:r>
        <w:r>
          <w:rPr>
            <w:noProof/>
            <w:webHidden/>
          </w:rPr>
        </w:r>
        <w:r>
          <w:rPr>
            <w:noProof/>
            <w:webHidden/>
          </w:rPr>
          <w:fldChar w:fldCharType="separate"/>
        </w:r>
        <w:r>
          <w:rPr>
            <w:noProof/>
            <w:webHidden/>
          </w:rPr>
          <w:t>18</w:t>
        </w:r>
        <w:r>
          <w:rPr>
            <w:noProof/>
            <w:webHidden/>
          </w:rPr>
          <w:fldChar w:fldCharType="end"/>
        </w:r>
      </w:hyperlink>
    </w:p>
    <w:p w:rsidR="004B3BB3" w:rsidRDefault="004B3BB3">
      <w:pPr>
        <w:pStyle w:val="TOC2"/>
        <w:tabs>
          <w:tab w:val="right" w:leader="dot" w:pos="10457"/>
        </w:tabs>
        <w:rPr>
          <w:rFonts w:asciiTheme="minorHAnsi" w:eastAsiaTheme="minorEastAsia" w:hAnsiTheme="minorHAnsi"/>
          <w:noProof/>
          <w:sz w:val="22"/>
        </w:rPr>
      </w:pPr>
      <w:hyperlink w:anchor="_Toc455129483" w:history="1">
        <w:r w:rsidRPr="007A2745">
          <w:rPr>
            <w:rStyle w:val="Hyperlink"/>
            <w:noProof/>
          </w:rPr>
          <w:t>4.4 Damping effect during cavitation</w:t>
        </w:r>
        <w:r>
          <w:rPr>
            <w:noProof/>
            <w:webHidden/>
          </w:rPr>
          <w:tab/>
        </w:r>
        <w:r>
          <w:rPr>
            <w:noProof/>
            <w:webHidden/>
          </w:rPr>
          <w:fldChar w:fldCharType="begin"/>
        </w:r>
        <w:r>
          <w:rPr>
            <w:noProof/>
            <w:webHidden/>
          </w:rPr>
          <w:instrText xml:space="preserve"> PAGEREF _Toc455129483 \h </w:instrText>
        </w:r>
        <w:r>
          <w:rPr>
            <w:noProof/>
            <w:webHidden/>
          </w:rPr>
        </w:r>
        <w:r>
          <w:rPr>
            <w:noProof/>
            <w:webHidden/>
          </w:rPr>
          <w:fldChar w:fldCharType="separate"/>
        </w:r>
        <w:r>
          <w:rPr>
            <w:noProof/>
            <w:webHidden/>
          </w:rPr>
          <w:t>22</w:t>
        </w:r>
        <w:r>
          <w:rPr>
            <w:noProof/>
            <w:webHidden/>
          </w:rPr>
          <w:fldChar w:fldCharType="end"/>
        </w:r>
      </w:hyperlink>
    </w:p>
    <w:p w:rsidR="004B3BB3" w:rsidRDefault="004B3BB3">
      <w:pPr>
        <w:pStyle w:val="TOC2"/>
        <w:tabs>
          <w:tab w:val="right" w:leader="dot" w:pos="10457"/>
        </w:tabs>
        <w:rPr>
          <w:rFonts w:asciiTheme="minorHAnsi" w:eastAsiaTheme="minorEastAsia" w:hAnsiTheme="minorHAnsi"/>
          <w:noProof/>
          <w:sz w:val="22"/>
        </w:rPr>
      </w:pPr>
      <w:hyperlink w:anchor="_Toc455129484" w:history="1">
        <w:r w:rsidRPr="007A2745">
          <w:rPr>
            <w:rStyle w:val="Hyperlink"/>
            <w:noProof/>
          </w:rPr>
          <w:t>4.5 Effect of submergence level and proximity of nearby structure</w:t>
        </w:r>
        <w:r>
          <w:rPr>
            <w:noProof/>
            <w:webHidden/>
          </w:rPr>
          <w:tab/>
        </w:r>
        <w:r>
          <w:rPr>
            <w:noProof/>
            <w:webHidden/>
          </w:rPr>
          <w:fldChar w:fldCharType="begin"/>
        </w:r>
        <w:r>
          <w:rPr>
            <w:noProof/>
            <w:webHidden/>
          </w:rPr>
          <w:instrText xml:space="preserve"> PAGEREF _Toc455129484 \h </w:instrText>
        </w:r>
        <w:r>
          <w:rPr>
            <w:noProof/>
            <w:webHidden/>
          </w:rPr>
        </w:r>
        <w:r>
          <w:rPr>
            <w:noProof/>
            <w:webHidden/>
          </w:rPr>
          <w:fldChar w:fldCharType="separate"/>
        </w:r>
        <w:r>
          <w:rPr>
            <w:noProof/>
            <w:webHidden/>
          </w:rPr>
          <w:t>24</w:t>
        </w:r>
        <w:r>
          <w:rPr>
            <w:noProof/>
            <w:webHidden/>
          </w:rPr>
          <w:fldChar w:fldCharType="end"/>
        </w:r>
      </w:hyperlink>
    </w:p>
    <w:p w:rsidR="004B3BB3" w:rsidRDefault="004B3BB3">
      <w:pPr>
        <w:pStyle w:val="TOC2"/>
        <w:tabs>
          <w:tab w:val="right" w:leader="dot" w:pos="10457"/>
        </w:tabs>
        <w:rPr>
          <w:rFonts w:asciiTheme="minorHAnsi" w:eastAsiaTheme="minorEastAsia" w:hAnsiTheme="minorHAnsi"/>
          <w:noProof/>
          <w:sz w:val="22"/>
        </w:rPr>
      </w:pPr>
      <w:hyperlink w:anchor="_Toc455129485" w:history="1">
        <w:r w:rsidRPr="007A2745">
          <w:rPr>
            <w:rStyle w:val="Hyperlink"/>
            <w:noProof/>
          </w:rPr>
          <w:t>4.6 Damping dependency on a frequency parameter (</w:t>
        </w:r>
        <w:r w:rsidRPr="007A2745">
          <w:rPr>
            <w:rStyle w:val="Hyperlink"/>
            <w:i/>
            <w:noProof/>
          </w:rPr>
          <w:t>β</w:t>
        </w:r>
        <w:r w:rsidRPr="007A2745">
          <w:rPr>
            <w:rStyle w:val="Hyperlink"/>
            <w:noProof/>
          </w:rPr>
          <w:t>) and KC number</w:t>
        </w:r>
        <w:r>
          <w:rPr>
            <w:noProof/>
            <w:webHidden/>
          </w:rPr>
          <w:tab/>
        </w:r>
        <w:r>
          <w:rPr>
            <w:noProof/>
            <w:webHidden/>
          </w:rPr>
          <w:fldChar w:fldCharType="begin"/>
        </w:r>
        <w:r>
          <w:rPr>
            <w:noProof/>
            <w:webHidden/>
          </w:rPr>
          <w:instrText xml:space="preserve"> PAGEREF _Toc455129485 \h </w:instrText>
        </w:r>
        <w:r>
          <w:rPr>
            <w:noProof/>
            <w:webHidden/>
          </w:rPr>
        </w:r>
        <w:r>
          <w:rPr>
            <w:noProof/>
            <w:webHidden/>
          </w:rPr>
          <w:fldChar w:fldCharType="separate"/>
        </w:r>
        <w:r>
          <w:rPr>
            <w:noProof/>
            <w:webHidden/>
          </w:rPr>
          <w:t>27</w:t>
        </w:r>
        <w:r>
          <w:rPr>
            <w:noProof/>
            <w:webHidden/>
          </w:rPr>
          <w:fldChar w:fldCharType="end"/>
        </w:r>
      </w:hyperlink>
    </w:p>
    <w:p w:rsidR="004B3BB3" w:rsidRDefault="004B3BB3">
      <w:pPr>
        <w:pStyle w:val="TOC2"/>
        <w:tabs>
          <w:tab w:val="right" w:leader="dot" w:pos="10457"/>
        </w:tabs>
        <w:rPr>
          <w:rFonts w:asciiTheme="minorHAnsi" w:eastAsiaTheme="minorEastAsia" w:hAnsiTheme="minorHAnsi"/>
          <w:noProof/>
          <w:sz w:val="22"/>
        </w:rPr>
      </w:pPr>
      <w:hyperlink w:anchor="_Toc455129486" w:history="1">
        <w:r w:rsidRPr="007A2745">
          <w:rPr>
            <w:rStyle w:val="Hyperlink"/>
            <w:noProof/>
          </w:rPr>
          <w:t>4.7 Effect of rotational speed</w:t>
        </w:r>
        <w:r>
          <w:rPr>
            <w:noProof/>
            <w:webHidden/>
          </w:rPr>
          <w:tab/>
        </w:r>
        <w:r>
          <w:rPr>
            <w:noProof/>
            <w:webHidden/>
          </w:rPr>
          <w:fldChar w:fldCharType="begin"/>
        </w:r>
        <w:r>
          <w:rPr>
            <w:noProof/>
            <w:webHidden/>
          </w:rPr>
          <w:instrText xml:space="preserve"> PAGEREF _Toc455129486 \h </w:instrText>
        </w:r>
        <w:r>
          <w:rPr>
            <w:noProof/>
            <w:webHidden/>
          </w:rPr>
        </w:r>
        <w:r>
          <w:rPr>
            <w:noProof/>
            <w:webHidden/>
          </w:rPr>
          <w:fldChar w:fldCharType="separate"/>
        </w:r>
        <w:r>
          <w:rPr>
            <w:noProof/>
            <w:webHidden/>
          </w:rPr>
          <w:t>31</w:t>
        </w:r>
        <w:r>
          <w:rPr>
            <w:noProof/>
            <w:webHidden/>
          </w:rPr>
          <w:fldChar w:fldCharType="end"/>
        </w:r>
      </w:hyperlink>
    </w:p>
    <w:p w:rsidR="004B3BB3" w:rsidRDefault="004B3BB3">
      <w:pPr>
        <w:pStyle w:val="TOC1"/>
        <w:tabs>
          <w:tab w:val="right" w:leader="dot" w:pos="10457"/>
        </w:tabs>
        <w:rPr>
          <w:rFonts w:asciiTheme="minorHAnsi" w:eastAsiaTheme="minorEastAsia" w:hAnsiTheme="minorHAnsi"/>
          <w:noProof/>
          <w:sz w:val="22"/>
        </w:rPr>
      </w:pPr>
      <w:hyperlink w:anchor="_Toc455129487" w:history="1">
        <w:r w:rsidRPr="007A2745">
          <w:rPr>
            <w:rStyle w:val="Hyperlink"/>
            <w:noProof/>
          </w:rPr>
          <w:t>5. Challenges and concerns in damping measurement</w:t>
        </w:r>
        <w:r>
          <w:rPr>
            <w:noProof/>
            <w:webHidden/>
          </w:rPr>
          <w:tab/>
        </w:r>
        <w:r>
          <w:rPr>
            <w:noProof/>
            <w:webHidden/>
          </w:rPr>
          <w:fldChar w:fldCharType="begin"/>
        </w:r>
        <w:r>
          <w:rPr>
            <w:noProof/>
            <w:webHidden/>
          </w:rPr>
          <w:instrText xml:space="preserve"> PAGEREF _Toc455129487 \h </w:instrText>
        </w:r>
        <w:r>
          <w:rPr>
            <w:noProof/>
            <w:webHidden/>
          </w:rPr>
        </w:r>
        <w:r>
          <w:rPr>
            <w:noProof/>
            <w:webHidden/>
          </w:rPr>
          <w:fldChar w:fldCharType="separate"/>
        </w:r>
        <w:r>
          <w:rPr>
            <w:noProof/>
            <w:webHidden/>
          </w:rPr>
          <w:t>31</w:t>
        </w:r>
        <w:r>
          <w:rPr>
            <w:noProof/>
            <w:webHidden/>
          </w:rPr>
          <w:fldChar w:fldCharType="end"/>
        </w:r>
      </w:hyperlink>
    </w:p>
    <w:p w:rsidR="004B3BB3" w:rsidRDefault="004B3BB3">
      <w:pPr>
        <w:pStyle w:val="TOC1"/>
        <w:tabs>
          <w:tab w:val="right" w:leader="dot" w:pos="10457"/>
        </w:tabs>
        <w:rPr>
          <w:rFonts w:asciiTheme="minorHAnsi" w:eastAsiaTheme="minorEastAsia" w:hAnsiTheme="minorHAnsi"/>
          <w:noProof/>
          <w:sz w:val="22"/>
        </w:rPr>
      </w:pPr>
      <w:hyperlink w:anchor="_Toc455129488" w:history="1">
        <w:r w:rsidRPr="007A2745">
          <w:rPr>
            <w:rStyle w:val="Hyperlink"/>
            <w:noProof/>
          </w:rPr>
          <w:t>6. Summary</w:t>
        </w:r>
        <w:r>
          <w:rPr>
            <w:noProof/>
            <w:webHidden/>
          </w:rPr>
          <w:tab/>
        </w:r>
        <w:r>
          <w:rPr>
            <w:noProof/>
            <w:webHidden/>
          </w:rPr>
          <w:fldChar w:fldCharType="begin"/>
        </w:r>
        <w:r>
          <w:rPr>
            <w:noProof/>
            <w:webHidden/>
          </w:rPr>
          <w:instrText xml:space="preserve"> PAGEREF _Toc455129488 \h </w:instrText>
        </w:r>
        <w:r>
          <w:rPr>
            <w:noProof/>
            <w:webHidden/>
          </w:rPr>
        </w:r>
        <w:r>
          <w:rPr>
            <w:noProof/>
            <w:webHidden/>
          </w:rPr>
          <w:fldChar w:fldCharType="separate"/>
        </w:r>
        <w:r>
          <w:rPr>
            <w:noProof/>
            <w:webHidden/>
          </w:rPr>
          <w:t>34</w:t>
        </w:r>
        <w:r>
          <w:rPr>
            <w:noProof/>
            <w:webHidden/>
          </w:rPr>
          <w:fldChar w:fldCharType="end"/>
        </w:r>
      </w:hyperlink>
    </w:p>
    <w:p w:rsidR="004B3BB3" w:rsidRDefault="004B3BB3">
      <w:pPr>
        <w:pStyle w:val="TOC1"/>
        <w:tabs>
          <w:tab w:val="right" w:leader="dot" w:pos="10457"/>
        </w:tabs>
        <w:rPr>
          <w:rFonts w:asciiTheme="minorHAnsi" w:eastAsiaTheme="minorEastAsia" w:hAnsiTheme="minorHAnsi"/>
          <w:noProof/>
          <w:sz w:val="22"/>
        </w:rPr>
      </w:pPr>
      <w:hyperlink w:anchor="_Toc455129489" w:history="1">
        <w:r w:rsidRPr="007A2745">
          <w:rPr>
            <w:rStyle w:val="Hyperlink"/>
            <w:noProof/>
          </w:rPr>
          <w:t>7. References</w:t>
        </w:r>
        <w:r>
          <w:rPr>
            <w:noProof/>
            <w:webHidden/>
          </w:rPr>
          <w:tab/>
        </w:r>
        <w:r>
          <w:rPr>
            <w:noProof/>
            <w:webHidden/>
          </w:rPr>
          <w:fldChar w:fldCharType="begin"/>
        </w:r>
        <w:r>
          <w:rPr>
            <w:noProof/>
            <w:webHidden/>
          </w:rPr>
          <w:instrText xml:space="preserve"> PAGEREF _Toc455129489 \h </w:instrText>
        </w:r>
        <w:r>
          <w:rPr>
            <w:noProof/>
            <w:webHidden/>
          </w:rPr>
        </w:r>
        <w:r>
          <w:rPr>
            <w:noProof/>
            <w:webHidden/>
          </w:rPr>
          <w:fldChar w:fldCharType="separate"/>
        </w:r>
        <w:r>
          <w:rPr>
            <w:noProof/>
            <w:webHidden/>
          </w:rPr>
          <w:t>36</w:t>
        </w:r>
        <w:r>
          <w:rPr>
            <w:noProof/>
            <w:webHidden/>
          </w:rPr>
          <w:fldChar w:fldCharType="end"/>
        </w:r>
      </w:hyperlink>
    </w:p>
    <w:p w:rsidR="004B3BB3" w:rsidRPr="0087718D" w:rsidRDefault="004B3BB3" w:rsidP="004B3BB3">
      <w:pPr>
        <w:pStyle w:val="menuscript"/>
        <w:ind w:firstLine="0"/>
      </w:pPr>
      <w:r>
        <w:fldChar w:fldCharType="end"/>
      </w:r>
    </w:p>
    <w:p w:rsidR="00E549C1" w:rsidRPr="0087718D" w:rsidRDefault="00E549C1" w:rsidP="00E549C1">
      <w:pPr>
        <w:pStyle w:val="Heading1"/>
      </w:pPr>
      <w:bookmarkStart w:id="9" w:name="_Toc454543446"/>
      <w:bookmarkStart w:id="10" w:name="_Toc455129476"/>
      <w:r w:rsidRPr="0087718D">
        <w:t>Introduction</w:t>
      </w:r>
      <w:bookmarkEnd w:id="9"/>
      <w:bookmarkEnd w:id="10"/>
    </w:p>
    <w:p w:rsidR="00E549C1" w:rsidRPr="0087718D" w:rsidRDefault="00E549C1" w:rsidP="00E549C1">
      <w:pPr>
        <w:pStyle w:val="menuscript"/>
      </w:pPr>
      <w:r w:rsidRPr="0087718D">
        <w:t xml:space="preserve">Hydropower is an important and stable source of renewable energy. </w:t>
      </w:r>
      <w:r w:rsidR="00CF0989">
        <w:t>H</w:t>
      </w:r>
      <w:r w:rsidRPr="0087718D">
        <w:t xml:space="preserve">ydropower contributes over 21% of global electricity generation </w:t>
      </w:r>
      <w:r w:rsidR="00284A5F">
        <w:fldChar w:fldCharType="begin"/>
      </w:r>
      <w:r w:rsidR="00284A5F">
        <w:instrText xml:space="preserve"> ADDIN EN.CITE &lt;EndNote&gt;&lt;Cite&gt;&lt;Author&gt;Sawin&lt;/Author&gt;&lt;Year&gt;2015&lt;/Year&gt;&lt;RecNum&gt;507&lt;/RecNum&gt;&lt;DisplayText&gt;(Sawin et al., 2015)&lt;/DisplayText&gt;&lt;record&gt;&lt;rec-number&gt;507&lt;/rec-number&gt;&lt;foreign-keys&gt;&lt;key app="EN" db-id="0200vaff2t9asae2tw65rsaz9daxwsafzvz0" timestamp="1436951901"&gt;507&lt;/key&gt;&lt;/foreign-keys&gt;&lt;ref-type name="Report"&gt;27&lt;/ref-type&gt;&lt;contributors&gt;&lt;authors&gt;&lt;author&gt;Janet L. Sawin&lt;/author&gt;&lt;author&gt;Freyr Sverrisson&lt;/author&gt;&lt;author&gt;Wilson Rickerson&lt;/author&gt;&lt;/authors&gt;&lt;secondary-authors&gt;&lt;author&gt;Lisa Mastny&lt;/author&gt;&lt;/secondary-authors&gt;&lt;tertiary-authors&gt;&lt;author&gt;REN21&lt;/author&gt;&lt;/tertiary-authors&gt;&lt;/contributors&gt;&lt;titles&gt;&lt;title&gt;Renewables 2015 global status report&lt;/title&gt;&lt;/titles&gt;&lt;pages&gt;251&lt;/pages&gt;&lt;dates&gt;&lt;year&gt;2015&lt;/year&gt;&lt;/dates&gt;&lt;pub-location&gt;REN21 Secretariat, Paris, France&lt;/pub-location&gt;&lt;publisher&gt;Renewable Energy Policy Network for 21st Century&lt;/publisher&gt;&lt;isbn&gt;978-3-9815934-6-4&lt;/isbn&gt;&lt;urls&gt;&lt;related-urls&gt;&lt;url&gt;http://www.ren21.net/wp-content/uploads/2015/06/REN12-GSR2015_Onlinebook_low1.pdf&lt;/url&gt;&lt;/related-urls&gt;&lt;/urls&gt;&lt;language&gt;English&lt;/language&gt;&lt;access-date&gt;15.07.2014&lt;/access-date&gt;&lt;/record&gt;&lt;/Cite&gt;&lt;/EndNote&gt;</w:instrText>
      </w:r>
      <w:r w:rsidR="00284A5F">
        <w:fldChar w:fldCharType="separate"/>
      </w:r>
      <w:r w:rsidR="00284A5F">
        <w:rPr>
          <w:noProof/>
        </w:rPr>
        <w:t>(Sawin et al., 2015)</w:t>
      </w:r>
      <w:r w:rsidR="00284A5F">
        <w:fldChar w:fldCharType="end"/>
      </w:r>
      <w:r w:rsidRPr="0087718D">
        <w:t>. Hydraulic turbine</w:t>
      </w:r>
      <w:r w:rsidR="00CF0989">
        <w:t>s</w:t>
      </w:r>
      <w:r w:rsidRPr="0087718D">
        <w:t xml:space="preserve"> </w:t>
      </w:r>
      <w:r w:rsidR="00CF0989">
        <w:t>are</w:t>
      </w:r>
      <w:r w:rsidR="00CF0989" w:rsidRPr="0087718D">
        <w:t xml:space="preserve"> </w:t>
      </w:r>
      <w:r w:rsidRPr="0087718D">
        <w:t xml:space="preserve">the important component of a hydro power plant </w:t>
      </w:r>
      <w:r w:rsidR="00CF0989">
        <w:t>and</w:t>
      </w:r>
      <w:r w:rsidR="00CF0989" w:rsidRPr="0087718D">
        <w:t xml:space="preserve"> </w:t>
      </w:r>
      <w:r w:rsidRPr="0087718D">
        <w:t>convert available waterpower into electricity. Variation</w:t>
      </w:r>
      <w:r w:rsidR="00CF0989">
        <w:t>s</w:t>
      </w:r>
      <w:r w:rsidRPr="0087718D">
        <w:t xml:space="preserve"> in </w:t>
      </w:r>
      <w:r w:rsidR="00D57D0D" w:rsidRPr="0087718D">
        <w:t xml:space="preserve">either </w:t>
      </w:r>
      <w:r w:rsidRPr="0087718D">
        <w:t xml:space="preserve">power generation from wind, solar </w:t>
      </w:r>
      <w:r w:rsidR="00CF0989">
        <w:t>or</w:t>
      </w:r>
      <w:r w:rsidR="00CF0989" w:rsidRPr="0087718D">
        <w:t xml:space="preserve"> </w:t>
      </w:r>
      <w:r w:rsidRPr="0087718D">
        <w:t xml:space="preserve">other power generators or demand directly affects </w:t>
      </w:r>
      <w:r w:rsidR="008719AA">
        <w:t xml:space="preserve">the </w:t>
      </w:r>
      <w:r w:rsidRPr="0087718D">
        <w:t xml:space="preserve">hydraulic turbines </w:t>
      </w:r>
      <w:r w:rsidR="00284A5F">
        <w:fldChar w:fldCharType="begin"/>
      </w:r>
      <w:r w:rsidR="00284A5F">
        <w:instrText xml:space="preserve"> ADDIN EN.CITE &lt;EndNote&gt;&lt;Cite&gt;&lt;Author&gt;Trivedi&lt;/Author&gt;&lt;Year&gt;2013&lt;/Year&gt;&lt;RecNum&gt;5&lt;/RecNum&gt;&lt;DisplayText&gt;(Trivedi et al., 2013b)&lt;/DisplayText&gt;&lt;record&gt;&lt;rec-number&gt;5&lt;/rec-number&gt;&lt;foreign-keys&gt;&lt;key app="EN" db-id="0200vaff2t9asae2tw65rsaz9daxwsafzvz0" timestamp="1431876496"&gt;5&lt;/key&gt;&lt;key app="ENWeb" db-id=""&gt;0&lt;/key&gt;&lt;/foreign-keys&gt;&lt;ref-type name="Journal Article"&gt;17&lt;/ref-type&gt;&lt;contributors&gt;&lt;authors&gt;&lt;author&gt;Trivedi, Chirag&lt;/author&gt;&lt;author&gt;Gandhi, BK&lt;/author&gt;&lt;author&gt;Cervantes, MJ&lt;/author&gt;&lt;/authors&gt;&lt;/contributors&gt;&lt;auth-address&gt;Michel, JC&amp;#xD;Lulea Univ Technol, Dept Engn Sci &amp;amp; Math, Div Expt &amp;amp; Fluid Mech, Lulea, Sweden&amp;#xD;Lulea Univ Technol, Dept Engn Sci &amp;amp; Math, Div Expt &amp;amp; Fluid Mech, Lulea, Sweden&amp;#xD;Indian Inst Technol Roorkee, Dept Mech &amp;amp; Ind Engn, Roorkee, Uttar Pradesh, India&amp;#xD;Lulea Univ Technol, Dept Engn Sci &amp;amp; Math, Div Expt &amp;amp; Fluid Mech, Lulea, Sweden&lt;/auth-address&gt;&lt;titles&gt;&lt;title&gt;Effect of transients on Francis turbine runner life: A review&lt;/title&gt;&lt;secondary-title&gt;Journal of Hydraulic Research&lt;/secondary-title&gt;&lt;/titles&gt;&lt;periodical&gt;&lt;full-title&gt;Journal of Hydraulic Research&lt;/full-title&gt;&lt;abbr-1&gt;J Hydraul Res&lt;/abbr-1&gt;&lt;/periodical&gt;&lt;pages&gt;121-132&lt;/pages&gt;&lt;volume&gt;51&lt;/volume&gt;&lt;number&gt;2&lt;/number&gt;&lt;keywords&gt;&lt;keyword&gt;francis turbine&lt;/keyword&gt;&lt;keyword&gt;instability&lt;/keyword&gt;&lt;keyword&gt;load rejection&lt;/keyword&gt;&lt;keyword&gt;load variation&lt;/keyword&gt;&lt;keyword&gt;startstop&lt;/keyword&gt;&lt;keyword&gt;transient&lt;/keyword&gt;&lt;keyword&gt;start-up costs&lt;/keyword&gt;&lt;keyword&gt;centrifugal pump&lt;/keyword&gt;&lt;keyword&gt;simulation&lt;/keyword&gt;&lt;keyword&gt;period&lt;/keyword&gt;&lt;keyword&gt;model&lt;/keyword&gt;&lt;keyword&gt;flow&lt;/keyword&gt;&lt;/keywords&gt;&lt;dates&gt;&lt;year&gt;2013&lt;/year&gt;&lt;pub-dates&gt;&lt;date&gt;Apr 1&lt;/date&gt;&lt;/pub-dates&gt;&lt;/dates&gt;&lt;isbn&gt;0022-1686&lt;/isbn&gt;&lt;accession-num&gt;WOS:000317911300002&lt;/accession-num&gt;&lt;label&gt;transient&lt;/label&gt;&lt;work-type&gt;Review&lt;/work-type&gt;&lt;urls&gt;&lt;related-urls&gt;&lt;url&gt;&amp;lt;Go to ISI&amp;gt;://WOS:000317911300002&lt;/url&gt;&lt;/related-urls&gt;&lt;/urls&gt;&lt;electronic-resource-num&gt;doi:10.1080/00221686.2012.732971&lt;/electronic-resource-num&gt;&lt;language&gt;English&lt;/language&gt;&lt;/record&gt;&lt;/Cite&gt;&lt;/EndNote&gt;</w:instrText>
      </w:r>
      <w:r w:rsidR="00284A5F">
        <w:fldChar w:fldCharType="separate"/>
      </w:r>
      <w:r w:rsidR="00284A5F">
        <w:rPr>
          <w:noProof/>
        </w:rPr>
        <w:t>(Trivedi et al., 2013b)</w:t>
      </w:r>
      <w:r w:rsidR="00284A5F">
        <w:fldChar w:fldCharType="end"/>
      </w:r>
      <w:r w:rsidRPr="0087718D">
        <w:t xml:space="preserve">. </w:t>
      </w:r>
      <w:r w:rsidR="00CF0989">
        <w:t>Such</w:t>
      </w:r>
      <w:r w:rsidR="00CF0989" w:rsidRPr="0087718D">
        <w:t xml:space="preserve"> </w:t>
      </w:r>
      <w:r w:rsidRPr="0087718D">
        <w:t xml:space="preserve">turbines </w:t>
      </w:r>
      <w:r w:rsidR="00D57D0D">
        <w:t>must</w:t>
      </w:r>
      <w:r w:rsidRPr="0087718D">
        <w:t xml:space="preserve"> </w:t>
      </w:r>
      <w:r w:rsidR="00CF0989" w:rsidRPr="0087718D">
        <w:t xml:space="preserve">constantly </w:t>
      </w:r>
      <w:r w:rsidRPr="0087718D">
        <w:t>adjust the</w:t>
      </w:r>
      <w:r w:rsidR="00CF0989">
        <w:t>ir</w:t>
      </w:r>
      <w:r w:rsidRPr="0087718D">
        <w:t xml:space="preserve"> power output to accommodate the</w:t>
      </w:r>
      <w:r w:rsidR="00CF0989">
        <w:t>se</w:t>
      </w:r>
      <w:r w:rsidRPr="0087718D">
        <w:t xml:space="preserve"> variation</w:t>
      </w:r>
      <w:r w:rsidR="00CF0989">
        <w:t>s</w:t>
      </w:r>
      <w:r w:rsidRPr="0087718D">
        <w:t xml:space="preserve"> irrespective of the design point,</w:t>
      </w:r>
      <w:r w:rsidR="00BE6FBE">
        <w:t xml:space="preserve"> </w:t>
      </w:r>
      <w:r w:rsidR="00CF0989">
        <w:t>the</w:t>
      </w:r>
      <w:r w:rsidRPr="0087718D">
        <w:t xml:space="preserve"> best efficiency point (BEP).</w:t>
      </w:r>
    </w:p>
    <w:p w:rsidR="00E549C1" w:rsidRPr="0087718D" w:rsidRDefault="00E549C1" w:rsidP="00E549C1">
      <w:pPr>
        <w:pStyle w:val="menuscript"/>
      </w:pPr>
      <w:r w:rsidRPr="0087718D">
        <w:t xml:space="preserve">Electricity generation </w:t>
      </w:r>
      <w:r w:rsidR="00CF0989">
        <w:t>under</w:t>
      </w:r>
      <w:r w:rsidR="00CF0989" w:rsidRPr="0087718D">
        <w:t xml:space="preserve"> </w:t>
      </w:r>
      <w:r w:rsidRPr="0087718D">
        <w:t xml:space="preserve">off-design conditions, except BEP, has raised important concerns </w:t>
      </w:r>
      <w:r w:rsidR="00CF0989">
        <w:t>about</w:t>
      </w:r>
      <w:r w:rsidR="00CF0989" w:rsidRPr="0087718D">
        <w:t xml:space="preserve"> </w:t>
      </w:r>
      <w:r w:rsidRPr="0087718D">
        <w:t xml:space="preserve">flow stability </w:t>
      </w:r>
      <w:r w:rsidR="00284A5F">
        <w:fldChar w:fldCharType="begin"/>
      </w:r>
      <w:r w:rsidR="00284A5F">
        <w:instrText xml:space="preserve"> ADDIN EN.CITE &lt;EndNote&gt;&lt;Cite&gt;&lt;Author&gt;Zuo&lt;/Author&gt;&lt;Year&gt;2015&lt;/Year&gt;&lt;RecNum&gt;370&lt;/RecNum&gt;&lt;DisplayText&gt;(Zuo et al., 2015)&lt;/DisplayText&gt;&lt;record&gt;&lt;rec-number&gt;370&lt;/rec-number&gt;&lt;foreign-keys&gt;&lt;key app="EN" db-id="0200vaff2t9asae2tw65rsaz9daxwsafzvz0" timestamp="1432810264"&gt;370&lt;/key&gt;&lt;/foreign-keys&gt;&lt;ref-type name="Journal Article"&gt;17&lt;/ref-type&gt;&lt;contributors&gt;&lt;authors&gt;&lt;author&gt;Zuo, Zhigang&lt;/author&gt;&lt;author&gt;Liu, Shuhong&lt;/author&gt;&lt;author&gt;Sun, Yuekun&lt;/author&gt;&lt;author&gt;Wu, Yulin&lt;/author&gt;&lt;/authors&gt;&lt;/contributors&gt;&lt;titles&gt;&lt;title&gt;Pressure fluctuations in the vaneless space of high-head pump-turbines—a review&lt;/title&gt;&lt;secondary-title&gt;Renewable and Sustainable Energy Reviews&lt;/secondary-title&gt;&lt;/titles&gt;&lt;periodical&gt;&lt;full-title&gt;Renewable and Sustainable Energy Reviews&lt;/full-title&gt;&lt;/periodical&gt;&lt;pages&gt;965-974&lt;/pages&gt;&lt;volume&gt;41&lt;/volume&gt;&lt;number&gt;0&lt;/number&gt;&lt;keywords&gt;&lt;keyword&gt;Pressure fluctuations&lt;/keyword&gt;&lt;keyword&gt;Vaneless space&lt;/keyword&gt;&lt;keyword&gt;High-head pump-turbines&lt;/keyword&gt;&lt;keyword&gt;Rotor–stator interactions&lt;/keyword&gt;&lt;/keywords&gt;&lt;dates&gt;&lt;year&gt;2015&lt;/year&gt;&lt;pub-dates&gt;&lt;date&gt;1//&lt;/date&gt;&lt;/pub-dates&gt;&lt;/dates&gt;&lt;isbn&gt;1364-0321&lt;/isbn&gt;&lt;accession-num&gt;WOS:000346622400073&lt;/accession-num&gt;&lt;label&gt;distributor pressure&lt;/label&gt;&lt;urls&gt;&lt;related-urls&gt;&lt;url&gt;http://www.sciencedirect.com/science/article/pii/S1364032114007849&lt;/url&gt;&lt;url&gt;http://ac.els-cdn.com/S1364032114007849/1-s2.0-S1364032114007849-main.pdf?_tid=7522d868-0527-11e5-b1b5-00000aab0f02&amp;amp;acdnat=1432810453_8831af6b60a86e37ac2df083da6fab03&lt;/url&gt;&lt;/related-urls&gt;&lt;/urls&gt;&lt;electronic-resource-num&gt;doi:10.1016/j.rser.2014.09.011&lt;/electronic-resource-num&gt;&lt;/record&gt;&lt;/Cite&gt;&lt;/EndNote&gt;</w:instrText>
      </w:r>
      <w:r w:rsidR="00284A5F">
        <w:fldChar w:fldCharType="separate"/>
      </w:r>
      <w:r w:rsidR="00284A5F">
        <w:rPr>
          <w:noProof/>
        </w:rPr>
        <w:t>(Zuo et al., 2015)</w:t>
      </w:r>
      <w:r w:rsidR="00284A5F">
        <w:fldChar w:fldCharType="end"/>
      </w:r>
      <w:r w:rsidRPr="0087718D">
        <w:t xml:space="preserve">. </w:t>
      </w:r>
      <w:r w:rsidR="00CF0989">
        <w:t>Unstable</w:t>
      </w:r>
      <w:r w:rsidRPr="0087718D">
        <w:t xml:space="preserve"> flow conditions </w:t>
      </w:r>
      <w:r w:rsidR="00CF0989">
        <w:t>greatly</w:t>
      </w:r>
      <w:r w:rsidR="00CF0989" w:rsidRPr="0087718D">
        <w:t xml:space="preserve"> </w:t>
      </w:r>
      <w:r w:rsidRPr="0087718D">
        <w:t xml:space="preserve">affect the dynamic behavior of turbines </w:t>
      </w:r>
      <w:r w:rsidR="00284A5F">
        <w:fldChar w:fldCharType="begin"/>
      </w:r>
      <w:r w:rsidR="00284A5F">
        <w:instrText xml:space="preserve"> ADDIN EN.CITE &lt;EndNote&gt;&lt;Cite&gt;&lt;Author&gt;Nicolet&lt;/Author&gt;&lt;Year&gt;2007&lt;/Year&gt;&lt;RecNum&gt;67&lt;/RecNum&gt;&lt;DisplayText&gt;(Magnoli, 2014; Nicolet, 2007)&lt;/DisplayText&gt;&lt;record&gt;&lt;rec-number&gt;67&lt;/rec-number&gt;&lt;foreign-keys&gt;&lt;key app="EN" db-id="0200vaff2t9asae2tw65rsaz9daxwsafzvz0" timestamp="1431877107"&gt;67&lt;/key&gt;&lt;key app="ENWeb" db-id=""&gt;0&lt;/key&gt;&lt;/foreign-keys&gt;&lt;ref-type name="Thesis"&gt;32&lt;/ref-type&gt;&lt;contributors&gt;&lt;authors&gt;&lt;author&gt;Nicolet, Christophe&lt;/author&gt;&lt;/authors&gt;&lt;/contributors&gt;&lt;titles&gt;&lt;title&gt;Hydroacoustic modelling and numerical simulation of unsteady operation of hydroelectric systems&lt;/title&gt;&lt;/titles&gt;&lt;pages&gt;334&lt;/pages&gt;&lt;number&gt;3751&lt;/number&gt;&lt;dates&gt;&lt;year&gt;2007&lt;/year&gt;&lt;/dates&gt;&lt;pub-location&gt;Lausanne&lt;/pub-location&gt;&lt;publisher&gt;Ecole Polytechnique Federale de Lausanne&lt;/publisher&gt;&lt;label&gt;transient&lt;/label&gt;&lt;work-type&gt;Ph. D.&lt;/work-type&gt;&lt;urls&gt;&lt;/urls&gt;&lt;/record&gt;&lt;/Cite&gt;&lt;Cite&gt;&lt;Author&gt;Magnoli&lt;/Author&gt;&lt;Year&gt;2014&lt;/Year&gt;&lt;RecNum&gt;285&lt;/RecNum&gt;&lt;record&gt;&lt;rec-number&gt;285&lt;/rec-number&gt;&lt;foreign-keys&gt;&lt;key app="EN" db-id="0200vaff2t9asae2tw65rsaz9daxwsafzvz0" timestamp="1431879918"&gt;285&lt;/key&gt;&lt;key app="ENWeb" db-id=""&gt;0&lt;/key&gt;&lt;/foreign-keys&gt;&lt;ref-type name="Thesis"&gt;32&lt;/ref-type&gt;&lt;contributors&gt;&lt;authors&gt;&lt;author&gt;Marcelo Vinicius Magnoli&lt;/author&gt;&lt;/authors&gt;&lt;/contributors&gt;&lt;titles&gt;&lt;title&gt;Numerical simulation of pressure oscillations in large Francis turbines at partial and full load operating conditions and their effects on the runner structural behaviour and fatigue life&lt;/title&gt;&lt;secondary-title&gt;Lehrstuhl fur Fluidmechanik&lt;/secondary-title&gt;&lt;/titles&gt;&lt;pages&gt;294&lt;/pages&gt;&lt;dates&gt;&lt;year&gt;2014&lt;/year&gt;&lt;/dates&gt;&lt;publisher&gt;Technische Universitat Munchen&lt;/publisher&gt;&lt;label&gt;pressure&lt;/label&gt;&lt;work-type&gt;Ph. D.&lt;/work-type&gt;&lt;urls&gt;&lt;/urls&gt;&lt;/record&gt;&lt;/Cite&gt;&lt;/EndNote&gt;</w:instrText>
      </w:r>
      <w:r w:rsidR="00284A5F">
        <w:fldChar w:fldCharType="separate"/>
      </w:r>
      <w:r w:rsidR="00284A5F">
        <w:rPr>
          <w:noProof/>
        </w:rPr>
        <w:t>(Magnoli, 2014; Nicolet, 2007)</w:t>
      </w:r>
      <w:r w:rsidR="00284A5F">
        <w:fldChar w:fldCharType="end"/>
      </w:r>
      <w:r w:rsidRPr="0087718D">
        <w:t xml:space="preserve">. In the competitive electricity market, turbines are designed to obtain the maximum efficiency at minimum </w:t>
      </w:r>
      <w:r w:rsidR="005C589D" w:rsidRPr="0087718D">
        <w:t xml:space="preserve">manufacturing </w:t>
      </w:r>
      <w:r w:rsidRPr="0087718D">
        <w:t xml:space="preserve">cost. The lightweight mechanical structure under the influence of unstable flow conditions </w:t>
      </w:r>
      <w:r w:rsidR="005C589D">
        <w:t>often</w:t>
      </w:r>
      <w:r w:rsidR="005C589D" w:rsidRPr="0087718D">
        <w:t xml:space="preserve"> result</w:t>
      </w:r>
      <w:r w:rsidR="005C589D">
        <w:t>s</w:t>
      </w:r>
      <w:r w:rsidR="005C589D" w:rsidRPr="0087718D">
        <w:t xml:space="preserve"> </w:t>
      </w:r>
      <w:r w:rsidRPr="0087718D">
        <w:t xml:space="preserve">in catastrophic </w:t>
      </w:r>
      <w:r w:rsidR="005C589D">
        <w:t xml:space="preserve">failure </w:t>
      </w:r>
      <w:r w:rsidR="00284A5F">
        <w:fldChar w:fldCharType="begin"/>
      </w:r>
      <w:r w:rsidR="00284A5F">
        <w:instrText xml:space="preserve"> ADDIN EN.CITE &lt;EndNote&gt;&lt;Cite&gt;&lt;Author&gt;Coutu&lt;/Author&gt;&lt;Year&gt;2008&lt;/Year&gt;&lt;RecNum&gt;385&lt;/RecNum&gt;&lt;DisplayText&gt;(Coutu et al., 2008; Dörfler et al., 2013)&lt;/DisplayText&gt;&lt;record&gt;&lt;rec-number&gt;385&lt;/rec-number&gt;&lt;foreign-keys&gt;&lt;key app="EN" db-id="0200vaff2t9asae2tw65rsaz9daxwsafzvz0" timestamp="1433147978"&gt;385&lt;/key&gt;&lt;/foreign-keys&gt;&lt;ref-type name="Conference Paper"&gt;47&lt;/ref-type&gt;&lt;contributors&gt;&lt;authors&gt;&lt;author&gt;Coutu, André&lt;/author&gt;&lt;author&gt;Roy, Michel D.&lt;/author&gt;&lt;author&gt;Monette, Christine&lt;/author&gt;&lt;author&gt;Nennemann, Bernd&lt;/author&gt;&lt;/authors&gt;&lt;/contributors&gt;&lt;titles&gt;&lt;title&gt;Experience with rotor-stator interactions in high head Francis runner&lt;/title&gt;&lt;secondary-title&gt;Proceedings of 24th IAHR symposium on hydraulic machinery and systems&lt;/secondary-title&gt;&lt;/titles&gt;&lt;pages&gt;10&lt;/pages&gt;&lt;dates&gt;&lt;year&gt;2008&lt;/year&gt;&lt;/dates&gt;&lt;pub-location&gt;Foz do Iguassu, Brazil&lt;/pub-location&gt;&lt;urls&gt;&lt;/urls&gt;&lt;/record&gt;&lt;/Cite&gt;&lt;Cite&gt;&lt;Author&gt;Dörfler&lt;/Author&gt;&lt;Year&gt;2013&lt;/Year&gt;&lt;RecNum&gt;9&lt;/RecNum&gt;&lt;record&gt;&lt;rec-number&gt;9&lt;/rec-number&gt;&lt;foreign-keys&gt;&lt;key app="EN" db-id="0200vaff2t9asae2tw65rsaz9daxwsafzvz0" timestamp="1431876559"&gt;9&lt;/key&gt;&lt;key app="ENWeb" db-id=""&gt;0&lt;/key&gt;&lt;/foreign-keys&gt;&lt;ref-type name="Book"&gt;6&lt;/ref-type&gt;&lt;contributors&gt;&lt;authors&gt;&lt;author&gt;Dörfler, Peter&lt;/author&gt;&lt;author&gt;Sick, Mirjam&lt;/author&gt;&lt;author&gt;Coutu, André&lt;/author&gt;&lt;/authors&gt;&lt;/contributors&gt;&lt;titles&gt;&lt;title&gt;Flow-induced pulsation and vibration in hydroelectric machinery&lt;/title&gt;&lt;/titles&gt;&lt;pages&gt;242&lt;/pages&gt;&lt;edition&gt;First&lt;/edition&gt;&lt;dates&gt;&lt;year&gt;2013&lt;/year&gt;&lt;/dates&gt;&lt;pub-location&gt;London&lt;/pub-location&gt;&lt;publisher&gt;Springer-Verlag&lt;/publisher&gt;&lt;isbn&gt;978-1-4471-4251-5&lt;/isbn&gt;&lt;label&gt;dt pressure&lt;/label&gt;&lt;urls&gt;&lt;/urls&gt;&lt;electronic-resource-num&gt;doi:10.1007/978-1-4471-4252-2&lt;/electronic-resource-num&gt;&lt;/record&gt;&lt;/Cite&gt;&lt;/EndNote&gt;</w:instrText>
      </w:r>
      <w:r w:rsidR="00284A5F">
        <w:fldChar w:fldCharType="separate"/>
      </w:r>
      <w:r w:rsidR="00284A5F">
        <w:rPr>
          <w:noProof/>
        </w:rPr>
        <w:t>(Coutu et al., 2008; Dörfler et al., 2013)</w:t>
      </w:r>
      <w:r w:rsidR="00284A5F">
        <w:fldChar w:fldCharType="end"/>
      </w:r>
      <w:r w:rsidRPr="0087718D">
        <w:t xml:space="preserve">. </w:t>
      </w:r>
      <w:r w:rsidR="005C589D">
        <w:t>Such failures are</w:t>
      </w:r>
      <w:r w:rsidRPr="0087718D">
        <w:t xml:space="preserve"> attributed to </w:t>
      </w:r>
      <w:r w:rsidR="005C589D">
        <w:t xml:space="preserve">the </w:t>
      </w:r>
      <w:r w:rsidRPr="0087718D">
        <w:t>consequences of fluid structure interaction (FSI) caused by high</w:t>
      </w:r>
      <w:r w:rsidR="005C589D">
        <w:t>-</w:t>
      </w:r>
      <w:r w:rsidRPr="0087718D">
        <w:t>amplitude rotor</w:t>
      </w:r>
      <w:r w:rsidR="005C589D">
        <w:t>-</w:t>
      </w:r>
      <w:r w:rsidRPr="0087718D">
        <w:t>stator interaction (RSI).</w:t>
      </w:r>
      <w:r w:rsidR="004A012C">
        <w:t xml:space="preserve"> Sometimes, the runner natural frequency is very much close to the frequency of RSI and/or its harmonic. This </w:t>
      </w:r>
      <w:r w:rsidR="002A390E">
        <w:t>amplif</w:t>
      </w:r>
      <w:r w:rsidR="008719AA">
        <w:t>ies</w:t>
      </w:r>
      <w:r w:rsidR="002A390E">
        <w:t xml:space="preserve"> the amplitudes of runner vibrations. </w:t>
      </w:r>
      <w:r w:rsidR="005C589D">
        <w:t>The m</w:t>
      </w:r>
      <w:r w:rsidR="005C589D" w:rsidRPr="0087718D">
        <w:t xml:space="preserve">arginal </w:t>
      </w:r>
      <w:r w:rsidRPr="0087718D">
        <w:t xml:space="preserve">gap between the runner and distributor </w:t>
      </w:r>
      <w:r w:rsidR="00417E31">
        <w:t xml:space="preserve">vanes </w:t>
      </w:r>
      <w:r w:rsidRPr="0087718D">
        <w:t xml:space="preserve">and </w:t>
      </w:r>
      <w:r w:rsidR="005C589D">
        <w:t xml:space="preserve">the </w:t>
      </w:r>
      <w:r w:rsidRPr="0087718D">
        <w:t xml:space="preserve">high velocity in the flow passages induce </w:t>
      </w:r>
      <w:r w:rsidR="005C589D" w:rsidRPr="0087718D">
        <w:t>high</w:t>
      </w:r>
      <w:r w:rsidR="005C589D">
        <w:t>-</w:t>
      </w:r>
      <w:r w:rsidRPr="0087718D">
        <w:t xml:space="preserve">amplitude pressure pulsations </w:t>
      </w:r>
      <w:r w:rsidR="005C589D">
        <w:t>via</w:t>
      </w:r>
      <w:r w:rsidR="005C589D" w:rsidRPr="0087718D">
        <w:t xml:space="preserve"> </w:t>
      </w:r>
      <w:r w:rsidRPr="0087718D">
        <w:t xml:space="preserve">RSI </w:t>
      </w:r>
      <w:r w:rsidR="00284A5F">
        <w:fldChar w:fldCharType="begin"/>
      </w:r>
      <w:r w:rsidR="00284A5F">
        <w:instrText xml:space="preserve"> ADDIN EN.CITE &lt;EndNote&gt;&lt;Cite&gt;&lt;Author&gt;Zobeiri&lt;/Author&gt;&lt;Year&gt;2009&lt;/Year&gt;&lt;RecNum&gt;242&lt;/RecNum&gt;&lt;DisplayText&gt;(Zobeiri, 2009)&lt;/DisplayText&gt;&lt;record&gt;&lt;rec-number&gt;242&lt;/rec-number&gt;&lt;foreign-keys&gt;&lt;key app="EN" db-id="0200vaff2t9asae2tw65rsaz9daxwsafzvz0" timestamp="1431878649"&gt;242&lt;/key&gt;&lt;key app="ENWeb" db-id=""&gt;0&lt;/key&gt;&lt;/foreign-keys&gt;&lt;ref-type name="Thesis"&gt;32&lt;/ref-type&gt;&lt;contributors&gt;&lt;authors&gt;&lt;author&gt;Zobeiri, Alireza&lt;/author&gt;&lt;/authors&gt;&lt;/contributors&gt;&lt;titles&gt;&lt;title&gt;Investigations of time dependent flow phenomena in a turbine and a pump-turbine of Francis type: Rotor-stator interactions and precessing vortex rope&lt;/title&gt;&lt;secondary-title&gt;A la faculte sciences et techniques de l&amp;apos;ingenieur&lt;/secondary-title&gt;&lt;/titles&gt;&lt;pages&gt;135&lt;/pages&gt;&lt;number&gt;4272&lt;/number&gt;&lt;dates&gt;&lt;year&gt;2009&lt;/year&gt;&lt;/dates&gt;&lt;pub-location&gt;Lausanne&lt;/pub-location&gt;&lt;publisher&gt;École Polytechnique Fédérale de Lausanne&lt;/publisher&gt;&lt;label&gt;component pressure rans&lt;/label&gt;&lt;work-type&gt;Ph. D.&lt;/work-type&gt;&lt;urls&gt;&lt;/urls&gt;&lt;/record&gt;&lt;/Cite&gt;&lt;/EndNote&gt;</w:instrText>
      </w:r>
      <w:r w:rsidR="00284A5F">
        <w:fldChar w:fldCharType="separate"/>
      </w:r>
      <w:r w:rsidR="00284A5F">
        <w:rPr>
          <w:noProof/>
        </w:rPr>
        <w:t>(Zobeiri, 2009)</w:t>
      </w:r>
      <w:r w:rsidR="00284A5F">
        <w:fldChar w:fldCharType="end"/>
      </w:r>
      <w:r w:rsidRPr="0087718D">
        <w:t xml:space="preserve">. For </w:t>
      </w:r>
      <w:r w:rsidR="005C589D" w:rsidRPr="0087718D">
        <w:t>high</w:t>
      </w:r>
      <w:r w:rsidR="005C589D">
        <w:t>-</w:t>
      </w:r>
      <w:r w:rsidRPr="0087718D">
        <w:t xml:space="preserve">head runners, </w:t>
      </w:r>
      <w:r w:rsidR="005C589D">
        <w:t xml:space="preserve">the </w:t>
      </w:r>
      <w:r w:rsidRPr="0087718D">
        <w:t xml:space="preserve">RSI phenomenon is </w:t>
      </w:r>
      <w:r w:rsidR="005C589D" w:rsidRPr="0087718D">
        <w:t xml:space="preserve">carefully </w:t>
      </w:r>
      <w:r w:rsidRPr="0087718D">
        <w:t>considered</w:t>
      </w:r>
      <w:r w:rsidR="004C3B32">
        <w:t xml:space="preserve"> and</w:t>
      </w:r>
      <w:r w:rsidRPr="0087718D">
        <w:t xml:space="preserve"> conservative tests are conducted during the design phase </w:t>
      </w:r>
      <w:r w:rsidR="00284A5F">
        <w:fldChar w:fldCharType="begin"/>
      </w:r>
      <w:r w:rsidR="00284A5F">
        <w:instrText xml:space="preserve"> ADDIN EN.CITE &lt;EndNote&gt;&lt;Cite&gt;&lt;Author&gt;Seeley&lt;/Author&gt;&lt;Year&gt;2012&lt;/Year&gt;&lt;RecNum&gt;321&lt;/RecNum&gt;&lt;DisplayText&gt;(Seeley et al., 2012)&lt;/DisplayText&gt;&lt;record&gt;&lt;rec-number&gt;321&lt;/rec-number&gt;&lt;foreign-keys&gt;&lt;key app="EN" db-id="0200vaff2t9asae2tw65rsaz9daxwsafzvz0" timestamp="1431880775"&gt;321&lt;/key&gt;&lt;key app="ENWeb" db-id=""&gt;0&lt;/key&gt;&lt;/foreign-keys&gt;&lt;ref-type name="Journal Article"&gt;17&lt;/ref-type&gt;&lt;contributors&gt;&lt;authors&gt;&lt;author&gt;Seeley, Charles&lt;/author&gt;&lt;author&gt;Coutu, André&lt;/author&gt;&lt;author&gt;Monette, Christine&lt;/author&gt;&lt;author&gt;Nennemann, Bernd&lt;/author&gt;&lt;author&gt;Marmont, Hugues&lt;/author&gt;&lt;/authors&gt;&lt;/contributors&gt;&lt;titles&gt;&lt;title&gt;Characterization of hydrofoil damping due to fluid–structure interaction using piezocomposite actuators&lt;/title&gt;&lt;secondary-title&gt;Smart Materials and Structures&lt;/secondary-title&gt;&lt;/titles&gt;&lt;periodical&gt;&lt;full-title&gt;Smart Materials and Structures&lt;/full-title&gt;&lt;/periodical&gt;&lt;pages&gt;035027&lt;/pages&gt;&lt;volume&gt;21&lt;/volume&gt;&lt;number&gt;3&lt;/number&gt;&lt;dates&gt;&lt;year&gt;2012&lt;/year&gt;&lt;/dates&gt;&lt;isbn&gt;0964-1726&amp;#xD;1361-665X&lt;/isbn&gt;&lt;accession-num&gt;WOS:000301203000030&lt;/accession-num&gt;&lt;label&gt;fsi&lt;/label&gt;&lt;urls&gt;&lt;/urls&gt;&lt;electronic-resource-num&gt;doi:10.1088/0964-1726/21/3/035027&lt;/electronic-resource-num&gt;&lt;/record&gt;&lt;/Cite&gt;&lt;/EndNote&gt;</w:instrText>
      </w:r>
      <w:r w:rsidR="00284A5F">
        <w:fldChar w:fldCharType="separate"/>
      </w:r>
      <w:r w:rsidR="00284A5F">
        <w:rPr>
          <w:noProof/>
        </w:rPr>
        <w:t>(Seeley et al., 2012)</w:t>
      </w:r>
      <w:r w:rsidR="00284A5F">
        <w:fldChar w:fldCharType="end"/>
      </w:r>
      <w:r w:rsidRPr="0087718D">
        <w:t>. The high</w:t>
      </w:r>
      <w:r w:rsidR="005C589D">
        <w:t>-</w:t>
      </w:r>
      <w:r w:rsidRPr="0087718D">
        <w:t xml:space="preserve">amplitude vibrations developed by </w:t>
      </w:r>
      <w:r w:rsidRPr="0087718D">
        <w:lastRenderedPageBreak/>
        <w:t>RSI can produce up to 10</w:t>
      </w:r>
      <w:r w:rsidRPr="0087718D">
        <w:rPr>
          <w:vertAlign w:val="superscript"/>
        </w:rPr>
        <w:t>7</w:t>
      </w:r>
      <w:r w:rsidRPr="0087718D">
        <w:t xml:space="preserve"> fatigue cycles per day </w:t>
      </w:r>
      <w:r w:rsidR="00284A5F">
        <w:fldChar w:fldCharType="begin"/>
      </w:r>
      <w:r w:rsidR="00284A5F">
        <w:instrText xml:space="preserve"> ADDIN EN.CITE &lt;EndNote&gt;&lt;Cite&gt;&lt;Author&gt;Coutu&lt;/Author&gt;&lt;Year&gt;2008&lt;/Year&gt;&lt;RecNum&gt;385&lt;/RecNum&gt;&lt;DisplayText&gt;(Coutu et al., 2008)&lt;/DisplayText&gt;&lt;record&gt;&lt;rec-number&gt;385&lt;/rec-number&gt;&lt;foreign-keys&gt;&lt;key app="EN" db-id="0200vaff2t9asae2tw65rsaz9daxwsafzvz0" timestamp="1433147978"&gt;385&lt;/key&gt;&lt;/foreign-keys&gt;&lt;ref-type name="Conference Paper"&gt;47&lt;/ref-type&gt;&lt;contributors&gt;&lt;authors&gt;&lt;author&gt;Coutu, André&lt;/author&gt;&lt;author&gt;Roy, Michel D.&lt;/author&gt;&lt;author&gt;Monette, Christine&lt;/author&gt;&lt;author&gt;Nennemann, Bernd&lt;/author&gt;&lt;/authors&gt;&lt;/contributors&gt;&lt;titles&gt;&lt;title&gt;Experience with rotor-stator interactions in high head Francis runner&lt;/title&gt;&lt;secondary-title&gt;Proceedings of 24th IAHR symposium on hydraulic machinery and systems&lt;/secondary-title&gt;&lt;/titles&gt;&lt;pages&gt;10&lt;/pages&gt;&lt;dates&gt;&lt;year&gt;2008&lt;/year&gt;&lt;/dates&gt;&lt;pub-location&gt;Foz do Iguassu, Brazil&lt;/pub-location&gt;&lt;urls&gt;&lt;/urls&gt;&lt;/record&gt;&lt;/Cite&gt;&lt;/EndNote&gt;</w:instrText>
      </w:r>
      <w:r w:rsidR="00284A5F">
        <w:fldChar w:fldCharType="separate"/>
      </w:r>
      <w:r w:rsidR="00284A5F">
        <w:rPr>
          <w:noProof/>
        </w:rPr>
        <w:t>(Coutu et al., 2008)</w:t>
      </w:r>
      <w:r w:rsidR="00284A5F">
        <w:fldChar w:fldCharType="end"/>
      </w:r>
      <w:r w:rsidRPr="0087718D">
        <w:t xml:space="preserve">. This can damage the blades when the dynamic stresses are </w:t>
      </w:r>
      <w:r w:rsidR="005C589D">
        <w:t>sufficiently</w:t>
      </w:r>
      <w:r w:rsidR="005C589D" w:rsidRPr="0087718D">
        <w:t xml:space="preserve"> </w:t>
      </w:r>
      <w:r w:rsidRPr="0087718D">
        <w:t xml:space="preserve">high </w:t>
      </w:r>
      <w:r w:rsidR="00284A5F">
        <w:fldChar w:fldCharType="begin"/>
      </w:r>
      <w:r w:rsidR="00284A5F">
        <w:instrText xml:space="preserve"> ADDIN EN.CITE &lt;EndNote&gt;&lt;Cite&gt;&lt;Author&gt;Seidel&lt;/Author&gt;&lt;Year&gt;2014&lt;/Year&gt;&lt;RecNum&gt;234&lt;/RecNum&gt;&lt;DisplayText&gt;(Seidel et al., 2014)&lt;/DisplayText&gt;&lt;record&gt;&lt;rec-number&gt;234&lt;/rec-number&gt;&lt;foreign-keys&gt;&lt;key app="EN" db-id="0200vaff2t9asae2tw65rsaz9daxwsafzvz0" timestamp="1431878492"&gt;234&lt;/key&gt;&lt;key app="ENWeb" db-id=""&gt;0&lt;/key&gt;&lt;/foreign-keys&gt;&lt;ref-type name="Conference Paper"&gt;47&lt;/ref-type&gt;&lt;contributors&gt;&lt;authors&gt;&lt;author&gt;Seidel, U.&lt;/author&gt;&lt;author&gt;Mende, C.&lt;/author&gt;&lt;author&gt;Hübner, B.&lt;/author&gt;&lt;author&gt;Weber, W.&lt;/author&gt;&lt;author&gt;Otto, A.&lt;/author&gt;&lt;/authors&gt;&lt;/contributors&gt;&lt;auth-address&gt;Voith Hydro Holding GmbH &amp;amp; Co. KG Alexanderstr. 11, 89522 Heidenheim, Germany&amp;#xD;E-mail: ulrich.seidel@voith.com&lt;/auth-address&gt;&lt;titles&gt;&lt;title&gt;Dynamic loads in Francis runners and their impact on fatigue life&lt;/title&gt;&lt;secondary-title&gt;IOP Conference Series: Earth and Environmental Science&lt;/secondary-title&gt;&lt;/titles&gt;&lt;periodical&gt;&lt;full-title&gt;IOP Conference Series: Earth and Environmental Science&lt;/full-title&gt;&lt;/periodical&gt;&lt;pages&gt;9&lt;/pages&gt;&lt;dates&gt;&lt;year&gt;2014&lt;/year&gt;&lt;pub-dates&gt;&lt;date&gt;September 22-26&lt;/date&gt;&lt;/pub-dates&gt;&lt;/dates&gt;&lt;pub-location&gt;Montreal, Canada&lt;/pub-location&gt;&lt;accession-num&gt;WOS:000347441900112&lt;/accession-num&gt;&lt;label&gt;fsi&lt;/label&gt;&lt;urls&gt;&lt;/urls&gt;&lt;electronic-resource-num&gt;doi:10.1088/1755-1315/22/3/032054&lt;/electronic-resource-num&gt;&lt;/record&gt;&lt;/Cite&gt;&lt;/EndNote&gt;</w:instrText>
      </w:r>
      <w:r w:rsidR="00284A5F">
        <w:fldChar w:fldCharType="separate"/>
      </w:r>
      <w:r w:rsidR="00284A5F">
        <w:rPr>
          <w:noProof/>
        </w:rPr>
        <w:t>(Seidel et al., 2014)</w:t>
      </w:r>
      <w:r w:rsidR="00284A5F">
        <w:fldChar w:fldCharType="end"/>
      </w:r>
      <w:r w:rsidRPr="0087718D">
        <w:t>.</w:t>
      </w:r>
    </w:p>
    <w:p w:rsidR="00F722F9" w:rsidRDefault="00E549C1" w:rsidP="00E549C1">
      <w:pPr>
        <w:pStyle w:val="menuscript"/>
      </w:pPr>
      <w:r w:rsidRPr="0087718D">
        <w:t>The flow condition in the turbine</w:t>
      </w:r>
      <w:r w:rsidR="008719AA">
        <w:t>s</w:t>
      </w:r>
      <w:r w:rsidRPr="0087718D">
        <w:t xml:space="preserve"> is dependent on the operating point and is roughly predictable through computational fluid dynamics (CFD) techniques. This </w:t>
      </w:r>
      <w:r w:rsidR="005C589D">
        <w:t>allows</w:t>
      </w:r>
      <w:r w:rsidRPr="0087718D">
        <w:t xml:space="preserve"> the RSI frequencies and their amplitudes</w:t>
      </w:r>
      <w:r w:rsidR="005C589D">
        <w:t xml:space="preserve"> to be estimated</w:t>
      </w:r>
      <w:r w:rsidRPr="0087718D">
        <w:t xml:space="preserve">. </w:t>
      </w:r>
      <w:r w:rsidR="005C589D">
        <w:t>The m</w:t>
      </w:r>
      <w:r w:rsidRPr="0087718D">
        <w:t xml:space="preserve">ain challenge is the estimation of </w:t>
      </w:r>
      <w:r w:rsidR="005C589D">
        <w:t xml:space="preserve">the </w:t>
      </w:r>
      <w:r w:rsidR="00EB3434">
        <w:t>added mass when a runner subjects to water pressure</w:t>
      </w:r>
      <w:r w:rsidRPr="0087718D">
        <w:t xml:space="preserve">. In recent years, </w:t>
      </w:r>
      <w:r w:rsidR="005C589D">
        <w:t xml:space="preserve">progress in </w:t>
      </w:r>
      <w:r w:rsidRPr="0087718D">
        <w:t>the estimation of the natural frequency has</w:t>
      </w:r>
      <w:r w:rsidR="0087718D">
        <w:t xml:space="preserve"> </w:t>
      </w:r>
      <w:r w:rsidR="00186C7B">
        <w:t>s</w:t>
      </w:r>
      <w:r w:rsidR="00E5216F">
        <w:t>een</w:t>
      </w:r>
      <w:r w:rsidRPr="0087718D">
        <w:t xml:space="preserve"> using coupled/uncoupled finite element analysis (FEA)</w:t>
      </w:r>
      <w:r w:rsidR="005C589D">
        <w:t>,</w:t>
      </w:r>
      <w:r w:rsidRPr="0087718D">
        <w:t xml:space="preserve"> </w:t>
      </w:r>
      <w:r w:rsidR="005C589D">
        <w:t>al</w:t>
      </w:r>
      <w:r w:rsidRPr="0087718D">
        <w:t xml:space="preserve">though </w:t>
      </w:r>
      <w:r w:rsidR="00D57D0D">
        <w:t xml:space="preserve">this </w:t>
      </w:r>
      <w:r w:rsidR="00186C7B">
        <w:t>approach</w:t>
      </w:r>
      <w:r w:rsidR="00D57D0D" w:rsidRPr="0087718D">
        <w:t xml:space="preserve"> </w:t>
      </w:r>
      <w:r w:rsidRPr="0087718D">
        <w:t xml:space="preserve">is </w:t>
      </w:r>
      <w:r w:rsidR="00186C7B">
        <w:t xml:space="preserve">time consuming and </w:t>
      </w:r>
      <w:r w:rsidRPr="0087718D">
        <w:t xml:space="preserve">expensive </w:t>
      </w:r>
      <w:r w:rsidR="00284A5F">
        <w:fldChar w:fldCharType="begin">
          <w:fldData xml:space="preserve">PEVuZE5vdGU+PENpdGU+PEF1dGhvcj5FZ3VzcXVpemE8L0F1dGhvcj48WWVhcj4yMDEyPC9ZZWFy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</w:fldData>
        </w:fldChar>
      </w:r>
      <w:r w:rsidR="00284A5F">
        <w:instrText xml:space="preserve"> ADDIN EN.CITE </w:instrText>
      </w:r>
      <w:r w:rsidR="00284A5F">
        <w:fldChar w:fldCharType="begin">
          <w:fldData xml:space="preserve">PEVuZE5vdGU+PENpdGU+PEF1dGhvcj5FZ3VzcXVpemE8L0F1dGhvcj48WWVhcj4yMDEyPC9ZZWFy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</w:fldData>
        </w:fldChar>
      </w:r>
      <w:r w:rsidR="00284A5F">
        <w:instrText xml:space="preserve"> ADDIN EN.CITE.DATA </w:instrText>
      </w:r>
      <w:r w:rsidR="00284A5F">
        <w:fldChar w:fldCharType="end"/>
      </w:r>
      <w:r w:rsidR="00284A5F">
        <w:fldChar w:fldCharType="separate"/>
      </w:r>
      <w:r w:rsidR="00284A5F">
        <w:rPr>
          <w:noProof/>
        </w:rPr>
        <w:t>(Egusquiza et al., 2012; Presas et al., 2015a, b)</w:t>
      </w:r>
      <w:r w:rsidR="00284A5F">
        <w:fldChar w:fldCharType="end"/>
      </w:r>
      <w:r w:rsidR="00F722F9">
        <w:t>.</w:t>
      </w:r>
    </w:p>
    <w:p w:rsidR="00E549C1" w:rsidRPr="0087718D" w:rsidRDefault="00EA0112" w:rsidP="00E549C1">
      <w:pPr>
        <w:pStyle w:val="menuscript"/>
      </w:pPr>
      <w:r>
        <w:t>The s</w:t>
      </w:r>
      <w:r w:rsidR="0055398D">
        <w:t>tud</w:t>
      </w:r>
      <w:r>
        <w:t>ies</w:t>
      </w:r>
      <w:r w:rsidR="0055398D">
        <w:t xml:space="preserve"> suggested that the h</w:t>
      </w:r>
      <w:r w:rsidR="00E549C1" w:rsidRPr="0087718D">
        <w:t xml:space="preserve">ydrodynamic damping can </w:t>
      </w:r>
      <w:r w:rsidR="00E5216F">
        <w:t xml:space="preserve">help to reduce the amplitude of natural frequency during </w:t>
      </w:r>
      <w:r w:rsidR="00E549C1" w:rsidRPr="0087718D">
        <w:t>resonance</w:t>
      </w:r>
      <w:r w:rsidR="004A0251">
        <w:t>.</w:t>
      </w:r>
      <w:r w:rsidR="00F722F9">
        <w:t xml:space="preserve"> F</w:t>
      </w:r>
      <w:r w:rsidR="005C589D" w:rsidRPr="0087718D">
        <w:t xml:space="preserve">low </w:t>
      </w:r>
      <w:r w:rsidR="00E549C1" w:rsidRPr="0087718D">
        <w:t xml:space="preserve">velocity relative to the runner blades </w:t>
      </w:r>
      <w:r w:rsidR="000E78A8">
        <w:t>is</w:t>
      </w:r>
      <w:r w:rsidR="005C589D" w:rsidRPr="0087718D">
        <w:t xml:space="preserve"> </w:t>
      </w:r>
      <w:r w:rsidR="00E549C1" w:rsidRPr="0087718D">
        <w:t>as high as 40 m s</w:t>
      </w:r>
      <w:r w:rsidR="00E549C1" w:rsidRPr="0087718D">
        <w:rPr>
          <w:vertAlign w:val="superscript"/>
        </w:rPr>
        <w:t>-1</w:t>
      </w:r>
      <w:r w:rsidR="00E549C1" w:rsidRPr="0087718D">
        <w:t xml:space="preserve"> in </w:t>
      </w:r>
      <w:r w:rsidR="00F722F9">
        <w:t xml:space="preserve">a </w:t>
      </w:r>
      <w:r w:rsidR="005C589D" w:rsidRPr="0087718D">
        <w:t>high</w:t>
      </w:r>
      <w:r w:rsidR="005C589D">
        <w:t>-</w:t>
      </w:r>
      <w:r w:rsidR="00E549C1" w:rsidRPr="0087718D">
        <w:t xml:space="preserve">head Francis turbine </w:t>
      </w:r>
      <w:r w:rsidR="00284A5F">
        <w:fldChar w:fldCharType="begin">
          <w:fldData xml:space="preserve">PEVuZE5vdGU+PENpdGU+PEF1dGhvcj5TYWVlZDwvQXV0aG9yPjxZZWFyPjIwMTA8L1llYXI+PFJl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</w:fldData>
        </w:fldChar>
      </w:r>
      <w:r w:rsidR="00284A5F">
        <w:instrText xml:space="preserve"> ADDIN EN.CITE </w:instrText>
      </w:r>
      <w:r w:rsidR="00284A5F">
        <w:fldChar w:fldCharType="begin">
          <w:fldData xml:space="preserve">PEVuZE5vdGU+PENpdGU+PEF1dGhvcj5TYWVlZDwvQXV0aG9yPjxZZWFyPjIwMTA8L1llYXI+PFJl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</w:fldData>
        </w:fldChar>
      </w:r>
      <w:r w:rsidR="00284A5F">
        <w:instrText xml:space="preserve"> ADDIN EN.CITE.DATA </w:instrText>
      </w:r>
      <w:r w:rsidR="00284A5F">
        <w:fldChar w:fldCharType="end"/>
      </w:r>
      <w:r w:rsidR="00284A5F">
        <w:fldChar w:fldCharType="separate"/>
      </w:r>
      <w:r w:rsidR="00284A5F">
        <w:rPr>
          <w:noProof/>
        </w:rPr>
        <w:t>(Saeed et al., 2010; Seidel et al., 2014)</w:t>
      </w:r>
      <w:r w:rsidR="00284A5F">
        <w:fldChar w:fldCharType="end"/>
      </w:r>
      <w:r w:rsidR="00E549C1" w:rsidRPr="0087718D">
        <w:t xml:space="preserve">. </w:t>
      </w:r>
      <w:r w:rsidR="000E78A8">
        <w:t xml:space="preserve">The </w:t>
      </w:r>
      <w:r w:rsidR="00BF7934">
        <w:t xml:space="preserve">test-case </w:t>
      </w:r>
      <w:r w:rsidR="000E78A8">
        <w:t xml:space="preserve">studies </w:t>
      </w:r>
      <w:r w:rsidR="00F722F9">
        <w:t>showe</w:t>
      </w:r>
      <w:r w:rsidR="000E78A8">
        <w:t>d that the fl</w:t>
      </w:r>
      <w:r w:rsidR="00F722F9">
        <w:t>ow induced</w:t>
      </w:r>
      <w:r w:rsidR="000E78A8">
        <w:t xml:space="preserve"> damping </w:t>
      </w:r>
      <w:r w:rsidR="00F722F9">
        <w:t>can be improved by increasing</w:t>
      </w:r>
      <w:r w:rsidR="000E78A8">
        <w:t xml:space="preserve"> the flow velocity. </w:t>
      </w:r>
      <w:r w:rsidR="0094062B">
        <w:t>The d</w:t>
      </w:r>
      <w:r w:rsidR="00E549C1" w:rsidRPr="0087718D">
        <w:t xml:space="preserve">amping is an essential quantity </w:t>
      </w:r>
      <w:r w:rsidR="0094062B">
        <w:t xml:space="preserve">and should be </w:t>
      </w:r>
      <w:r w:rsidR="005C589D">
        <w:t>determine</w:t>
      </w:r>
      <w:r w:rsidR="0094062B">
        <w:t>d</w:t>
      </w:r>
      <w:r w:rsidR="005C589D" w:rsidRPr="0087718D">
        <w:t xml:space="preserve"> </w:t>
      </w:r>
      <w:r w:rsidR="0094062B">
        <w:t>at the design stage.</w:t>
      </w:r>
    </w:p>
    <w:p w:rsidR="00E549C1" w:rsidRPr="0087718D" w:rsidRDefault="00E549C1" w:rsidP="00E549C1">
      <w:pPr>
        <w:pStyle w:val="menuscript"/>
      </w:pPr>
      <w:r w:rsidRPr="0087718D">
        <w:t xml:space="preserve">Very few </w:t>
      </w:r>
      <w:r w:rsidR="005C589D">
        <w:t>studies have investigated the</w:t>
      </w:r>
      <w:r w:rsidRPr="0087718D">
        <w:t xml:space="preserve"> effect</w:t>
      </w:r>
      <w:r w:rsidR="005C589D">
        <w:t>s</w:t>
      </w:r>
      <w:r w:rsidRPr="0087718D">
        <w:t xml:space="preserve"> of added mass and damping in hydraulic turbines. </w:t>
      </w:r>
      <w:r w:rsidR="005C589D">
        <w:t>No clear understanding of</w:t>
      </w:r>
      <w:r w:rsidRPr="0087718D">
        <w:t xml:space="preserve"> damping</w:t>
      </w:r>
      <w:r w:rsidR="005C589D">
        <w:t xml:space="preserve"> has been developed;</w:t>
      </w:r>
      <w:r w:rsidRPr="0087718D">
        <w:t xml:space="preserve"> one of the reasons </w:t>
      </w:r>
      <w:r w:rsidR="005C589D">
        <w:t xml:space="preserve">for this </w:t>
      </w:r>
      <w:r w:rsidRPr="0087718D">
        <w:t xml:space="preserve">is </w:t>
      </w:r>
      <w:r w:rsidR="005C589D">
        <w:t xml:space="preserve">the </w:t>
      </w:r>
      <w:r w:rsidRPr="0087718D">
        <w:t>complex structure of the turbine. The damping can be</w:t>
      </w:r>
      <w:r w:rsidR="005C589D">
        <w:t xml:space="preserve"> a</w:t>
      </w:r>
      <w:r w:rsidRPr="0087718D">
        <w:t xml:space="preserve"> useful parameter </w:t>
      </w:r>
      <w:r w:rsidR="005C589D">
        <w:t xml:space="preserve">in </w:t>
      </w:r>
      <w:r w:rsidR="00291461">
        <w:t>reducing</w:t>
      </w:r>
      <w:r w:rsidRPr="0087718D">
        <w:t xml:space="preserve"> the structural vibrations induced by RSI in </w:t>
      </w:r>
      <w:r w:rsidR="005C589D" w:rsidRPr="0087718D">
        <w:t>high</w:t>
      </w:r>
      <w:r w:rsidR="005C589D">
        <w:t>-</w:t>
      </w:r>
      <w:r w:rsidRPr="0087718D">
        <w:t xml:space="preserve">head turbines. This review focuses on three parameters of FSI: RSI, </w:t>
      </w:r>
      <w:r w:rsidR="005C589D">
        <w:t xml:space="preserve">the </w:t>
      </w:r>
      <w:r w:rsidRPr="0087718D">
        <w:t>effect</w:t>
      </w:r>
      <w:r w:rsidR="005C589D">
        <w:t>s</w:t>
      </w:r>
      <w:r w:rsidRPr="0087718D">
        <w:t xml:space="preserve"> of added mass </w:t>
      </w:r>
      <w:r w:rsidR="00D829EE">
        <w:t xml:space="preserve">on the turbine runner </w:t>
      </w:r>
      <w:r w:rsidRPr="0087718D">
        <w:t xml:space="preserve">and hydrodynamic damping. </w:t>
      </w:r>
      <w:r w:rsidR="00C132D9">
        <w:t xml:space="preserve">The main objective of the </w:t>
      </w:r>
      <w:r w:rsidR="006F0E9A">
        <w:t xml:space="preserve">current </w:t>
      </w:r>
      <w:r w:rsidR="00C132D9">
        <w:t>review is</w:t>
      </w:r>
      <w:r w:rsidR="005C589D">
        <w:t xml:space="preserve"> to</w:t>
      </w:r>
      <w:r w:rsidRPr="0087718D">
        <w:t xml:space="preserve"> fill the gaps and identify how damping can be useful </w:t>
      </w:r>
      <w:r w:rsidR="00684178">
        <w:t xml:space="preserve">in </w:t>
      </w:r>
      <w:r w:rsidR="00C132D9">
        <w:t>reducing the amplitudes during resonance condition</w:t>
      </w:r>
      <w:r w:rsidRPr="0087718D">
        <w:t>.</w:t>
      </w:r>
    </w:p>
    <w:p w:rsidR="00E549C1" w:rsidRPr="0087718D" w:rsidRDefault="00684178" w:rsidP="00E549C1">
      <w:pPr>
        <w:pStyle w:val="Heading1"/>
      </w:pPr>
      <w:bookmarkStart w:id="11" w:name="_Toc454543447"/>
      <w:bookmarkStart w:id="12" w:name="_Toc455129477"/>
      <w:r w:rsidRPr="0087718D">
        <w:t>Rotor</w:t>
      </w:r>
      <w:r>
        <w:t>-</w:t>
      </w:r>
      <w:r w:rsidR="00E549C1" w:rsidRPr="0087718D">
        <w:t>stator interaction and fatigue loading</w:t>
      </w:r>
      <w:bookmarkEnd w:id="11"/>
      <w:bookmarkEnd w:id="12"/>
    </w:p>
    <w:p w:rsidR="00E549C1" w:rsidRPr="0087718D" w:rsidRDefault="000418BA" w:rsidP="00E549C1">
      <w:pPr>
        <w:pStyle w:val="menuscript"/>
      </w:pPr>
      <w:r>
        <w:t xml:space="preserve">To improve hydraulic efficiency and reduce the losses, </w:t>
      </w:r>
      <w:r w:rsidR="00196291">
        <w:t xml:space="preserve">gap </w:t>
      </w:r>
      <w:r w:rsidR="004B2A05">
        <w:t xml:space="preserve">(i.e., vaneless space) </w:t>
      </w:r>
      <w:r w:rsidR="00196291">
        <w:t>betwee</w:t>
      </w:r>
      <w:r>
        <w:t xml:space="preserve">n the runner and </w:t>
      </w:r>
      <w:r w:rsidR="00196291">
        <w:t>distributor</w:t>
      </w:r>
      <w:r>
        <w:t xml:space="preserve"> is often maintained as minimum as possible. This induces high amplitude pressure pulsations when blades interact with the guide vanes</w:t>
      </w:r>
      <w:r w:rsidR="00BE1BB8">
        <w:t>. The high amplitude pressure pulsations</w:t>
      </w:r>
      <w:r>
        <w:t xml:space="preserve"> induce </w:t>
      </w:r>
      <w:r w:rsidR="00BE1BB8">
        <w:t xml:space="preserve">cyclic pressure loading and cause </w:t>
      </w:r>
      <w:r>
        <w:t xml:space="preserve">fatigue to the blades. </w:t>
      </w:r>
      <w:r w:rsidR="00BE1BB8">
        <w:t xml:space="preserve">When the fatigue cycles exceed the threshold limit, crack develops </w:t>
      </w:r>
      <w:r w:rsidR="0040672C">
        <w:t>and eventually damage the runner within</w:t>
      </w:r>
      <w:r w:rsidR="00BE1BB8">
        <w:t xml:space="preserve"> few years of turbine operation. </w:t>
      </w:r>
      <w:r w:rsidR="0040672C">
        <w:t>In the recent years, such</w:t>
      </w:r>
      <w:r w:rsidR="00BE1BB8">
        <w:t xml:space="preserve"> problems </w:t>
      </w:r>
      <w:r w:rsidR="0040672C">
        <w:t>have increased</w:t>
      </w:r>
      <w:r w:rsidR="00BE1BB8">
        <w:t xml:space="preserve"> rapidly</w:t>
      </w:r>
      <w:r w:rsidR="00E549C1" w:rsidRPr="0087718D">
        <w:t xml:space="preserve"> mainly </w:t>
      </w:r>
      <w:r w:rsidR="00BE1BB8">
        <w:t xml:space="preserve">in the </w:t>
      </w:r>
      <w:r w:rsidR="00684178" w:rsidRPr="0087718D">
        <w:t>high</w:t>
      </w:r>
      <w:r w:rsidR="00684178">
        <w:t>-</w:t>
      </w:r>
      <w:r w:rsidR="00E549C1" w:rsidRPr="0087718D">
        <w:t>head Francis turbines and pump</w:t>
      </w:r>
      <w:r w:rsidR="00684178">
        <w:t xml:space="preserve"> </w:t>
      </w:r>
      <w:r w:rsidR="002D5B09">
        <w:t>turbines</w:t>
      </w:r>
      <w:r w:rsidR="00BE1BB8">
        <w:t xml:space="preserve"> </w:t>
      </w:r>
      <w:r w:rsidR="00284A5F">
        <w:fldChar w:fldCharType="begin">
          <w:fldData xml:space="preserve">PEVuZE5vdGU+PENpdGU+PEF1dGhvcj5IdXRoPC9BdXRob3I+PFllYXI+MjAwNTwvWWVhcj48UmVj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</w:fldData>
        </w:fldChar>
      </w:r>
      <w:r w:rsidR="00284A5F">
        <w:instrText xml:space="preserve"> ADDIN EN.CITE </w:instrText>
      </w:r>
      <w:r w:rsidR="00284A5F">
        <w:fldChar w:fldCharType="begin">
          <w:fldData xml:space="preserve">PEVuZE5vdGU+PENpdGU+PEF1dGhvcj5IdXRoPC9BdXRob3I+PFllYXI+MjAwNTwvWWVhcj48UmVj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</w:fldData>
        </w:fldChar>
      </w:r>
      <w:r w:rsidR="00284A5F">
        <w:instrText xml:space="preserve"> ADDIN EN.CITE.DATA </w:instrText>
      </w:r>
      <w:r w:rsidR="00284A5F">
        <w:fldChar w:fldCharType="end"/>
      </w:r>
      <w:r w:rsidR="00284A5F">
        <w:fldChar w:fldCharType="separate"/>
      </w:r>
      <w:r w:rsidR="00284A5F">
        <w:rPr>
          <w:noProof/>
        </w:rPr>
        <w:t xml:space="preserve">(Guillaume et al., 2012; Huth, </w:t>
      </w:r>
      <w:r w:rsidR="00284A5F">
        <w:rPr>
          <w:noProof/>
        </w:rPr>
        <w:lastRenderedPageBreak/>
        <w:t>2005; Keck and Sick, 2008; Rodriguez et al., 2007; Trivedi et al., 2013b; Yan et al., 2010; Yexiang et al., 2011; Zobeiri, 2009; Zuo et al., 2015)</w:t>
      </w:r>
      <w:r w:rsidR="00284A5F">
        <w:fldChar w:fldCharType="end"/>
      </w:r>
      <w:r w:rsidR="00E549C1" w:rsidRPr="0087718D">
        <w:t xml:space="preserve">. </w:t>
      </w:r>
      <w:r w:rsidR="002D5B09" w:rsidRPr="0087718D">
        <w:t>The frequenc</w:t>
      </w:r>
      <w:r w:rsidR="00196291">
        <w:t>ies</w:t>
      </w:r>
      <w:r w:rsidR="0040672C">
        <w:t xml:space="preserve"> of pressure pulsations </w:t>
      </w:r>
      <w:r w:rsidR="00196291">
        <w:t>are</w:t>
      </w:r>
      <w:r w:rsidR="002D5B09" w:rsidRPr="0087718D">
        <w:t xml:space="preserve"> dependent on the combination of guide vanes </w:t>
      </w:r>
      <w:r w:rsidR="002D5B09">
        <w:t>(</w:t>
      </w:r>
      <w:proofErr w:type="spellStart"/>
      <w:r w:rsidR="002D5B09" w:rsidRPr="0087718D">
        <w:rPr>
          <w:i/>
        </w:rPr>
        <w:t>Z</w:t>
      </w:r>
      <w:r w:rsidR="002D5B09" w:rsidRPr="0087718D">
        <w:rPr>
          <w:i/>
          <w:vertAlign w:val="subscript"/>
        </w:rPr>
        <w:t>gv</w:t>
      </w:r>
      <w:proofErr w:type="spellEnd"/>
      <w:r w:rsidR="002D5B09">
        <w:t xml:space="preserve">) </w:t>
      </w:r>
      <w:r w:rsidR="002D5B09" w:rsidRPr="0087718D">
        <w:t xml:space="preserve">and blades </w:t>
      </w:r>
      <w:r w:rsidR="002D5B09">
        <w:t>(</w:t>
      </w:r>
      <w:proofErr w:type="spellStart"/>
      <w:r w:rsidR="002D5B09" w:rsidRPr="0087718D">
        <w:rPr>
          <w:i/>
        </w:rPr>
        <w:t>Z</w:t>
      </w:r>
      <w:r w:rsidR="002D5B09" w:rsidRPr="0087718D">
        <w:rPr>
          <w:i/>
          <w:vertAlign w:val="subscript"/>
        </w:rPr>
        <w:t>b</w:t>
      </w:r>
      <w:proofErr w:type="spellEnd"/>
      <w:r w:rsidR="002D5B09">
        <w:t xml:space="preserve">) </w:t>
      </w:r>
      <w:r w:rsidR="002D5B09" w:rsidRPr="0087718D">
        <w:t xml:space="preserve">in </w:t>
      </w:r>
      <w:r w:rsidR="00196291">
        <w:t>a</w:t>
      </w:r>
      <w:r w:rsidR="002D5B09" w:rsidRPr="0087718D">
        <w:t xml:space="preserve"> turbine</w:t>
      </w:r>
      <w:r w:rsidR="002D5B09">
        <w:t xml:space="preserve">, which are </w:t>
      </w:r>
      <w:r w:rsidR="00E549C1" w:rsidRPr="0087718D">
        <w:t xml:space="preserve">computed using Equations </w:t>
      </w:r>
      <w:r w:rsidR="00E549C1" w:rsidRPr="0087718D">
        <w:fldChar w:fldCharType="begin"/>
      </w:r>
      <w:r w:rsidR="00E549C1" w:rsidRPr="0087718D">
        <w:instrText xml:space="preserve"> GOTOBUTTON ZEqnNum568000  \* MERGEFORMAT </w:instrText>
      </w:r>
      <w:fldSimple w:instr=" REF ZEqnNum568000 \* Charformat \! \* MERGEFORMAT ">
        <w:r w:rsidR="00322A25" w:rsidRPr="0087718D">
          <w:instrText>(</w:instrText>
        </w:r>
        <w:r w:rsidR="00322A25">
          <w:instrText>1</w:instrText>
        </w:r>
        <w:r w:rsidR="00322A25" w:rsidRPr="0087718D">
          <w:instrText>)</w:instrText>
        </w:r>
      </w:fldSimple>
      <w:r w:rsidR="00E549C1" w:rsidRPr="0087718D">
        <w:fldChar w:fldCharType="end"/>
      </w:r>
      <w:r w:rsidR="00E549C1" w:rsidRPr="0087718D">
        <w:t xml:space="preserve"> and </w:t>
      </w:r>
      <w:r w:rsidR="00E549C1" w:rsidRPr="0087718D">
        <w:fldChar w:fldCharType="begin"/>
      </w:r>
      <w:r w:rsidR="00E549C1" w:rsidRPr="0087718D">
        <w:instrText xml:space="preserve"> GOTOBUTTON ZEqnNum651561  \* MERGEFORMAT </w:instrText>
      </w:r>
      <w:fldSimple w:instr=" REF ZEqnNum651561 \* Charformat \! \* MERGEFORMAT ">
        <w:r w:rsidR="00322A25" w:rsidRPr="0087718D">
          <w:instrText>(</w:instrText>
        </w:r>
        <w:r w:rsidR="00322A25">
          <w:instrText>2</w:instrText>
        </w:r>
        <w:r w:rsidR="00322A25" w:rsidRPr="0087718D">
          <w:instrText>)</w:instrText>
        </w:r>
      </w:fldSimple>
      <w:r w:rsidR="00E549C1" w:rsidRPr="0087718D">
        <w:fldChar w:fldCharType="end"/>
      </w:r>
      <w:r w:rsidR="00E549C1" w:rsidRPr="0087718D">
        <w:t xml:space="preserve"> in the stationary and rotating domains, respectively</w:t>
      </w:r>
      <w:r w:rsidR="00196291">
        <w:t>;</w:t>
      </w:r>
    </w:p>
    <w:p w:rsidR="00E549C1" w:rsidRPr="0087718D" w:rsidRDefault="00E549C1" w:rsidP="00E549C1">
      <w:pPr>
        <w:pStyle w:val="MTDisplayEquation"/>
      </w:pPr>
      <w:r w:rsidRPr="0087718D">
        <w:tab/>
      </w:r>
      <w:r w:rsidRPr="0087718D">
        <w:rPr>
          <w:position w:val="-12"/>
        </w:rPr>
        <w:object w:dxaOrig="1759" w:dyaOrig="3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5pt;height:21.5pt" o:ole="">
            <v:imagedata r:id="rId9" o:title=""/>
          </v:shape>
          <o:OLEObject Type="Embed" ProgID="Equation.DSMT4" ShapeID="_x0000_i1025" DrawAspect="Content" ObjectID="_1528871448" r:id="rId10"/>
        </w:object>
      </w:r>
      <w:r w:rsidRPr="0087718D">
        <w:t>,</w:t>
      </w:r>
      <w:r w:rsidRPr="0087718D">
        <w:tab/>
      </w:r>
      <w:r w:rsidRPr="0087718D">
        <w:fldChar w:fldCharType="begin"/>
      </w:r>
      <w:r w:rsidRPr="0087718D">
        <w:instrText xml:space="preserve"> MACROBUTTON MTPlaceRef \* MERGEFORMAT </w:instrText>
      </w:r>
      <w:r w:rsidR="00053D2C">
        <w:fldChar w:fldCharType="begin"/>
      </w:r>
      <w:r w:rsidR="00053D2C">
        <w:instrText xml:space="preserve"> SEQ MTEqn \h \* MERGEFORMAT </w:instrText>
      </w:r>
      <w:r w:rsidR="00053D2C">
        <w:fldChar w:fldCharType="end"/>
      </w:r>
      <w:bookmarkStart w:id="13" w:name="ZEqnNum568000"/>
      <w:r w:rsidRPr="0087718D">
        <w:instrText>(</w:instrText>
      </w:r>
      <w:fldSimple w:instr=" SEQ MTEqn \c \* Arabic \* MERGEFORMAT ">
        <w:r w:rsidR="00322A25">
          <w:rPr>
            <w:noProof/>
          </w:rPr>
          <w:instrText>1</w:instrText>
        </w:r>
      </w:fldSimple>
      <w:r w:rsidRPr="0087718D">
        <w:instrText>)</w:instrText>
      </w:r>
      <w:bookmarkEnd w:id="13"/>
      <w:r w:rsidRPr="0087718D">
        <w:fldChar w:fldCharType="end"/>
      </w:r>
    </w:p>
    <w:p w:rsidR="00E549C1" w:rsidRPr="0087718D" w:rsidRDefault="00E549C1" w:rsidP="00E549C1">
      <w:pPr>
        <w:pStyle w:val="MTDisplayEquation"/>
      </w:pPr>
      <w:r w:rsidRPr="0087718D">
        <w:tab/>
      </w:r>
      <w:r w:rsidRPr="0087718D">
        <w:rPr>
          <w:position w:val="-14"/>
        </w:rPr>
        <w:object w:dxaOrig="1865" w:dyaOrig="392">
          <v:shape id="_x0000_i1026" type="#_x0000_t75" style="width:93.5pt;height:21.5pt" o:ole="">
            <v:imagedata r:id="rId11" o:title=""/>
          </v:shape>
          <o:OLEObject Type="Embed" ProgID="Equation.DSMT4" ShapeID="_x0000_i1026" DrawAspect="Content" ObjectID="_1528871449" r:id="rId12"/>
        </w:object>
      </w:r>
      <w:r w:rsidRPr="0087718D">
        <w:t>,</w:t>
      </w:r>
      <w:r w:rsidRPr="0087718D">
        <w:tab/>
      </w:r>
      <w:r w:rsidRPr="0087718D">
        <w:fldChar w:fldCharType="begin"/>
      </w:r>
      <w:r w:rsidRPr="0087718D">
        <w:instrText xml:space="preserve"> MACROBUTTON MTPlaceRef \* MERGEFORMAT </w:instrText>
      </w:r>
      <w:r w:rsidR="00053D2C">
        <w:fldChar w:fldCharType="begin"/>
      </w:r>
      <w:r w:rsidR="00053D2C">
        <w:instrText xml:space="preserve"> SEQ MTEqn \h \* MERGEFORMAT </w:instrText>
      </w:r>
      <w:r w:rsidR="00053D2C">
        <w:fldChar w:fldCharType="end"/>
      </w:r>
      <w:bookmarkStart w:id="14" w:name="ZEqnNum651561"/>
      <w:r w:rsidRPr="0087718D">
        <w:instrText>(</w:instrText>
      </w:r>
      <w:fldSimple w:instr=" SEQ MTEqn \c \* Arabic \* MERGEFORMAT ">
        <w:r w:rsidR="00322A25">
          <w:rPr>
            <w:noProof/>
          </w:rPr>
          <w:instrText>2</w:instrText>
        </w:r>
      </w:fldSimple>
      <w:r w:rsidRPr="0087718D">
        <w:instrText>)</w:instrText>
      </w:r>
      <w:bookmarkEnd w:id="14"/>
      <w:r w:rsidRPr="0087718D">
        <w:fldChar w:fldCharType="end"/>
      </w:r>
    </w:p>
    <w:p w:rsidR="00E549C1" w:rsidRPr="0087718D" w:rsidRDefault="0087718D" w:rsidP="00BE6065">
      <w:pPr>
        <w:pStyle w:val="menuscript"/>
        <w:ind w:firstLine="0"/>
      </w:pPr>
      <w:r>
        <w:t>where</w:t>
      </w:r>
      <w:r w:rsidR="002D5B09">
        <w:t>,</w:t>
      </w:r>
      <w:r>
        <w:t xml:space="preserve"> </w:t>
      </w:r>
      <w:r w:rsidR="00E549C1" w:rsidRPr="0087718D">
        <w:rPr>
          <w:i/>
        </w:rPr>
        <w:t>n</w:t>
      </w:r>
      <w:r w:rsidR="00E549C1" w:rsidRPr="0087718D">
        <w:t xml:space="preserve"> is the runner speed in revolutions per second. Two mechanisms of pressure </w:t>
      </w:r>
      <w:r w:rsidR="00BE6065">
        <w:t xml:space="preserve">wave </w:t>
      </w:r>
      <w:r w:rsidR="00E549C1" w:rsidRPr="0087718D">
        <w:t>propagation are</w:t>
      </w:r>
      <w:r>
        <w:t xml:space="preserve"> </w:t>
      </w:r>
      <w:r w:rsidR="00A1752E">
        <w:t xml:space="preserve">generally </w:t>
      </w:r>
      <w:r>
        <w:t>observed</w:t>
      </w:r>
      <w:r w:rsidR="00E549C1" w:rsidRPr="0087718D">
        <w:t xml:space="preserve">: the first </w:t>
      </w:r>
      <w:r w:rsidR="00684178">
        <w:t>mechanism</w:t>
      </w:r>
      <w:r w:rsidR="00684178" w:rsidRPr="0087718D">
        <w:t xml:space="preserve"> </w:t>
      </w:r>
      <w:r w:rsidR="00E549C1" w:rsidRPr="0087718D">
        <w:t xml:space="preserve">is the propagation of hydro-acoustic waves at the speed of sound </w:t>
      </w:r>
      <w:r w:rsidR="00284A5F">
        <w:fldChar w:fldCharType="begin">
          <w:fldData xml:space="preserve">PEVuZE5vdGU+PENpdGU+PEF1dGhvcj5DaGVuPC9BdXRob3I+PFllYXI+MjAwODwvWWVhcj48UmVj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</w:fldData>
        </w:fldChar>
      </w:r>
      <w:r w:rsidR="00284A5F">
        <w:instrText xml:space="preserve"> ADDIN EN.CITE </w:instrText>
      </w:r>
      <w:r w:rsidR="00284A5F">
        <w:fldChar w:fldCharType="begin">
          <w:fldData xml:space="preserve">PEVuZE5vdGU+PENpdGU+PEF1dGhvcj5DaGVuPC9BdXRob3I+PFllYXI+MjAwODwvWWVhcj48UmVj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</w:fldData>
        </w:fldChar>
      </w:r>
      <w:r w:rsidR="00284A5F">
        <w:instrText xml:space="preserve"> ADDIN EN.CITE.DATA </w:instrText>
      </w:r>
      <w:r w:rsidR="00284A5F">
        <w:fldChar w:fldCharType="end"/>
      </w:r>
      <w:r w:rsidR="00284A5F">
        <w:fldChar w:fldCharType="separate"/>
      </w:r>
      <w:r w:rsidR="00284A5F">
        <w:rPr>
          <w:noProof/>
        </w:rPr>
        <w:t>(Arpe et al., 2009; Chen et al., 2008)</w:t>
      </w:r>
      <w:r w:rsidR="00284A5F">
        <w:fldChar w:fldCharType="end"/>
      </w:r>
      <w:r w:rsidR="004C3B32">
        <w:t xml:space="preserve"> and</w:t>
      </w:r>
      <w:r w:rsidR="00E549C1" w:rsidRPr="0087718D">
        <w:t xml:space="preserve"> the second mechanism is the potential flow advection based on the pressure/velocity</w:t>
      </w:r>
      <w:r w:rsidR="00BE6065">
        <w:t xml:space="preserve"> gradient </w:t>
      </w:r>
      <w:r w:rsidR="00284A5F">
        <w:fldChar w:fldCharType="begin"/>
      </w:r>
      <w:r w:rsidR="00284A5F">
        <w:instrText xml:space="preserve"> ADDIN EN.CITE &lt;EndNote&gt;&lt;Cite&gt;&lt;Author&gt;Zobeiri&lt;/Author&gt;&lt;Year&gt;2009&lt;/Year&gt;&lt;RecNum&gt;242&lt;/RecNum&gt;&lt;DisplayText&gt;(Zobeiri, 2009)&lt;/DisplayText&gt;&lt;record&gt;&lt;rec-number&gt;242&lt;/rec-number&gt;&lt;foreign-keys&gt;&lt;key app="EN" db-id="0200vaff2t9asae2tw65rsaz9daxwsafzvz0" timestamp="1431878649"&gt;242&lt;/key&gt;&lt;key app="ENWeb" db-id=""&gt;0&lt;/key&gt;&lt;/foreign-keys&gt;&lt;ref-type name="Thesis"&gt;32&lt;/ref-type&gt;&lt;contributors&gt;&lt;authors&gt;&lt;author&gt;Zobeiri, Alireza&lt;/author&gt;&lt;/authors&gt;&lt;/contributors&gt;&lt;titles&gt;&lt;title&gt;Investigations of time dependent flow phenomena in a turbine and a pump-turbine of Francis type: Rotor-stator interactions and precessing vortex rope&lt;/title&gt;&lt;secondary-title&gt;A la faculte sciences et techniques de l&amp;apos;ingenieur&lt;/secondary-title&gt;&lt;/titles&gt;&lt;pages&gt;135&lt;/pages&gt;&lt;number&gt;4272&lt;/number&gt;&lt;dates&gt;&lt;year&gt;2009&lt;/year&gt;&lt;/dates&gt;&lt;pub-location&gt;Lausanne&lt;/pub-location&gt;&lt;publisher&gt;École Polytechnique Fédérale de Lausanne&lt;/publisher&gt;&lt;label&gt;component pressure rans&lt;/label&gt;&lt;work-type&gt;Ph. D.&lt;/work-type&gt;&lt;urls&gt;&lt;/urls&gt;&lt;/record&gt;&lt;/Cite&gt;&lt;/EndNote&gt;</w:instrText>
      </w:r>
      <w:r w:rsidR="00284A5F">
        <w:fldChar w:fldCharType="separate"/>
      </w:r>
      <w:r w:rsidR="00284A5F">
        <w:rPr>
          <w:noProof/>
        </w:rPr>
        <w:t>(Zobeiri, 2009)</w:t>
      </w:r>
      <w:r w:rsidR="00284A5F">
        <w:fldChar w:fldCharType="end"/>
      </w:r>
      <w:r w:rsidR="00BE6065">
        <w:t>.</w:t>
      </w:r>
      <w:r w:rsidR="00B40E7A">
        <w:t xml:space="preserve"> In </w:t>
      </w:r>
      <w:r w:rsidR="00A1752E">
        <w:t>first mechanism</w:t>
      </w:r>
      <w:r w:rsidR="00B40E7A">
        <w:t xml:space="preserve">, </w:t>
      </w:r>
      <w:r w:rsidR="00866DE3">
        <w:t xml:space="preserve">the </w:t>
      </w:r>
      <w:r w:rsidR="00B40E7A">
        <w:t xml:space="preserve">RSI effect </w:t>
      </w:r>
      <w:r w:rsidR="00A1752E">
        <w:t xml:space="preserve">sometimes </w:t>
      </w:r>
      <w:r w:rsidR="00866DE3" w:rsidRPr="00A1752E">
        <w:t>amplifies</w:t>
      </w:r>
      <w:r w:rsidR="00866DE3">
        <w:t xml:space="preserve"> when the wave propagation speed matches the time of </w:t>
      </w:r>
      <w:r w:rsidR="00FD64C2">
        <w:t xml:space="preserve">neighboring </w:t>
      </w:r>
      <w:r w:rsidR="00EF4E83">
        <w:t>blade/guide vanes interaction</w:t>
      </w:r>
      <w:r w:rsidR="004B2A05">
        <w:t>, c</w:t>
      </w:r>
      <w:r w:rsidR="00FD64C2">
        <w:t xml:space="preserve">onsequently, strong amplification of pressure amplitudes </w:t>
      </w:r>
      <w:r w:rsidR="00215BFC">
        <w:t>and huge vibration of the entire structure</w:t>
      </w:r>
      <w:r w:rsidR="007D7CFE">
        <w:t>.</w:t>
      </w:r>
    </w:p>
    <w:p w:rsidR="00E549C1" w:rsidRPr="0087718D" w:rsidRDefault="00684178" w:rsidP="00E549C1">
      <w:pPr>
        <w:pStyle w:val="menuscript"/>
      </w:pPr>
      <w:r>
        <w:t>The a</w:t>
      </w:r>
      <w:r w:rsidRPr="0087718D">
        <w:t xml:space="preserve">mplitudes </w:t>
      </w:r>
      <w:r w:rsidR="00D57D0D">
        <w:t>depend</w:t>
      </w:r>
      <w:r w:rsidR="00E549C1" w:rsidRPr="0087718D">
        <w:t xml:space="preserve"> on several parameters, e.g., operating point, </w:t>
      </w:r>
      <w:r w:rsidR="00515F2D" w:rsidRPr="0087718D">
        <w:t>vaneless</w:t>
      </w:r>
      <w:r w:rsidR="00E549C1" w:rsidRPr="0087718D">
        <w:t xml:space="preserve"> space, runner speed, profile of the guide vanes and blades, </w:t>
      </w:r>
      <w:r w:rsidR="004B2A05">
        <w:t xml:space="preserve">strength of </w:t>
      </w:r>
      <w:r w:rsidR="0066098A">
        <w:t>vortex shedding from the guide vanes</w:t>
      </w:r>
      <w:r w:rsidR="005A4E3C">
        <w:t>/stay vanes</w:t>
      </w:r>
      <w:r w:rsidR="0066098A">
        <w:t xml:space="preserve">, </w:t>
      </w:r>
      <w:r w:rsidR="00961821">
        <w:t>clearance gap between the guide vane and upper/lower cover</w:t>
      </w:r>
      <w:r w:rsidR="004C3B32">
        <w:t xml:space="preserve"> and</w:t>
      </w:r>
      <w:r w:rsidR="00E549C1" w:rsidRPr="0087718D">
        <w:t xml:space="preserve"> </w:t>
      </w:r>
      <w:r w:rsidRPr="0087718D">
        <w:t>flow</w:t>
      </w:r>
      <w:r>
        <w:t>-</w:t>
      </w:r>
      <w:r w:rsidR="00E549C1" w:rsidRPr="0087718D">
        <w:t xml:space="preserve">induced vibration </w:t>
      </w:r>
      <w:r w:rsidR="00284A5F">
        <w:fldChar w:fldCharType="begin">
          <w:fldData xml:space="preserve">PEVuZE5vdGU+PENpdGU+PEF1dGhvcj5ZYW5nPC9BdXRob3I+PFllYXI+MjAxMjwvWWVhcj48UmVj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</w:fldData>
        </w:fldChar>
      </w:r>
      <w:r w:rsidR="00284A5F">
        <w:instrText xml:space="preserve"> ADDIN EN.CITE </w:instrText>
      </w:r>
      <w:r w:rsidR="00284A5F">
        <w:fldChar w:fldCharType="begin">
          <w:fldData xml:space="preserve">PEVuZE5vdGU+PENpdGU+PEF1dGhvcj5ZYW5nPC9BdXRob3I+PFllYXI+MjAxMjwvWWVhcj48UmVj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</w:fldData>
        </w:fldChar>
      </w:r>
      <w:r w:rsidR="00284A5F">
        <w:instrText xml:space="preserve"> ADDIN EN.CITE.DATA </w:instrText>
      </w:r>
      <w:r w:rsidR="00284A5F">
        <w:fldChar w:fldCharType="end"/>
      </w:r>
      <w:r w:rsidR="00284A5F">
        <w:fldChar w:fldCharType="separate"/>
      </w:r>
      <w:r w:rsidR="00284A5F">
        <w:rPr>
          <w:noProof/>
        </w:rPr>
        <w:t>(Hasmatuchi et al., 2011; Hasmatuchi et al., 2010; Yang et al., 2012; Yin et al., 2012)</w:t>
      </w:r>
      <w:r w:rsidR="00284A5F">
        <w:fldChar w:fldCharType="end"/>
      </w:r>
      <w:r w:rsidR="00E549C1" w:rsidRPr="0087718D">
        <w:t xml:space="preserve">. The </w:t>
      </w:r>
      <w:r w:rsidR="004B2A05">
        <w:t>high</w:t>
      </w:r>
      <w:r w:rsidR="00E549C1" w:rsidRPr="0087718D">
        <w:t xml:space="preserve"> amplitudes are developed at </w:t>
      </w:r>
      <w:r>
        <w:t xml:space="preserve">the </w:t>
      </w:r>
      <w:r w:rsidR="004B2A05">
        <w:t>full</w:t>
      </w:r>
      <w:r w:rsidR="00E549C1" w:rsidRPr="0087718D">
        <w:t xml:space="preserve"> load operating point where the vaneless space is </w:t>
      </w:r>
      <w:r>
        <w:t>minimized</w:t>
      </w:r>
      <w:r w:rsidRPr="0087718D">
        <w:t xml:space="preserve"> </w:t>
      </w:r>
      <w:r w:rsidR="00284A5F">
        <w:fldChar w:fldCharType="begin"/>
      </w:r>
      <w:r w:rsidR="00284A5F">
        <w:instrText xml:space="preserve"> ADDIN EN.CITE &lt;EndNote&gt;&lt;Cite&gt;&lt;Author&gt;Hasmatuchi&lt;/Author&gt;&lt;Year&gt;2012&lt;/Year&gt;&lt;RecNum&gt;244&lt;/RecNum&gt;&lt;DisplayText&gt;(Hasmatuchi, 2012)&lt;/DisplayText&gt;&lt;record&gt;&lt;rec-number&gt;244&lt;/rec-number&gt;&lt;foreign-keys&gt;&lt;key app="EN" db-id="0200vaff2t9asae2tw65rsaz9daxwsafzvz0" timestamp="1431878983"&gt;244&lt;/key&gt;&lt;key app="ENWeb" db-id=""&gt;0&lt;/key&gt;&lt;/foreign-keys&gt;&lt;ref-type name="Thesis"&gt;32&lt;/ref-type&gt;&lt;contributors&gt;&lt;authors&gt;&lt;author&gt;Vlad Hasmatuchi&lt;/author&gt;&lt;/authors&gt;&lt;/contributors&gt;&lt;titles&gt;&lt;title&gt;Hydrodynamics of a pump-turbine operating at off-design conditions in generating mode&lt;/title&gt;&lt;secondary-title&gt;A la faculte sciences et techniques de l&amp;apos;ingenieur&lt;/secondary-title&gt;&lt;/titles&gt;&lt;pages&gt;188&lt;/pages&gt;&lt;number&gt;5373&lt;/number&gt;&lt;dates&gt;&lt;year&gt;2012&lt;/year&gt;&lt;pub-dates&gt;&lt;date&gt;06.07.2012&lt;/date&gt;&lt;/pub-dates&gt;&lt;/dates&gt;&lt;pub-location&gt;Lausanne&lt;/pub-location&gt;&lt;publisher&gt;École polytechnique fédérale de Lausanne&lt;/publisher&gt;&lt;label&gt;model piv pl pressure rans vv&lt;/label&gt;&lt;work-type&gt;Ph. D.&lt;/work-type&gt;&lt;urls&gt;&lt;/urls&gt;&lt;/record&gt;&lt;/Cite&gt;&lt;/EndNote&gt;</w:instrText>
      </w:r>
      <w:r w:rsidR="00284A5F">
        <w:fldChar w:fldCharType="separate"/>
      </w:r>
      <w:r w:rsidR="00284A5F">
        <w:rPr>
          <w:noProof/>
        </w:rPr>
        <w:t>(Hasmatuchi, 2012)</w:t>
      </w:r>
      <w:r w:rsidR="00284A5F">
        <w:fldChar w:fldCharType="end"/>
      </w:r>
      <w:r w:rsidR="00E549C1" w:rsidRPr="0087718D">
        <w:t xml:space="preserve">. </w:t>
      </w:r>
      <w:r w:rsidR="00E549C1" w:rsidRPr="0087718D">
        <w:fldChar w:fldCharType="begin"/>
      </w:r>
      <w:r w:rsidR="00E549C1" w:rsidRPr="0087718D">
        <w:instrText xml:space="preserve"> REF _Ref422485524 \h </w:instrText>
      </w:r>
      <w:r w:rsidR="00E549C1" w:rsidRPr="0087718D">
        <w:fldChar w:fldCharType="separate"/>
      </w:r>
      <w:r w:rsidR="00322A25" w:rsidRPr="0050126A">
        <w:t xml:space="preserve">Figure </w:t>
      </w:r>
      <w:r w:rsidR="00322A25">
        <w:rPr>
          <w:noProof/>
        </w:rPr>
        <w:t>1</w:t>
      </w:r>
      <w:r w:rsidR="00E549C1" w:rsidRPr="0087718D">
        <w:fldChar w:fldCharType="end"/>
      </w:r>
      <w:r w:rsidR="00E549C1" w:rsidRPr="0087718D">
        <w:t xml:space="preserve"> shows </w:t>
      </w:r>
      <w:r>
        <w:t xml:space="preserve">the </w:t>
      </w:r>
      <w:r w:rsidR="00E549C1" w:rsidRPr="0087718D">
        <w:t xml:space="preserve">amplitudes of the blade passing frequency </w:t>
      </w:r>
      <w:r w:rsidR="004B2A05">
        <w:t>(</w:t>
      </w:r>
      <w:proofErr w:type="spellStart"/>
      <w:r w:rsidR="004B2A05" w:rsidRPr="004B2A05">
        <w:rPr>
          <w:i/>
        </w:rPr>
        <w:t>f</w:t>
      </w:r>
      <w:r w:rsidR="004B2A05" w:rsidRPr="004B2A05">
        <w:rPr>
          <w:i/>
          <w:vertAlign w:val="subscript"/>
        </w:rPr>
        <w:t>r</w:t>
      </w:r>
      <w:proofErr w:type="spellEnd"/>
      <w:r w:rsidR="004B2A05">
        <w:t xml:space="preserve">) </w:t>
      </w:r>
      <w:r w:rsidR="00E549C1" w:rsidRPr="0087718D">
        <w:t xml:space="preserve">and its harmonics </w:t>
      </w:r>
      <w:r>
        <w:t>as functions of the</w:t>
      </w:r>
      <w:r w:rsidR="00E549C1" w:rsidRPr="0087718D">
        <w:t xml:space="preserve"> operating point (discharge) and the </w:t>
      </w:r>
      <w:r w:rsidR="00515F2D" w:rsidRPr="0087718D">
        <w:t>vaneless</w:t>
      </w:r>
      <w:r w:rsidR="00E549C1" w:rsidRPr="0087718D">
        <w:t xml:space="preserve"> space. The measurements were conducted on a low specific speed, </w:t>
      </w:r>
      <w:r w:rsidR="00E549C1" w:rsidRPr="0087718D">
        <w:rPr>
          <w:i/>
        </w:rPr>
        <w:t>ν</w:t>
      </w:r>
      <w:r w:rsidR="00E549C1" w:rsidRPr="0087718D">
        <w:t xml:space="preserve"> = 0.19, pump-turbine model that include</w:t>
      </w:r>
      <w:r w:rsidR="004B2A05">
        <w:t>d</w:t>
      </w:r>
      <w:r w:rsidR="00E549C1" w:rsidRPr="0087718D">
        <w:t xml:space="preserve"> 9 blades and 20 guide vanes. </w:t>
      </w:r>
      <w:r>
        <w:t>The a</w:t>
      </w:r>
      <w:r w:rsidRPr="0087718D">
        <w:t>mplitudes</w:t>
      </w:r>
      <w:r w:rsidR="00E549C1" w:rsidRPr="0087718D">
        <w:t xml:space="preserve">, </w:t>
      </w:r>
      <w:proofErr w:type="spellStart"/>
      <w:r w:rsidR="00E549C1" w:rsidRPr="0087718D">
        <w:rPr>
          <w:i/>
        </w:rPr>
        <w:t>Cp</w:t>
      </w:r>
      <w:proofErr w:type="spellEnd"/>
      <w:r w:rsidR="00E549C1" w:rsidRPr="0087718D">
        <w:t>=2(</w:t>
      </w:r>
      <w:r w:rsidR="00E549C1" w:rsidRPr="0087718D">
        <w:rPr>
          <w:i/>
        </w:rPr>
        <w:t>p</w:t>
      </w:r>
      <w:r w:rsidR="00E549C1" w:rsidRPr="0087718D">
        <w:t>-</w:t>
      </w:r>
      <w:proofErr w:type="spellStart"/>
      <w:r w:rsidR="00E549C1" w:rsidRPr="0087718D">
        <w:rPr>
          <w:i/>
        </w:rPr>
        <w:t>p</w:t>
      </w:r>
      <w:r w:rsidR="00E549C1" w:rsidRPr="0087718D">
        <w:rPr>
          <w:vertAlign w:val="subscript"/>
        </w:rPr>
        <w:t>ref</w:t>
      </w:r>
      <w:proofErr w:type="spellEnd"/>
      <w:r w:rsidR="00E549C1" w:rsidRPr="0087718D">
        <w:t>)/(</w:t>
      </w:r>
      <w:r w:rsidR="00E549C1" w:rsidRPr="0087718D">
        <w:rPr>
          <w:i/>
        </w:rPr>
        <w:t>ρ</w:t>
      </w:r>
      <w:r w:rsidR="00E549C1" w:rsidRPr="0087718D">
        <w:rPr>
          <w:rFonts w:ascii="Cambria Math" w:hAnsi="Cambria Math"/>
          <w:i/>
        </w:rPr>
        <w:t>∙</w:t>
      </w:r>
      <w:r w:rsidR="00E549C1" w:rsidRPr="0087718D">
        <w:rPr>
          <w:i/>
        </w:rPr>
        <w:t>U</w:t>
      </w:r>
      <w:r w:rsidR="00E549C1" w:rsidRPr="0087718D">
        <w:rPr>
          <w:vertAlign w:val="superscript"/>
        </w:rPr>
        <w:t>2</w:t>
      </w:r>
      <w:r w:rsidR="00E549C1" w:rsidRPr="0087718D">
        <w:t>), of the blade passing frequency (</w:t>
      </w:r>
      <w:r w:rsidR="00E549C1" w:rsidRPr="0087718D">
        <w:rPr>
          <w:i/>
        </w:rPr>
        <w:t>f=</w:t>
      </w:r>
      <w:r w:rsidR="00E549C1" w:rsidRPr="0087718D">
        <w:t>9</w:t>
      </w:r>
      <w:r w:rsidR="00E549C1" w:rsidRPr="0087718D">
        <w:rPr>
          <w:i/>
        </w:rPr>
        <w:t>f</w:t>
      </w:r>
      <w:r w:rsidR="00E549C1" w:rsidRPr="0087718D">
        <w:rPr>
          <w:i/>
          <w:vertAlign w:val="subscript"/>
        </w:rPr>
        <w:t>n</w:t>
      </w:r>
      <w:r w:rsidR="00E549C1" w:rsidRPr="0087718D">
        <w:t>) increase with the discharge</w:t>
      </w:r>
      <w:r w:rsidR="004C3B32">
        <w:t xml:space="preserve"> and</w:t>
      </w:r>
      <w:r w:rsidR="00E549C1" w:rsidRPr="0087718D">
        <w:t xml:space="preserve"> the maximum amplitudes can be</w:t>
      </w:r>
      <w:r w:rsidR="0087718D">
        <w:t xml:space="preserve"> observed</w:t>
      </w:r>
      <w:r w:rsidR="00E549C1" w:rsidRPr="0087718D">
        <w:t xml:space="preserve"> at high load,</w:t>
      </w:r>
      <w:r>
        <w:t xml:space="preserve"> </w:t>
      </w:r>
      <w:r w:rsidR="00E549C1" w:rsidRPr="0087718D">
        <w:rPr>
          <w:i/>
        </w:rPr>
        <w:t>Q</w:t>
      </w:r>
      <w:r w:rsidR="00E549C1" w:rsidRPr="0087718D">
        <w:t>/</w:t>
      </w:r>
      <w:r w:rsidR="00E549C1" w:rsidRPr="0087718D">
        <w:rPr>
          <w:i/>
        </w:rPr>
        <w:t>Q</w:t>
      </w:r>
      <w:r w:rsidR="00E549C1" w:rsidRPr="0087718D">
        <w:rPr>
          <w:vertAlign w:val="subscript"/>
        </w:rPr>
        <w:t>BEP</w:t>
      </w:r>
      <w:r w:rsidR="00E549C1" w:rsidRPr="0087718D">
        <w:t xml:space="preserve">=1.3. </w:t>
      </w:r>
      <w:r>
        <w:t>The right</w:t>
      </w:r>
      <w:r w:rsidRPr="0087718D">
        <w:t xml:space="preserve"> </w:t>
      </w:r>
      <w:r w:rsidR="00E549C1" w:rsidRPr="0087718D">
        <w:t>side</w:t>
      </w:r>
      <w:r>
        <w:t xml:space="preserve"> </w:t>
      </w:r>
      <w:r w:rsidR="00E549C1" w:rsidRPr="0087718D">
        <w:t xml:space="preserve">figure </w:t>
      </w:r>
      <w:r w:rsidR="00E549C1">
        <w:t>indicates that</w:t>
      </w:r>
      <w:r w:rsidR="00E549C1" w:rsidRPr="0087718D">
        <w:t xml:space="preserve"> the amplitudes are increasing with a dimensionless parameter, </w:t>
      </w:r>
      <w:r w:rsidR="00E549C1" w:rsidRPr="0087718D">
        <w:rPr>
          <w:i/>
        </w:rPr>
        <w:t>ζ</w:t>
      </w:r>
      <w:r w:rsidR="00E549C1" w:rsidRPr="0087718D">
        <w:t xml:space="preserve">. The dimensionless parameter, </w:t>
      </w:r>
      <w:r w:rsidR="00E549C1" w:rsidRPr="0087718D">
        <w:rPr>
          <w:i/>
        </w:rPr>
        <w:t>ζ</w:t>
      </w:r>
      <w:r w:rsidR="00E549C1" w:rsidRPr="0087718D">
        <w:t xml:space="preserve">, </w:t>
      </w:r>
      <w:r w:rsidR="00E549C1">
        <w:t>is calculated using</w:t>
      </w:r>
      <w:r w:rsidR="00E549C1" w:rsidRPr="0087718D">
        <w:t xml:space="preserve"> Eq. </w:t>
      </w:r>
      <w:r w:rsidR="00E549C1" w:rsidRPr="0087718D">
        <w:fldChar w:fldCharType="begin"/>
      </w:r>
      <w:r w:rsidR="00E549C1" w:rsidRPr="0087718D">
        <w:instrText xml:space="preserve"> GOTOBUTTON ZEqnNum485232  \* MERGEFORMAT </w:instrText>
      </w:r>
      <w:fldSimple w:instr=" REF ZEqnNum485232 \* Charformat \! \* MERGEFORMAT ">
        <w:r w:rsidR="00322A25" w:rsidRPr="0087718D">
          <w:instrText>(</w:instrText>
        </w:r>
        <w:r w:rsidR="00322A25">
          <w:instrText>3</w:instrText>
        </w:r>
        <w:r w:rsidR="00322A25" w:rsidRPr="0087718D">
          <w:instrText>)</w:instrText>
        </w:r>
      </w:fldSimple>
      <w:r w:rsidR="00E549C1" w:rsidRPr="0087718D">
        <w:fldChar w:fldCharType="end"/>
      </w:r>
      <w:r w:rsidR="00E549C1" w:rsidRPr="0087718D">
        <w:t xml:space="preserve"> </w:t>
      </w:r>
      <w:r w:rsidR="00284A5F">
        <w:fldChar w:fldCharType="begin"/>
      </w:r>
      <w:r w:rsidR="00284A5F">
        <w:instrText xml:space="preserve"> ADDIN EN.CITE &lt;EndNote&gt;&lt;Cite&gt;&lt;Author&gt;Zobeiri&lt;/Author&gt;&lt;Year&gt;2009&lt;/Year&gt;&lt;RecNum&gt;242&lt;/RecNum&gt;&lt;DisplayText&gt;(Zobeiri, 2009)&lt;/DisplayText&gt;&lt;record&gt;&lt;rec-number&gt;242&lt;/rec-number&gt;&lt;foreign-keys&gt;&lt;key app="EN" db-id="0200vaff2t9asae2tw65rsaz9daxwsafzvz0" timestamp="1431878649"&gt;242&lt;/key&gt;&lt;key app="ENWeb" db-id=""&gt;0&lt;/key&gt;&lt;/foreign-keys&gt;&lt;ref-type name="Thesis"&gt;32&lt;/ref-type&gt;&lt;contributors&gt;&lt;authors&gt;&lt;author&gt;Zobeiri, Alireza&lt;/author&gt;&lt;/authors&gt;&lt;/contributors&gt;&lt;titles&gt;&lt;title&gt;Investigations of time dependent flow phenomena in a turbine and a pump-turbine of Francis type: Rotor-stator interactions and precessing vortex rope&lt;/title&gt;&lt;secondary-title&gt;A la faculte sciences et techniques de l&amp;apos;ingenieur&lt;/secondary-title&gt;&lt;/titles&gt;&lt;pages&gt;135&lt;/pages&gt;&lt;number&gt;4272&lt;/number&gt;&lt;dates&gt;&lt;year&gt;2009&lt;/year&gt;&lt;/dates&gt;&lt;pub-location&gt;Lausanne&lt;/pub-location&gt;&lt;publisher&gt;École Polytechnique Fédérale de Lausanne&lt;/publisher&gt;&lt;label&gt;component pressure rans&lt;/label&gt;&lt;work-type&gt;Ph. D.&lt;/work-type&gt;&lt;urls&gt;&lt;/urls&gt;&lt;/record&gt;&lt;/Cite&gt;&lt;/EndNote&gt;</w:instrText>
      </w:r>
      <w:r w:rsidR="00284A5F">
        <w:fldChar w:fldCharType="separate"/>
      </w:r>
      <w:r w:rsidR="00284A5F">
        <w:rPr>
          <w:noProof/>
        </w:rPr>
        <w:t>(Zobeiri, 2009)</w:t>
      </w:r>
      <w:r w:rsidR="00284A5F">
        <w:fldChar w:fldCharType="end"/>
      </w:r>
      <w:r w:rsidR="00BC4A34">
        <w:t>.</w:t>
      </w:r>
      <w:r w:rsidR="00BC4A34" w:rsidRPr="00BC4A34">
        <w:t xml:space="preserve"> </w:t>
      </w:r>
      <w:r w:rsidR="00F07618">
        <w:t>The amplitude increase</w:t>
      </w:r>
      <w:r w:rsidR="0092594C">
        <w:t>s</w:t>
      </w:r>
      <w:r w:rsidR="00F07618">
        <w:t xml:space="preserve"> with</w:t>
      </w:r>
      <w:r w:rsidR="0092594C">
        <w:t xml:space="preserve"> the decrease in vaneless space</w:t>
      </w:r>
      <w:r w:rsidR="00F07618">
        <w:t xml:space="preserve">. </w:t>
      </w:r>
      <w:r w:rsidR="00BC4A34" w:rsidRPr="0087718D">
        <w:t xml:space="preserve">After </w:t>
      </w:r>
      <w:r w:rsidR="00BC4A34">
        <w:rPr>
          <w:i/>
        </w:rPr>
        <w:t>ζ/</w:t>
      </w:r>
      <w:proofErr w:type="spellStart"/>
      <w:r w:rsidR="00BC4A34" w:rsidRPr="0087718D">
        <w:rPr>
          <w:i/>
        </w:rPr>
        <w:t>ζ</w:t>
      </w:r>
      <w:r w:rsidR="00BC4A34" w:rsidRPr="0087718D">
        <w:rPr>
          <w:i/>
          <w:vertAlign w:val="subscript"/>
        </w:rPr>
        <w:t>BEP</w:t>
      </w:r>
      <w:proofErr w:type="spellEnd"/>
      <w:r w:rsidR="00BC4A34" w:rsidRPr="0087718D">
        <w:t xml:space="preserve">=1.2, </w:t>
      </w:r>
      <w:r w:rsidR="00BC4A34">
        <w:t>minimal</w:t>
      </w:r>
      <w:r w:rsidR="00BC4A34" w:rsidRPr="0087718D">
        <w:t xml:space="preserve"> change</w:t>
      </w:r>
      <w:r w:rsidR="00BC4A34">
        <w:t>s</w:t>
      </w:r>
      <w:r w:rsidR="00BC4A34" w:rsidRPr="0087718D">
        <w:t xml:space="preserve"> in the amplitude of the blade passing frequency can be</w:t>
      </w:r>
      <w:r w:rsidR="00BC4A34">
        <w:t xml:space="preserve"> observed</w:t>
      </w:r>
      <w:r w:rsidR="00BC4A34" w:rsidRPr="0087718D">
        <w:t>.</w:t>
      </w:r>
    </w:p>
    <w:p w:rsidR="00E549C1" w:rsidRPr="0087718D" w:rsidRDefault="00E549C1" w:rsidP="00E549C1">
      <w:pPr>
        <w:pStyle w:val="MTDisplayEquation"/>
      </w:pPr>
      <w:r w:rsidRPr="0087718D">
        <w:lastRenderedPageBreak/>
        <w:tab/>
      </w:r>
      <w:r w:rsidRPr="0087718D">
        <w:rPr>
          <w:position w:val="-24"/>
        </w:rPr>
        <w:object w:dxaOrig="1002" w:dyaOrig="611">
          <v:shape id="_x0000_i1027" type="#_x0000_t75" style="width:50.5pt;height:29pt" o:ole="">
            <v:imagedata r:id="rId13" o:title=""/>
          </v:shape>
          <o:OLEObject Type="Embed" ProgID="Equation.DSMT4" ShapeID="_x0000_i1027" DrawAspect="Content" ObjectID="_1528871450" r:id="rId14"/>
        </w:object>
      </w:r>
      <w:r w:rsidRPr="0087718D">
        <w:t xml:space="preserve"> </w:t>
      </w:r>
      <w:r w:rsidRPr="0087718D">
        <w:tab/>
      </w:r>
      <w:r w:rsidRPr="0087718D">
        <w:fldChar w:fldCharType="begin"/>
      </w:r>
      <w:r w:rsidRPr="0087718D">
        <w:instrText xml:space="preserve"> MACROBUTTON MTPlaceRef \* MERGEFORMAT </w:instrText>
      </w:r>
      <w:r w:rsidR="00053D2C">
        <w:fldChar w:fldCharType="begin"/>
      </w:r>
      <w:r w:rsidR="00053D2C">
        <w:instrText xml:space="preserve"> SEQ MTEqn \h \* MERGEFORMAT </w:instrText>
      </w:r>
      <w:r w:rsidR="00053D2C">
        <w:fldChar w:fldCharType="end"/>
      </w:r>
      <w:bookmarkStart w:id="15" w:name="ZEqnNum485232"/>
      <w:r w:rsidRPr="0087718D">
        <w:instrText>(</w:instrText>
      </w:r>
      <w:fldSimple w:instr=" SEQ MTEqn \c \* Arabic \* MERGEFORMAT ">
        <w:r w:rsidR="00322A25">
          <w:rPr>
            <w:noProof/>
          </w:rPr>
          <w:instrText>3</w:instrText>
        </w:r>
      </w:fldSimple>
      <w:r w:rsidRPr="0087718D">
        <w:instrText>)</w:instrText>
      </w:r>
      <w:bookmarkEnd w:id="15"/>
      <w:r w:rsidRPr="0087718D">
        <w:fldChar w:fldCharType="end"/>
      </w:r>
    </w:p>
    <w:p w:rsidR="00E549C1" w:rsidRPr="0087718D" w:rsidRDefault="00E549C1" w:rsidP="00E549C1">
      <w:pPr>
        <w:pStyle w:val="MTDisplayEquation"/>
      </w:pPr>
      <w:r w:rsidRPr="0087718D">
        <w:tab/>
      </w:r>
      <w:r w:rsidRPr="0087718D">
        <w:rPr>
          <w:position w:val="-36"/>
        </w:rPr>
        <w:object w:dxaOrig="2117" w:dyaOrig="836">
          <v:shape id="_x0000_i1028" type="#_x0000_t75" style="width:108pt;height:43pt" o:ole="">
            <v:imagedata r:id="rId15" o:title=""/>
          </v:shape>
          <o:OLEObject Type="Embed" ProgID="Equation.DSMT4" ShapeID="_x0000_i1028" DrawAspect="Content" ObjectID="_1528871451" r:id="rId16"/>
        </w:object>
      </w:r>
      <w:r w:rsidRPr="0087718D">
        <w:t xml:space="preserve"> </w:t>
      </w:r>
      <w:r w:rsidRPr="0087718D">
        <w:tab/>
      </w:r>
      <w:r w:rsidRPr="0087718D">
        <w:fldChar w:fldCharType="begin"/>
      </w:r>
      <w:r w:rsidRPr="0087718D">
        <w:instrText xml:space="preserve"> MACROBUTTON MTPlaceRef \* MERGEFORMAT </w:instrText>
      </w:r>
      <w:r w:rsidR="00053D2C">
        <w:fldChar w:fldCharType="begin"/>
      </w:r>
      <w:r w:rsidR="00053D2C">
        <w:instrText xml:space="preserve"> SEQ MTEqn \h \* MERGEFORMAT </w:instrText>
      </w:r>
      <w:r w:rsidR="00053D2C">
        <w:fldChar w:fldCharType="end"/>
      </w:r>
      <w:r w:rsidRPr="0087718D">
        <w:instrText>(</w:instrText>
      </w:r>
      <w:fldSimple w:instr=" SEQ MTEqn \c \* Arabic \* MERGEFORMAT ">
        <w:r w:rsidR="00322A25">
          <w:rPr>
            <w:noProof/>
          </w:rPr>
          <w:instrText>4</w:instrText>
        </w:r>
      </w:fldSimple>
      <w:r w:rsidRPr="0087718D">
        <w:instrText>)</w:instrText>
      </w:r>
      <w:r w:rsidRPr="0087718D">
        <w:fldChar w:fldCharType="end"/>
      </w:r>
    </w:p>
    <w:p w:rsidR="00E549C1" w:rsidRPr="0087718D" w:rsidRDefault="00E549C1" w:rsidP="00E549C1">
      <w:pPr>
        <w:pStyle w:val="MTDisplayEquation"/>
      </w:pPr>
      <w:r w:rsidRPr="0087718D">
        <w:tab/>
      </w:r>
      <w:r w:rsidRPr="0087718D">
        <w:rPr>
          <w:position w:val="-28"/>
        </w:rPr>
        <w:object w:dxaOrig="1632" w:dyaOrig="703">
          <v:shape id="_x0000_i1029" type="#_x0000_t75" style="width:79pt;height:36pt" o:ole="">
            <v:imagedata r:id="rId17" o:title=""/>
          </v:shape>
          <o:OLEObject Type="Embed" ProgID="Equation.DSMT4" ShapeID="_x0000_i1029" DrawAspect="Content" ObjectID="_1528871452" r:id="rId18"/>
        </w:object>
      </w:r>
      <w:r w:rsidRPr="0087718D">
        <w:t xml:space="preserve"> </w:t>
      </w:r>
      <w:r w:rsidRPr="0087718D">
        <w:tab/>
      </w:r>
      <w:r w:rsidRPr="0087718D">
        <w:fldChar w:fldCharType="begin"/>
      </w:r>
      <w:r w:rsidRPr="0087718D">
        <w:instrText xml:space="preserve"> MACROBUTTON MTPlaceRef \* MERGEFORMAT </w:instrText>
      </w:r>
      <w:r w:rsidR="00053D2C">
        <w:fldChar w:fldCharType="begin"/>
      </w:r>
      <w:r w:rsidR="00053D2C">
        <w:instrText xml:space="preserve"> SEQ MTEqn \h \* MERGEFORMAT </w:instrText>
      </w:r>
      <w:r w:rsidR="00053D2C">
        <w:fldChar w:fldCharType="end"/>
      </w:r>
      <w:bookmarkStart w:id="16" w:name="ZEqnNum652210"/>
      <w:r w:rsidRPr="0087718D">
        <w:instrText>(</w:instrText>
      </w:r>
      <w:fldSimple w:instr=" SEQ MTEqn \c \* Arabic \* MERGEFORMAT ">
        <w:r w:rsidR="00322A25">
          <w:rPr>
            <w:noProof/>
          </w:rPr>
          <w:instrText>5</w:instrText>
        </w:r>
      </w:fldSimple>
      <w:r w:rsidRPr="0087718D">
        <w:instrText>)</w:instrText>
      </w:r>
      <w:bookmarkEnd w:id="16"/>
      <w:r w:rsidRPr="0087718D">
        <w:fldChar w:fldCharType="end"/>
      </w:r>
    </w:p>
    <w:p w:rsidR="00E549C1" w:rsidRDefault="0087718D" w:rsidP="00E549C1">
      <w:pPr>
        <w:pStyle w:val="menuscript"/>
        <w:ind w:firstLine="0"/>
      </w:pPr>
      <w:r>
        <w:t xml:space="preserve">where </w:t>
      </w:r>
      <w:r w:rsidR="00E549C1" w:rsidRPr="0087718D">
        <w:rPr>
          <w:i/>
        </w:rPr>
        <w:t>R</w:t>
      </w:r>
      <w:r w:rsidR="00E549C1" w:rsidRPr="0087718D">
        <w:t xml:space="preserve"> is the radius at the runner outlet in m, </w:t>
      </w:r>
      <w:r w:rsidR="00E549C1" w:rsidRPr="0087718D">
        <w:rPr>
          <w:i/>
        </w:rPr>
        <w:t>r</w:t>
      </w:r>
      <w:r w:rsidR="00E549C1" w:rsidRPr="0087718D">
        <w:t xml:space="preserve"> is the radial gap between the guide vane trailing edge and </w:t>
      </w:r>
      <w:r w:rsidR="00E549C1">
        <w:t xml:space="preserve">the </w:t>
      </w:r>
      <w:r w:rsidR="00E549C1" w:rsidRPr="0087718D">
        <w:t xml:space="preserve">runner inlet in m, </w:t>
      </w:r>
      <w:r w:rsidR="00E549C1" w:rsidRPr="0087718D">
        <w:rPr>
          <w:i/>
        </w:rPr>
        <w:t>Q</w:t>
      </w:r>
      <w:r w:rsidR="00E549C1" w:rsidRPr="0087718D">
        <w:t xml:space="preserve"> is the discharge in m</w:t>
      </w:r>
      <w:r w:rsidR="00E549C1" w:rsidRPr="0087718D">
        <w:rPr>
          <w:vertAlign w:val="superscript"/>
        </w:rPr>
        <w:t>3</w:t>
      </w:r>
      <w:r w:rsidR="00E549C1" w:rsidRPr="0087718D">
        <w:t xml:space="preserve"> s</w:t>
      </w:r>
      <w:r w:rsidR="00E549C1" w:rsidRPr="0087718D">
        <w:rPr>
          <w:vertAlign w:val="superscript"/>
        </w:rPr>
        <w:t>-1</w:t>
      </w:r>
      <w:r w:rsidR="00E549C1" w:rsidRPr="0087718D">
        <w:t xml:space="preserve">, </w:t>
      </w:r>
      <w:r w:rsidR="00E549C1" w:rsidRPr="0087718D">
        <w:rPr>
          <w:i/>
        </w:rPr>
        <w:t>ω</w:t>
      </w:r>
      <w:r w:rsidR="00E549C1" w:rsidRPr="0087718D">
        <w:t xml:space="preserve"> is the runner angular speed </w:t>
      </w:r>
      <w:r w:rsidR="00E549C1">
        <w:t xml:space="preserve">in </w:t>
      </w:r>
      <w:r w:rsidR="00E549C1" w:rsidRPr="0087718D">
        <w:t>radian</w:t>
      </w:r>
      <w:r w:rsidR="00E549C1">
        <w:t>s</w:t>
      </w:r>
      <w:r w:rsidR="004C3B32">
        <w:t xml:space="preserve"> and</w:t>
      </w:r>
      <w:r w:rsidR="00E549C1" w:rsidRPr="0087718D">
        <w:t xml:space="preserve"> </w:t>
      </w:r>
      <w:r w:rsidR="00E549C1" w:rsidRPr="0087718D">
        <w:rPr>
          <w:i/>
        </w:rPr>
        <w:t>E</w:t>
      </w:r>
      <w:r w:rsidR="00E549C1" w:rsidRPr="0087718D">
        <w:t xml:space="preserve"> is the specific hydraulic energy in J kg</w:t>
      </w:r>
      <w:r w:rsidR="00E549C1" w:rsidRPr="0087718D">
        <w:rPr>
          <w:vertAlign w:val="superscript"/>
        </w:rPr>
        <w:t>-1</w:t>
      </w:r>
      <w:r w:rsidR="00D1247E">
        <w:t>.</w:t>
      </w:r>
    </w:p>
    <w:p w:rsidR="00D1247E" w:rsidRPr="0087718D" w:rsidRDefault="00D1247E" w:rsidP="00D1247E">
      <w:pPr>
        <w:pStyle w:val="menuscript"/>
      </w:pPr>
      <w:r w:rsidRPr="0087718D">
        <w:t xml:space="preserve">The maximum effect of </w:t>
      </w:r>
      <w:r>
        <w:t xml:space="preserve">the </w:t>
      </w:r>
      <w:r w:rsidRPr="0087718D">
        <w:t xml:space="preserve">RSI is observed </w:t>
      </w:r>
      <w:r>
        <w:t>in</w:t>
      </w:r>
      <w:r w:rsidRPr="0087718D">
        <w:t xml:space="preserve"> the van</w:t>
      </w:r>
      <w:r>
        <w:t>e</w:t>
      </w:r>
      <w:r w:rsidRPr="0087718D">
        <w:t xml:space="preserve">less space </w:t>
      </w:r>
      <w:r w:rsidR="00284A5F">
        <w:fldChar w:fldCharType="begin">
          <w:fldData xml:space="preserve">PEVuZE5vdGU+PENpdGU+PEF1dGhvcj5Ucml2ZWRpPC9BdXRob3I+PFllYXI+MjAxMzwvWWVhcj48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</w:fldData>
        </w:fldChar>
      </w:r>
      <w:r w:rsidR="00284A5F">
        <w:instrText xml:space="preserve"> ADDIN EN.CITE </w:instrText>
      </w:r>
      <w:r w:rsidR="00284A5F">
        <w:fldChar w:fldCharType="begin">
          <w:fldData xml:space="preserve">PEVuZE5vdGU+PENpdGU+PEF1dGhvcj5Ucml2ZWRpPC9BdXRob3I+PFllYXI+MjAxMzwvWWVhcj48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</w:fldData>
        </w:fldChar>
      </w:r>
      <w:r w:rsidR="00284A5F">
        <w:instrText xml:space="preserve"> ADDIN EN.CITE.DATA </w:instrText>
      </w:r>
      <w:r w:rsidR="00284A5F">
        <w:fldChar w:fldCharType="end"/>
      </w:r>
      <w:r w:rsidR="00284A5F">
        <w:fldChar w:fldCharType="separate"/>
      </w:r>
      <w:r w:rsidR="00284A5F">
        <w:rPr>
          <w:noProof/>
        </w:rPr>
        <w:t>(Poll et al., 2006; Trivedi et al., 2013a; Zobeiri, 2009)</w:t>
      </w:r>
      <w:r w:rsidR="00284A5F">
        <w:fldChar w:fldCharType="end"/>
      </w:r>
      <w:r>
        <w:t xml:space="preserve"> at a </w:t>
      </w:r>
      <w:r w:rsidRPr="0087718D">
        <w:t xml:space="preserve">location of the blade and guide vane interaction. The amplitude decreases </w:t>
      </w:r>
      <w:r>
        <w:t xml:space="preserve">as moving </w:t>
      </w:r>
      <w:r w:rsidRPr="0087718D">
        <w:t xml:space="preserve">away from the vaneless space. </w:t>
      </w:r>
      <w:r>
        <w:t xml:space="preserve">An experimental study on a pump-turbine suggested that the </w:t>
      </w:r>
      <w:r w:rsidRPr="0087718D">
        <w:t xml:space="preserve">RSI amplitudes dampen faster </w:t>
      </w:r>
      <w:r>
        <w:t>at the upstream</w:t>
      </w:r>
      <w:r w:rsidRPr="0087718D">
        <w:t xml:space="preserve"> </w:t>
      </w:r>
      <w:r>
        <w:t xml:space="preserve">(in the </w:t>
      </w:r>
      <w:r w:rsidRPr="0087718D">
        <w:t>guide vane and stay vane passages</w:t>
      </w:r>
      <w:r>
        <w:t>)</w:t>
      </w:r>
      <w:r w:rsidRPr="0087718D">
        <w:t xml:space="preserve"> compared to the </w:t>
      </w:r>
      <w:r>
        <w:t xml:space="preserve">downstream (in the </w:t>
      </w:r>
      <w:r w:rsidRPr="0087718D">
        <w:t>blade passages</w:t>
      </w:r>
      <w:r>
        <w:t>)</w:t>
      </w:r>
      <w:r w:rsidRPr="0087718D">
        <w:t xml:space="preserve">. However, the </w:t>
      </w:r>
      <w:r>
        <w:t>study</w:t>
      </w:r>
      <w:r w:rsidRPr="0087718D">
        <w:t xml:space="preserve"> </w:t>
      </w:r>
      <w:r>
        <w:t>did not explain the</w:t>
      </w:r>
      <w:r w:rsidRPr="0087718D">
        <w:t xml:space="preserve"> causes for the low amplitudes in the guide vane passages. This might be related to structur</w:t>
      </w:r>
      <w:r>
        <w:t>al</w:t>
      </w:r>
      <w:r w:rsidRPr="0087718D">
        <w:t xml:space="preserve"> </w:t>
      </w:r>
      <w:r>
        <w:t>rigidity, the flow direction,</w:t>
      </w:r>
      <w:r w:rsidRPr="0087718D">
        <w:t xml:space="preserve"> </w:t>
      </w:r>
      <w:r>
        <w:t xml:space="preserve">strength of sound wave propagation </w:t>
      </w:r>
      <w:r w:rsidRPr="0087718D">
        <w:t>and</w:t>
      </w:r>
      <w:r w:rsidRPr="0092594C">
        <w:t xml:space="preserve"> </w:t>
      </w:r>
      <w:r>
        <w:t>importantly vibration characteristics of the guide vanes</w:t>
      </w:r>
      <w:r w:rsidRPr="0087718D">
        <w:t xml:space="preserve">. </w:t>
      </w:r>
      <w:r>
        <w:t>Because</w:t>
      </w:r>
      <w:r w:rsidRPr="0087718D">
        <w:t xml:space="preserve"> guide vane vibratory properties </w:t>
      </w:r>
      <w:r>
        <w:t>have strong effect on</w:t>
      </w:r>
      <w:r w:rsidRPr="0087718D">
        <w:t xml:space="preserve"> the RSI amplitudes </w:t>
      </w:r>
      <w:r w:rsidR="00284A5F">
        <w:fldChar w:fldCharType="begin">
          <w:fldData xml:space="preserve">PEVuZE5vdGU+PENpdGU+PEF1dGhvcj5IYXNtYXR1Y2hpPC9BdXRob3I+PFllYXI+MjAxMDwvWWVh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</w:fldData>
        </w:fldChar>
      </w:r>
      <w:r w:rsidR="00284A5F">
        <w:instrText xml:space="preserve"> ADDIN EN.CITE </w:instrText>
      </w:r>
      <w:r w:rsidR="00284A5F">
        <w:fldChar w:fldCharType="begin">
          <w:fldData xml:space="preserve">PEVuZE5vdGU+PENpdGU+PEF1dGhvcj5IYXNtYXR1Y2hpPC9BdXRob3I+PFllYXI+MjAxMDwvWWVh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</w:fldData>
        </w:fldChar>
      </w:r>
      <w:r w:rsidR="00284A5F">
        <w:instrText xml:space="preserve"> ADDIN EN.CITE.DATA </w:instrText>
      </w:r>
      <w:r w:rsidR="00284A5F">
        <w:fldChar w:fldCharType="end"/>
      </w:r>
      <w:r w:rsidR="00284A5F">
        <w:fldChar w:fldCharType="separate"/>
      </w:r>
      <w:r w:rsidR="00284A5F">
        <w:rPr>
          <w:noProof/>
        </w:rPr>
        <w:t>(Hasmatuchi et al., 2010; Roth et al., 2010a; Roth et al., 2010b)</w:t>
      </w:r>
      <w:r w:rsidR="00284A5F">
        <w:fldChar w:fldCharType="end"/>
      </w:r>
      <w:r w:rsidRPr="0087718D">
        <w:t xml:space="preserve">. Amplitude dampening in the guide vane and stay vane passages </w:t>
      </w:r>
      <w:r>
        <w:t>may</w:t>
      </w:r>
      <w:r w:rsidRPr="0087718D">
        <w:t xml:space="preserve"> be associated </w:t>
      </w:r>
      <w:r>
        <w:t>with</w:t>
      </w:r>
      <w:r w:rsidRPr="0087718D">
        <w:t xml:space="preserve"> damping</w:t>
      </w:r>
      <w:r>
        <w:t xml:space="preserve"> effect</w:t>
      </w:r>
      <w:r w:rsidRPr="0087718D">
        <w:t>. It was suggested that high</w:t>
      </w:r>
      <w:r>
        <w:t>-</w:t>
      </w:r>
      <w:r w:rsidRPr="0087718D">
        <w:t xml:space="preserve">amplitude pressure fluctuations </w:t>
      </w:r>
      <w:r>
        <w:t>may</w:t>
      </w:r>
      <w:r w:rsidRPr="0087718D">
        <w:t xml:space="preserve"> not always be directly related to high</w:t>
      </w:r>
      <w:r>
        <w:t>-</w:t>
      </w:r>
      <w:r w:rsidRPr="0087718D">
        <w:t>amplitude vibrations from the guide vanes</w:t>
      </w:r>
      <w:r>
        <w:t xml:space="preserve">. Sometimes </w:t>
      </w:r>
      <w:r w:rsidRPr="0087718D">
        <w:t xml:space="preserve">the guide vane vibrations </w:t>
      </w:r>
      <w:r>
        <w:t xml:space="preserve">act as </w:t>
      </w:r>
      <w:r w:rsidRPr="0087718D">
        <w:t xml:space="preserve">an active control system </w:t>
      </w:r>
      <w:r>
        <w:t>for reducing</w:t>
      </w:r>
      <w:r w:rsidRPr="0087718D">
        <w:t xml:space="preserve"> </w:t>
      </w:r>
      <w:r>
        <w:t>the RSI amplitudes</w:t>
      </w:r>
      <w:r w:rsidRPr="0087718D">
        <w:t xml:space="preserve"> in the turbine</w:t>
      </w:r>
      <w:r>
        <w:t xml:space="preserve"> </w:t>
      </w:r>
      <w:r w:rsidR="00284A5F">
        <w:fldChar w:fldCharType="begin"/>
      </w:r>
      <w:r w:rsidR="00284A5F">
        <w:instrText xml:space="preserve"> ADDIN EN.CITE &lt;EndNote&gt;&lt;Cite&gt;&lt;Author&gt;Roth&lt;/Author&gt;&lt;Year&gt;2011&lt;/Year&gt;&lt;RecNum&gt;371&lt;/RecNum&gt;&lt;DisplayText&gt;(Roth et al., 2011)&lt;/DisplayText&gt;&lt;record&gt;&lt;rec-number&gt;371&lt;/rec-number&gt;&lt;foreign-keys&gt;&lt;key app="EN" db-id="0200vaff2t9asae2tw65rsaz9daxwsafzvz0" timestamp="1432810613"&gt;371&lt;/key&gt;&lt;/foreign-keys&gt;&lt;ref-type name="Conference Paper"&gt;47&lt;/ref-type&gt;&lt;contributors&gt;&lt;authors&gt;&lt;author&gt;Roth, Steven&lt;/author&gt;&lt;author&gt;Hasmatuchi, Vlad&lt;/author&gt;&lt;author&gt;Botero, Francisco&lt;/author&gt;&lt;author&gt;Farhat, Mohamed&lt;/author&gt;&lt;author&gt;Avellan, François&lt;/author&gt;&lt;/authors&gt;&lt;/contributors&gt;&lt;titles&gt;&lt;title&gt;Influence of the pump-turbine guide vanes vibrations on the pressure fluctuations in the rotor-stator vaneless gap&lt;/title&gt;&lt;secondary-title&gt;4th International Meeting on Cavitation and Dynamic Problems in Hydraulic MAchinery and Systems&lt;/secondary-title&gt;&lt;/titles&gt;&lt;pages&gt;11&lt;/pages&gt;&lt;edition&gt;EPFL-CONF-167186&lt;/edition&gt;&lt;dates&gt;&lt;year&gt;2011&lt;/year&gt;&lt;/dates&gt;&lt;pub-location&gt;Belgrade, Serbia&lt;/pub-location&gt;&lt;urls&gt;&lt;/urls&gt;&lt;/record&gt;&lt;/Cite&gt;&lt;/EndNote&gt;</w:instrText>
      </w:r>
      <w:r w:rsidR="00284A5F">
        <w:fldChar w:fldCharType="separate"/>
      </w:r>
      <w:r w:rsidR="00284A5F">
        <w:rPr>
          <w:noProof/>
        </w:rPr>
        <w:t>(Roth et al., 2011)</w:t>
      </w:r>
      <w:r w:rsidR="00284A5F">
        <w:fldChar w:fldCharType="end"/>
      </w:r>
      <w:r w:rsidRPr="0087718D">
        <w:t>.</w:t>
      </w:r>
    </w:p>
    <w:p w:rsidR="00E549C1" w:rsidRPr="0087718D" w:rsidRDefault="00E549C1" w:rsidP="00E549C1">
      <w:pPr>
        <w:pStyle w:val="Figure"/>
        <w:rPr>
          <w:noProof w:val="0"/>
        </w:rPr>
      </w:pPr>
      <w:r w:rsidRPr="0087718D">
        <w:lastRenderedPageBreak/>
        <w:drawing>
          <wp:inline distT="0" distB="0" distL="0" distR="0" wp14:anchorId="17A90B14" wp14:editId="4B1ABB08">
            <wp:extent cx="3240000" cy="2227680"/>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40000" cy="2227680"/>
                    </a:xfrm>
                    <a:prstGeom prst="rect">
                      <a:avLst/>
                    </a:prstGeom>
                  </pic:spPr>
                </pic:pic>
              </a:graphicData>
            </a:graphic>
          </wp:inline>
        </w:drawing>
      </w:r>
      <w:r w:rsidRPr="0087718D">
        <w:drawing>
          <wp:inline distT="0" distB="0" distL="0" distR="0" wp14:anchorId="5B8607A8" wp14:editId="3FE0AB7F">
            <wp:extent cx="3240000" cy="2255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40000" cy="2255400"/>
                    </a:xfrm>
                    <a:prstGeom prst="rect">
                      <a:avLst/>
                    </a:prstGeom>
                  </pic:spPr>
                </pic:pic>
              </a:graphicData>
            </a:graphic>
          </wp:inline>
        </w:drawing>
      </w:r>
    </w:p>
    <w:p w:rsidR="00E549C1" w:rsidRPr="0087718D" w:rsidRDefault="00E549C1" w:rsidP="00E549C1">
      <w:pPr>
        <w:pStyle w:val="Caption"/>
      </w:pPr>
      <w:bookmarkStart w:id="17" w:name="_Ref422485524"/>
      <w:r w:rsidRPr="0050126A">
        <w:t xml:space="preserve">Figure </w:t>
      </w:r>
      <w:fldSimple w:instr=" SEQ Figure \* ARABIC ">
        <w:r w:rsidR="00E23109">
          <w:rPr>
            <w:noProof/>
          </w:rPr>
          <w:t>1</w:t>
        </w:r>
      </w:fldSimple>
      <w:bookmarkEnd w:id="17"/>
      <w:r w:rsidRPr="0087718D">
        <w:t xml:space="preserve"> RSI amplitudes with </w:t>
      </w:r>
      <w:r>
        <w:t>different</w:t>
      </w:r>
      <w:r w:rsidRPr="0087718D">
        <w:t xml:space="preserve"> discharge</w:t>
      </w:r>
      <w:r>
        <w:t>s</w:t>
      </w:r>
      <w:r w:rsidRPr="0087718D">
        <w:t xml:space="preserve"> (left) and </w:t>
      </w:r>
      <w:r>
        <w:t xml:space="preserve">as a function of </w:t>
      </w:r>
      <w:r w:rsidRPr="0087718D">
        <w:t xml:space="preserve">a dimensionless parameter related to the vaneless space (right) </w:t>
      </w:r>
      <w:r w:rsidR="00284A5F">
        <w:fldChar w:fldCharType="begin"/>
      </w:r>
      <w:r w:rsidR="00284A5F">
        <w:instrText xml:space="preserve"> ADDIN EN.CITE &lt;EndNote&gt;&lt;Cite&gt;&lt;Author&gt;Zobeiri&lt;/Author&gt;&lt;Year&gt;2009&lt;/Year&gt;&lt;RecNum&gt;242&lt;/RecNum&gt;&lt;DisplayText&gt;(Zobeiri, 2009)&lt;/DisplayText&gt;&lt;record&gt;&lt;rec-number&gt;242&lt;/rec-number&gt;&lt;foreign-keys&gt;&lt;key app="EN" db-id="0200vaff2t9asae2tw65rsaz9daxwsafzvz0" timestamp="1431878649"&gt;242&lt;/key&gt;&lt;key app="ENWeb" db-id=""&gt;0&lt;/key&gt;&lt;/foreign-keys&gt;&lt;ref-type name="Thesis"&gt;32&lt;/ref-type&gt;&lt;contributors&gt;&lt;authors&gt;&lt;author&gt;Zobeiri, Alireza&lt;/author&gt;&lt;/authors&gt;&lt;/contributors&gt;&lt;titles&gt;&lt;title&gt;Investigations of time dependent flow phenomena in a turbine and a pump-turbine of Francis type: Rotor-stator interactions and precessing vortex rope&lt;/title&gt;&lt;secondary-title&gt;A la faculte sciences et techniques de l&amp;apos;ingenieur&lt;/secondary-title&gt;&lt;/titles&gt;&lt;pages&gt;135&lt;/pages&gt;&lt;number&gt;4272&lt;/number&gt;&lt;dates&gt;&lt;year&gt;2009&lt;/year&gt;&lt;/dates&gt;&lt;pub-location&gt;Lausanne&lt;/pub-location&gt;&lt;publisher&gt;École Polytechnique Fédérale de Lausanne&lt;/publisher&gt;&lt;label&gt;component pressure rans&lt;/label&gt;&lt;work-type&gt;Ph. D.&lt;/work-type&gt;&lt;urls&gt;&lt;/urls&gt;&lt;/record&gt;&lt;/Cite&gt;&lt;/EndNote&gt;</w:instrText>
      </w:r>
      <w:r w:rsidR="00284A5F">
        <w:fldChar w:fldCharType="separate"/>
      </w:r>
      <w:r w:rsidR="00284A5F">
        <w:rPr>
          <w:noProof/>
        </w:rPr>
        <w:t>(Zobeiri, 2009)</w:t>
      </w:r>
      <w:r w:rsidR="00284A5F">
        <w:fldChar w:fldCharType="end"/>
      </w:r>
      <w:r w:rsidR="0087718D">
        <w:t>. The results</w:t>
      </w:r>
      <w:r w:rsidRPr="0087718D">
        <w:t xml:space="preserve"> are obtained from a pump-turbine model,</w:t>
      </w:r>
      <w:r w:rsidR="00F70806">
        <w:t xml:space="preserve"> with</w:t>
      </w:r>
      <w:r w:rsidRPr="0087718D">
        <w:t xml:space="preserve"> </w:t>
      </w:r>
      <w:r w:rsidRPr="0087718D">
        <w:rPr>
          <w:i/>
        </w:rPr>
        <w:t>ν</w:t>
      </w:r>
      <w:r w:rsidR="002B7D46">
        <w:t>=</w:t>
      </w:r>
      <w:r w:rsidRPr="0087718D">
        <w:t>0.19, that includes 9 blades and 20 guide vanes.</w:t>
      </w:r>
    </w:p>
    <w:p w:rsidR="00E549C1" w:rsidRPr="0087718D" w:rsidRDefault="00E549C1" w:rsidP="00E549C1">
      <w:pPr>
        <w:pStyle w:val="menuscript"/>
      </w:pPr>
      <w:r w:rsidRPr="0087718D">
        <w:t xml:space="preserve">The unsteady flow field developed by RSI is normally assumed to induce the predominant high-cycle fatigue (HCF). </w:t>
      </w:r>
      <w:r>
        <w:t>The f</w:t>
      </w:r>
      <w:r w:rsidRPr="0087718D">
        <w:t xml:space="preserve">atigue life is defined by the number of cycles that are necessary to initiate and propagate </w:t>
      </w:r>
      <w:r>
        <w:t>a</w:t>
      </w:r>
      <w:r w:rsidRPr="0087718D">
        <w:t xml:space="preserve"> crack to </w:t>
      </w:r>
      <w:r>
        <w:t>a</w:t>
      </w:r>
      <w:r w:rsidRPr="0087718D">
        <w:t xml:space="preserve"> critical dimension. </w:t>
      </w:r>
      <w:r w:rsidR="00376285" w:rsidRPr="0087718D">
        <w:t>Fatigue</w:t>
      </w:r>
      <w:r w:rsidRPr="0087718D">
        <w:t xml:space="preserve"> cracks tend to occur either early </w:t>
      </w:r>
      <w:r w:rsidR="00376285">
        <w:t>when it is related to design fault i</w:t>
      </w:r>
      <w:r w:rsidR="00376285" w:rsidRPr="0087718D">
        <w:t xml:space="preserve">n </w:t>
      </w:r>
      <w:r w:rsidR="00297662">
        <w:t>a runner</w:t>
      </w:r>
      <w:r w:rsidR="00376285" w:rsidRPr="0087718D">
        <w:t xml:space="preserve">, </w:t>
      </w:r>
      <w:r w:rsidRPr="0087718D">
        <w:t>o</w:t>
      </w:r>
      <w:r w:rsidR="002B4D57">
        <w:t>therwise the crack is</w:t>
      </w:r>
      <w:r w:rsidRPr="0087718D">
        <w:t xml:space="preserve"> </w:t>
      </w:r>
      <w:r w:rsidR="002B4D57">
        <w:t xml:space="preserve">observed </w:t>
      </w:r>
      <w:r w:rsidRPr="0087718D">
        <w:t xml:space="preserve">after </w:t>
      </w:r>
      <w:r w:rsidR="002B4D57">
        <w:t xml:space="preserve">the </w:t>
      </w:r>
      <w:r w:rsidRPr="0087718D">
        <w:t xml:space="preserve">decades of operation. </w:t>
      </w:r>
      <w:r w:rsidR="00297662">
        <w:t>A</w:t>
      </w:r>
      <w:r w:rsidRPr="0087718D">
        <w:t xml:space="preserve">reas of high stress concentration due to RSI </w:t>
      </w:r>
      <w:r w:rsidR="00F70806">
        <w:t>correspond</w:t>
      </w:r>
      <w:r w:rsidR="006D4A6E">
        <w:t xml:space="preserve"> to</w:t>
      </w:r>
      <w:r w:rsidR="006D4A6E" w:rsidRPr="0087718D">
        <w:t xml:space="preserve"> </w:t>
      </w:r>
      <w:r w:rsidRPr="0087718D">
        <w:t>blades joined to the crown and band at the leading and trailing edge</w:t>
      </w:r>
      <w:r w:rsidR="00297662">
        <w:t>s</w:t>
      </w:r>
      <w:r w:rsidRPr="0087718D">
        <w:t xml:space="preserve">. The </w:t>
      </w:r>
      <w:r w:rsidR="00297662">
        <w:t>crack</w:t>
      </w:r>
      <w:r w:rsidRPr="0087718D">
        <w:t xml:space="preserve"> </w:t>
      </w:r>
      <w:r w:rsidR="00376285">
        <w:t xml:space="preserve">generally </w:t>
      </w:r>
      <w:r w:rsidR="00297662">
        <w:t>imitates</w:t>
      </w:r>
      <w:r w:rsidRPr="0087718D">
        <w:t xml:space="preserve"> from these locations when the </w:t>
      </w:r>
      <w:r w:rsidR="006D4A6E">
        <w:t xml:space="preserve">number of </w:t>
      </w:r>
      <w:r w:rsidRPr="0087718D">
        <w:t>fatigue cycles exceed</w:t>
      </w:r>
      <w:r w:rsidR="006D4A6E">
        <w:t>s</w:t>
      </w:r>
      <w:r w:rsidRPr="0087718D">
        <w:t xml:space="preserve"> </w:t>
      </w:r>
      <w:r w:rsidR="00297662">
        <w:t>the</w:t>
      </w:r>
      <w:r w:rsidR="006D4A6E" w:rsidRPr="0087718D">
        <w:t xml:space="preserve"> </w:t>
      </w:r>
      <w:r w:rsidRPr="0087718D">
        <w:t xml:space="preserve">threshold </w:t>
      </w:r>
      <w:r w:rsidR="00284A5F">
        <w:fldChar w:fldCharType="begin"/>
      </w:r>
      <w:r w:rsidR="00284A5F">
        <w:instrText xml:space="preserve"> ADDIN EN.CITE &lt;EndNote&gt;&lt;Cite&gt;&lt;Author&gt;Huth&lt;/Author&gt;&lt;Year&gt;2005&lt;/Year&gt;&lt;RecNum&gt;187&lt;/RecNum&gt;&lt;DisplayText&gt;(Huth, 2005)&lt;/DisplayText&gt;&lt;record&gt;&lt;rec-number&gt;187&lt;/rec-number&gt;&lt;foreign-keys&gt;&lt;key app="EN" db-id="0200vaff2t9asae2tw65rsaz9daxwsafzvz0" timestamp="1431878114"&gt;187&lt;/key&gt;&lt;key app="ENWeb" db-id=""&gt;0&lt;/key&gt;&lt;/foreign-keys&gt;&lt;ref-type name="Thesis"&gt;32&lt;/ref-type&gt;&lt;contributors&gt;&lt;authors&gt;&lt;author&gt;Hans-Jörg Huth&lt;/author&gt;&lt;/authors&gt;&lt;/contributors&gt;&lt;titles&gt;&lt;title&gt;Fatigue design of hydraulic turbine runners&lt;/title&gt;&lt;secondary-title&gt;Department of Engineering Design and Materials&lt;/secondary-title&gt;&lt;/titles&gt;&lt;pages&gt;150&lt;/pages&gt;&lt;dates&gt;&lt;year&gt;2005&lt;/year&gt;&lt;/dates&gt;&lt;pub-location&gt;Trondheim&lt;/pub-location&gt;&lt;publisher&gt;Norwegian University of Science and Technology (NTNU)&lt;/publisher&gt;&lt;isbn&gt;82-471-6899-5&lt;/isbn&gt;&lt;label&gt;fsi transient&lt;/label&gt;&lt;work-type&gt;Ph. D.&lt;/work-type&gt;&lt;urls&gt;&lt;/urls&gt;&lt;/record&gt;&lt;/Cite&gt;&lt;/EndNote&gt;</w:instrText>
      </w:r>
      <w:r w:rsidR="00284A5F">
        <w:fldChar w:fldCharType="separate"/>
      </w:r>
      <w:r w:rsidR="00284A5F">
        <w:rPr>
          <w:noProof/>
        </w:rPr>
        <w:t>(Huth, 2005)</w:t>
      </w:r>
      <w:r w:rsidR="00284A5F">
        <w:fldChar w:fldCharType="end"/>
      </w:r>
      <w:r w:rsidRPr="0087718D">
        <w:t xml:space="preserve">. </w:t>
      </w:r>
      <w:r w:rsidR="00376285">
        <w:t xml:space="preserve">An example of </w:t>
      </w:r>
      <w:r w:rsidR="00297662">
        <w:t>developed crack in</w:t>
      </w:r>
      <w:r w:rsidR="00376285">
        <w:t xml:space="preserve"> a Francis runner is shown in </w:t>
      </w:r>
      <w:r w:rsidR="00376285" w:rsidRPr="0087718D">
        <w:fldChar w:fldCharType="begin"/>
      </w:r>
      <w:r w:rsidR="00376285" w:rsidRPr="0087718D">
        <w:instrText xml:space="preserve"> REF _Ref422992345 \h </w:instrText>
      </w:r>
      <w:r w:rsidR="00376285" w:rsidRPr="0087718D">
        <w:fldChar w:fldCharType="separate"/>
      </w:r>
      <w:r w:rsidR="00322A25" w:rsidRPr="0050126A">
        <w:t xml:space="preserve">Figure </w:t>
      </w:r>
      <w:r w:rsidR="00322A25">
        <w:rPr>
          <w:noProof/>
        </w:rPr>
        <w:t>2</w:t>
      </w:r>
      <w:r w:rsidR="00376285" w:rsidRPr="0087718D">
        <w:fldChar w:fldCharType="end"/>
      </w:r>
      <w:r w:rsidR="00376285">
        <w:t>.</w:t>
      </w:r>
      <w:r w:rsidR="00376285" w:rsidRPr="0087718D">
        <w:t xml:space="preserve"> </w:t>
      </w:r>
      <w:r w:rsidR="00376285">
        <w:t>The runner was design for Head=330 m and</w:t>
      </w:r>
      <w:r w:rsidRPr="0087718D">
        <w:t xml:space="preserve"> Power=447 MW </w:t>
      </w:r>
      <w:r w:rsidR="00284A5F">
        <w:fldChar w:fldCharType="begin"/>
      </w:r>
      <w:r w:rsidR="00284A5F">
        <w:instrText xml:space="preserve"> ADDIN EN.CITE &lt;EndNote&gt;&lt;Cite&gt;&lt;Author&gt;Coutu&lt;/Author&gt;&lt;Year&gt;2004&lt;/Year&gt;&lt;RecNum&gt;476&lt;/RecNum&gt;&lt;DisplayText&gt;(Coutu et al., 2004; Coutu et al., 2008)&lt;/DisplayText&gt;&lt;record&gt;&lt;rec-number&gt;476&lt;/rec-number&gt;&lt;foreign-keys&gt;&lt;key app="EN" db-id="0200vaff2t9asae2tw65rsaz9daxwsafzvz0" timestamp="1434477933"&gt;476&lt;/key&gt;&lt;/foreign-keys&gt;&lt;ref-type name="Conference Paper"&gt;47&lt;/ref-type&gt;&lt;contributors&gt;&lt;authors&gt;&lt;author&gt;Coutu, A.&lt;/author&gt;&lt;author&gt;Proulx, D.&lt;/author&gt;&lt;author&gt;Coulson, S.&lt;/author&gt;&lt;author&gt;Demers, A.&lt;/author&gt;&lt;/authors&gt;&lt;/contributors&gt;&lt;titles&gt;&lt;title&gt;Dynamic assesment of hydraulic turbines-high head Francis&lt;/title&gt;&lt;secondary-title&gt;Hydrovision 2004&lt;/secondary-title&gt;&lt;/titles&gt;&lt;pages&gt;13&lt;/pages&gt;&lt;dates&gt;&lt;year&gt;2004&lt;/year&gt;&lt;/dates&gt;&lt;pub-location&gt;Montreal, Canada&lt;/pub-location&gt;&lt;label&gt;fsi&lt;/label&gt;&lt;urls&gt;&lt;/urls&gt;&lt;/record&gt;&lt;/Cite&gt;&lt;Cite&gt;&lt;Author&gt;Coutu&lt;/Author&gt;&lt;Year&gt;2008&lt;/Year&gt;&lt;RecNum&gt;385&lt;/RecNum&gt;&lt;record&gt;&lt;rec-number&gt;385&lt;/rec-number&gt;&lt;foreign-keys&gt;&lt;key app="EN" db-id="0200vaff2t9asae2tw65rsaz9daxwsafzvz0" timestamp="1433147978"&gt;385&lt;/key&gt;&lt;/foreign-keys&gt;&lt;ref-type name="Conference Paper"&gt;47&lt;/ref-type&gt;&lt;contributors&gt;&lt;authors&gt;&lt;author&gt;Coutu, André&lt;/author&gt;&lt;author&gt;Roy, Michel D.&lt;/author&gt;&lt;author&gt;Monette, Christine&lt;/author&gt;&lt;author&gt;Nennemann, Bernd&lt;/author&gt;&lt;/authors&gt;&lt;/contributors&gt;&lt;titles&gt;&lt;title&gt;Experience with rotor-stator interactions in high head Francis runner&lt;/title&gt;&lt;secondary-title&gt;Proceedings of 24th IAHR symposium on hydraulic machinery and systems&lt;/secondary-title&gt;&lt;/titles&gt;&lt;pages&gt;10&lt;/pages&gt;&lt;dates&gt;&lt;year&gt;2008&lt;/year&gt;&lt;/dates&gt;&lt;pub-location&gt;Foz do Iguassu, Brazil&lt;/pub-location&gt;&lt;urls&gt;&lt;/urls&gt;&lt;/record&gt;&lt;/Cite&gt;&lt;/EndNote&gt;</w:instrText>
      </w:r>
      <w:r w:rsidR="00284A5F">
        <w:fldChar w:fldCharType="separate"/>
      </w:r>
      <w:r w:rsidR="00284A5F">
        <w:rPr>
          <w:noProof/>
        </w:rPr>
        <w:t>(Coutu et al., 2004; Coutu et al., 2008)</w:t>
      </w:r>
      <w:r w:rsidR="00284A5F">
        <w:fldChar w:fldCharType="end"/>
      </w:r>
      <w:r w:rsidRPr="0087718D">
        <w:t xml:space="preserve">. </w:t>
      </w:r>
      <w:r w:rsidR="00297662">
        <w:t xml:space="preserve">Length of the </w:t>
      </w:r>
      <w:r w:rsidRPr="0087718D">
        <w:t xml:space="preserve">crack </w:t>
      </w:r>
      <w:r w:rsidR="00297662">
        <w:t>is 14 inch and that was</w:t>
      </w:r>
      <w:r w:rsidR="00D727EE">
        <w:t xml:space="preserve"> </w:t>
      </w:r>
      <w:r w:rsidRPr="0087718D">
        <w:t xml:space="preserve">developed within 200 hours of turbine operation. </w:t>
      </w:r>
      <w:r w:rsidR="006D4A6E">
        <w:t>A d</w:t>
      </w:r>
      <w:r w:rsidR="006D4A6E" w:rsidRPr="0087718D">
        <w:t xml:space="preserve">etailed </w:t>
      </w:r>
      <w:r w:rsidRPr="0087718D">
        <w:t xml:space="preserve">analysis </w:t>
      </w:r>
      <w:r w:rsidR="00297662">
        <w:t xml:space="preserve">revealed that </w:t>
      </w:r>
      <w:r w:rsidRPr="0087718D">
        <w:t xml:space="preserve">the runner </w:t>
      </w:r>
      <w:r w:rsidR="006D4A6E">
        <w:t>experienced</w:t>
      </w:r>
      <w:r w:rsidRPr="0087718D">
        <w:t xml:space="preserve"> dynamic stresses </w:t>
      </w:r>
      <w:r w:rsidR="00297662">
        <w:t>induced from</w:t>
      </w:r>
      <w:r w:rsidRPr="0087718D">
        <w:t xml:space="preserve"> RSI. </w:t>
      </w:r>
      <w:r w:rsidR="00297662">
        <w:t>Moreover, t</w:t>
      </w:r>
      <w:r w:rsidRPr="0087718D">
        <w:rPr>
          <w:rFonts w:ascii="Times-Roman" w:hAnsi="Times-Roman"/>
          <w:color w:val="000000"/>
        </w:rPr>
        <w:t>he runner natural frequency (</w:t>
      </w:r>
      <w:r w:rsidRPr="0087718D">
        <w:rPr>
          <w:rFonts w:ascii="Times-Roman" w:hAnsi="Times-Roman"/>
          <w:i/>
          <w:color w:val="000000"/>
        </w:rPr>
        <w:t>f</w:t>
      </w:r>
      <w:r w:rsidRPr="0087718D">
        <w:rPr>
          <w:rFonts w:ascii="Times-Roman" w:hAnsi="Times-Roman"/>
          <w:i/>
          <w:color w:val="000000"/>
          <w:vertAlign w:val="superscript"/>
        </w:rPr>
        <w:t>*</w:t>
      </w:r>
      <w:r w:rsidRPr="0087718D">
        <w:rPr>
          <w:rFonts w:ascii="Times-Roman" w:hAnsi="Times-Roman"/>
          <w:color w:val="000000"/>
        </w:rPr>
        <w:t xml:space="preserve">) </w:t>
      </w:r>
      <w:r w:rsidR="00D727EE">
        <w:rPr>
          <w:rFonts w:ascii="Times-Roman" w:hAnsi="Times-Roman"/>
          <w:color w:val="000000"/>
        </w:rPr>
        <w:t xml:space="preserve">at the time of actual operation </w:t>
      </w:r>
      <w:r w:rsidRPr="0087718D">
        <w:rPr>
          <w:rFonts w:ascii="Times-Roman" w:hAnsi="Times-Roman"/>
          <w:color w:val="000000"/>
        </w:rPr>
        <w:t xml:space="preserve">was very close to the guide vane passing frequency, </w:t>
      </w:r>
      <w:proofErr w:type="spellStart"/>
      <w:r w:rsidRPr="0087718D">
        <w:rPr>
          <w:rFonts w:ascii="Times-Roman" w:hAnsi="Times-Roman"/>
          <w:i/>
          <w:color w:val="000000"/>
        </w:rPr>
        <w:t>f</w:t>
      </w:r>
      <w:r w:rsidRPr="0087718D">
        <w:rPr>
          <w:rFonts w:ascii="Times-Roman" w:hAnsi="Times-Roman"/>
          <w:i/>
          <w:color w:val="000000"/>
          <w:vertAlign w:val="subscript"/>
        </w:rPr>
        <w:t>r</w:t>
      </w:r>
      <w:proofErr w:type="spellEnd"/>
      <w:r w:rsidRPr="0087718D">
        <w:rPr>
          <w:rFonts w:ascii="Times-Roman" w:hAnsi="Times-Roman"/>
          <w:color w:val="000000"/>
        </w:rPr>
        <w:t>/</w:t>
      </w:r>
      <w:r w:rsidRPr="0087718D">
        <w:rPr>
          <w:rFonts w:ascii="Times-Roman" w:hAnsi="Times-Roman"/>
          <w:i/>
          <w:color w:val="000000"/>
        </w:rPr>
        <w:t>f</w:t>
      </w:r>
      <w:r w:rsidRPr="0087718D">
        <w:rPr>
          <w:rFonts w:ascii="Times-Roman" w:hAnsi="Times-Roman"/>
          <w:i/>
          <w:color w:val="000000"/>
          <w:vertAlign w:val="superscript"/>
        </w:rPr>
        <w:t>*</w:t>
      </w:r>
      <w:r w:rsidRPr="0087718D">
        <w:rPr>
          <w:rFonts w:ascii="Times-Roman" w:hAnsi="Times-Roman"/>
          <w:color w:val="000000"/>
        </w:rPr>
        <w:t xml:space="preserve">=0.96. This resulted in </w:t>
      </w:r>
      <w:r w:rsidR="006D4A6E">
        <w:rPr>
          <w:rFonts w:ascii="Times-Roman" w:hAnsi="Times-Roman"/>
          <w:color w:val="000000"/>
        </w:rPr>
        <w:t xml:space="preserve">a </w:t>
      </w:r>
      <w:r w:rsidRPr="0087718D">
        <w:rPr>
          <w:rFonts w:ascii="Times-Roman" w:hAnsi="Times-Roman"/>
          <w:color w:val="000000"/>
        </w:rPr>
        <w:t xml:space="preserve">substantial increase </w:t>
      </w:r>
      <w:r w:rsidR="006D4A6E">
        <w:rPr>
          <w:rFonts w:ascii="Times-Roman" w:hAnsi="Times-Roman"/>
          <w:color w:val="000000"/>
        </w:rPr>
        <w:t>in structural vibr</w:t>
      </w:r>
      <w:r w:rsidR="00F70806">
        <w:rPr>
          <w:rFonts w:ascii="Times-Roman" w:hAnsi="Times-Roman"/>
          <w:color w:val="000000"/>
        </w:rPr>
        <w:t>a</w:t>
      </w:r>
      <w:r w:rsidR="006D4A6E">
        <w:rPr>
          <w:rFonts w:ascii="Times-Roman" w:hAnsi="Times-Roman"/>
          <w:color w:val="000000"/>
        </w:rPr>
        <w:t>tions</w:t>
      </w:r>
      <w:r w:rsidRPr="0087718D">
        <w:rPr>
          <w:rFonts w:ascii="Times-Roman" w:hAnsi="Times-Roman"/>
          <w:color w:val="000000"/>
        </w:rPr>
        <w:t xml:space="preserve"> and </w:t>
      </w:r>
      <w:r w:rsidR="00297662">
        <w:rPr>
          <w:rFonts w:ascii="Times-Roman" w:hAnsi="Times-Roman"/>
          <w:color w:val="000000"/>
        </w:rPr>
        <w:t>resonance</w:t>
      </w:r>
      <w:r w:rsidRPr="0087718D">
        <w:rPr>
          <w:rFonts w:ascii="Times-Roman" w:hAnsi="Times-Roman"/>
          <w:color w:val="000000"/>
        </w:rPr>
        <w:t xml:space="preserve">, depending on the fluid and structure </w:t>
      </w:r>
      <w:r w:rsidR="00D727EE">
        <w:rPr>
          <w:rFonts w:ascii="Times-Roman" w:hAnsi="Times-Roman"/>
          <w:color w:val="000000"/>
        </w:rPr>
        <w:t>interaction</w:t>
      </w:r>
      <w:r w:rsidRPr="0087718D">
        <w:rPr>
          <w:rFonts w:ascii="Times-Roman" w:hAnsi="Times-Roman"/>
          <w:color w:val="000000"/>
        </w:rPr>
        <w:t xml:space="preserve">. </w:t>
      </w:r>
      <w:r w:rsidR="008122B8">
        <w:rPr>
          <w:rFonts w:ascii="Times-Roman" w:hAnsi="Times-Roman"/>
          <w:color w:val="000000"/>
        </w:rPr>
        <w:t>During refurbishment, t</w:t>
      </w:r>
      <w:r w:rsidRPr="0087718D">
        <w:rPr>
          <w:rFonts w:ascii="Times-Roman" w:hAnsi="Times-Roman"/>
          <w:color w:val="000000"/>
        </w:rPr>
        <w:t xml:space="preserve">he </w:t>
      </w:r>
      <w:r w:rsidR="00D727EE">
        <w:rPr>
          <w:rFonts w:ascii="Times-Roman" w:hAnsi="Times-Roman"/>
          <w:color w:val="000000"/>
        </w:rPr>
        <w:t>old</w:t>
      </w:r>
      <w:r w:rsidRPr="0087718D">
        <w:rPr>
          <w:rFonts w:ascii="Times-Roman" w:hAnsi="Times-Roman"/>
          <w:color w:val="000000"/>
        </w:rPr>
        <w:t xml:space="preserve"> runner was </w:t>
      </w:r>
      <w:r w:rsidR="002F2ED4">
        <w:rPr>
          <w:rFonts w:ascii="Times-Roman" w:hAnsi="Times-Roman"/>
          <w:color w:val="000000"/>
        </w:rPr>
        <w:t xml:space="preserve">replaced </w:t>
      </w:r>
      <w:r w:rsidR="008122B8">
        <w:rPr>
          <w:rFonts w:ascii="Times-Roman" w:hAnsi="Times-Roman"/>
          <w:color w:val="000000"/>
        </w:rPr>
        <w:t>by</w:t>
      </w:r>
      <w:r w:rsidR="002F2ED4">
        <w:rPr>
          <w:rFonts w:ascii="Times-Roman" w:hAnsi="Times-Roman"/>
          <w:color w:val="000000"/>
        </w:rPr>
        <w:t xml:space="preserve"> new runner</w:t>
      </w:r>
      <w:r w:rsidRPr="0087718D">
        <w:rPr>
          <w:rFonts w:ascii="Times-Roman" w:hAnsi="Times-Roman"/>
          <w:color w:val="000000"/>
        </w:rPr>
        <w:t xml:space="preserve"> </w:t>
      </w:r>
      <w:r w:rsidR="002F2ED4">
        <w:rPr>
          <w:rFonts w:ascii="Times-Roman" w:hAnsi="Times-Roman"/>
          <w:color w:val="000000"/>
        </w:rPr>
        <w:t xml:space="preserve">of high natural frequency </w:t>
      </w:r>
      <w:r w:rsidRPr="0087718D">
        <w:rPr>
          <w:rFonts w:ascii="Times-Roman" w:hAnsi="Times-Roman"/>
          <w:color w:val="000000"/>
        </w:rPr>
        <w:t xml:space="preserve">and the improvement was clear: the strain amplitudes were decreased by a factor of </w:t>
      </w:r>
      <w:r w:rsidR="006D4A6E">
        <w:rPr>
          <w:rFonts w:ascii="Times-Roman" w:hAnsi="Times-Roman"/>
          <w:color w:val="000000"/>
        </w:rPr>
        <w:t>two</w:t>
      </w:r>
      <w:r w:rsidR="004C3B32">
        <w:rPr>
          <w:rFonts w:ascii="Times-Roman" w:hAnsi="Times-Roman"/>
          <w:color w:val="000000"/>
        </w:rPr>
        <w:t xml:space="preserve"> and</w:t>
      </w:r>
      <w:r w:rsidR="006D4A6E" w:rsidRPr="0087718D">
        <w:t xml:space="preserve"> </w:t>
      </w:r>
      <w:r w:rsidRPr="0087718D">
        <w:t>the dynamic torque was decreased by a factor of more than three without compromising the runner</w:t>
      </w:r>
      <w:r w:rsidR="006D4A6E">
        <w:t>’s</w:t>
      </w:r>
      <w:r w:rsidRPr="0087718D">
        <w:t xml:space="preserve"> performance</w:t>
      </w:r>
      <w:r w:rsidR="008122B8">
        <w:t xml:space="preserve"> </w:t>
      </w:r>
      <w:r w:rsidR="00284A5F">
        <w:fldChar w:fldCharType="begin"/>
      </w:r>
      <w:r w:rsidR="00284A5F">
        <w:instrText xml:space="preserve"> ADDIN EN.CITE &lt;EndNote&gt;&lt;Cite&gt;&lt;Author&gt;Coutu&lt;/Author&gt;&lt;Year&gt;2008&lt;/Year&gt;&lt;RecNum&gt;385&lt;/RecNum&gt;&lt;DisplayText&gt;(Coutu et al., 2008)&lt;/DisplayText&gt;&lt;record&gt;&lt;rec-number&gt;385&lt;/rec-number&gt;&lt;foreign-keys&gt;&lt;key app="EN" db-id="0200vaff2t9asae2tw65rsaz9daxwsafzvz0" timestamp="1433147978"&gt;385&lt;/key&gt;&lt;/foreign-keys&gt;&lt;ref-type name="Conference Paper"&gt;47&lt;/ref-type&gt;&lt;contributors&gt;&lt;authors&gt;&lt;author&gt;Coutu, André&lt;/author&gt;&lt;author&gt;Roy, Michel D.&lt;/author&gt;&lt;author&gt;Monette, Christine&lt;/author&gt;&lt;author&gt;Nennemann, Bernd&lt;/author&gt;&lt;/authors&gt;&lt;/contributors&gt;&lt;titles&gt;&lt;title&gt;Experience with rotor-stator interactions in high head Francis runner&lt;/title&gt;&lt;secondary-title&gt;Proceedings of 24th IAHR symposium on hydraulic machinery and systems&lt;/secondary-title&gt;&lt;/titles&gt;&lt;pages&gt;10&lt;/pages&gt;&lt;dates&gt;&lt;year&gt;2008&lt;/year&gt;&lt;/dates&gt;&lt;pub-location&gt;Foz do Iguassu, Brazil&lt;/pub-location&gt;&lt;urls&gt;&lt;/urls&gt;&lt;/record&gt;&lt;/Cite&gt;&lt;/EndNote&gt;</w:instrText>
      </w:r>
      <w:r w:rsidR="00284A5F">
        <w:fldChar w:fldCharType="separate"/>
      </w:r>
      <w:r w:rsidR="00284A5F">
        <w:rPr>
          <w:noProof/>
        </w:rPr>
        <w:t>(Coutu et al., 2008)</w:t>
      </w:r>
      <w:r w:rsidR="00284A5F">
        <w:fldChar w:fldCharType="end"/>
      </w:r>
      <w:r w:rsidRPr="0087718D">
        <w:t xml:space="preserve">. </w:t>
      </w:r>
      <w:r w:rsidR="008122B8">
        <w:t>The miscalculated parameter for failed runner was the</w:t>
      </w:r>
      <w:r w:rsidRPr="0087718D">
        <w:rPr>
          <w:rFonts w:ascii="Times-Roman" w:hAnsi="Times-Roman"/>
          <w:color w:val="000000"/>
        </w:rPr>
        <w:t xml:space="preserve"> dynamic torque</w:t>
      </w:r>
      <w:r w:rsidR="008122B8">
        <w:rPr>
          <w:rFonts w:ascii="Times-Roman" w:hAnsi="Times-Roman"/>
          <w:color w:val="000000"/>
        </w:rPr>
        <w:t xml:space="preserve"> value, which</w:t>
      </w:r>
      <w:r w:rsidRPr="0087718D">
        <w:rPr>
          <w:rFonts w:ascii="Times-Roman" w:hAnsi="Times-Roman"/>
          <w:color w:val="000000"/>
        </w:rPr>
        <w:t xml:space="preserve"> was </w:t>
      </w:r>
      <w:r w:rsidR="008122B8">
        <w:rPr>
          <w:rFonts w:ascii="Times-Roman" w:hAnsi="Times-Roman"/>
          <w:color w:val="000000"/>
        </w:rPr>
        <w:t>much</w:t>
      </w:r>
      <w:r w:rsidRPr="0087718D">
        <w:rPr>
          <w:rFonts w:ascii="Times-Roman" w:hAnsi="Times-Roman"/>
          <w:color w:val="000000"/>
        </w:rPr>
        <w:t xml:space="preserve"> higher</w:t>
      </w:r>
      <w:r w:rsidR="008122B8">
        <w:rPr>
          <w:rFonts w:ascii="Times-Roman" w:hAnsi="Times-Roman"/>
          <w:color w:val="000000"/>
        </w:rPr>
        <w:t xml:space="preserve"> than the normal acceptable</w:t>
      </w:r>
      <w:r w:rsidRPr="0087718D">
        <w:t>.</w:t>
      </w:r>
    </w:p>
    <w:p w:rsidR="00E549C1" w:rsidRPr="0087718D" w:rsidRDefault="00E549C1" w:rsidP="00E549C1">
      <w:pPr>
        <w:pStyle w:val="Figure"/>
        <w:rPr>
          <w:noProof w:val="0"/>
        </w:rPr>
      </w:pPr>
      <w:r w:rsidRPr="0087718D">
        <w:lastRenderedPageBreak/>
        <w:drawing>
          <wp:inline distT="0" distB="0" distL="0" distR="0" wp14:anchorId="291FFD75" wp14:editId="4B4B2E92">
            <wp:extent cx="6223000" cy="2238667"/>
            <wp:effectExtent l="0" t="0" r="635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16305"/>
                    <a:stretch>
                      <a:fillRect/>
                    </a:stretch>
                  </pic:blipFill>
                  <pic:spPr bwMode="auto">
                    <a:xfrm>
                      <a:off x="0" y="0"/>
                      <a:ext cx="6231482" cy="2241718"/>
                    </a:xfrm>
                    <a:prstGeom prst="rect">
                      <a:avLst/>
                    </a:prstGeom>
                    <a:ln>
                      <a:noFill/>
                    </a:ln>
                    <a:extLst>
                      <a:ext uri="{53640926-AAD7-44D8-BBD7-CCE9431645EC}">
                        <a14:shadowObscured xmlns:a14="http://schemas.microsoft.com/office/drawing/2010/main"/>
                      </a:ext>
                    </a:extLst>
                  </pic:spPr>
                </pic:pic>
              </a:graphicData>
            </a:graphic>
          </wp:inline>
        </w:drawing>
      </w:r>
    </w:p>
    <w:p w:rsidR="00E549C1" w:rsidRPr="0087718D" w:rsidRDefault="00E549C1" w:rsidP="00E549C1">
      <w:pPr>
        <w:pStyle w:val="Caption"/>
      </w:pPr>
      <w:bookmarkStart w:id="18" w:name="_Ref422992345"/>
      <w:r w:rsidRPr="0050126A">
        <w:t xml:space="preserve">Figure </w:t>
      </w:r>
      <w:fldSimple w:instr=" SEQ Figure \* ARABIC ">
        <w:r w:rsidR="00E23109">
          <w:rPr>
            <w:noProof/>
          </w:rPr>
          <w:t>2</w:t>
        </w:r>
      </w:fldSimple>
      <w:bookmarkEnd w:id="18"/>
      <w:r w:rsidRPr="0087718D">
        <w:t xml:space="preserve"> Cracks at the blade trailing edge welded to the crown (left) and band (right) junctions </w:t>
      </w:r>
      <w:r w:rsidR="00284A5F">
        <w:fldChar w:fldCharType="begin"/>
      </w:r>
      <w:r w:rsidR="00284A5F">
        <w:instrText xml:space="preserve"> ADDIN EN.CITE &lt;EndNote&gt;&lt;Cite&gt;&lt;Author&gt;Coutu&lt;/Author&gt;&lt;Year&gt;2008&lt;/Year&gt;&lt;RecNum&gt;385&lt;/RecNum&gt;&lt;DisplayText&gt;(Coutu et al., 2008)&lt;/DisplayText&gt;&lt;record&gt;&lt;rec-number&gt;385&lt;/rec-number&gt;&lt;foreign-keys&gt;&lt;key app="EN" db-id="0200vaff2t9asae2tw65rsaz9daxwsafzvz0" timestamp="1433147978"&gt;385&lt;/key&gt;&lt;/foreign-keys&gt;&lt;ref-type name="Conference Paper"&gt;47&lt;/ref-type&gt;&lt;contributors&gt;&lt;authors&gt;&lt;author&gt;Coutu, André&lt;/author&gt;&lt;author&gt;Roy, Michel D.&lt;/author&gt;&lt;author&gt;Monette, Christine&lt;/author&gt;&lt;author&gt;Nennemann, Bernd&lt;/author&gt;&lt;/authors&gt;&lt;/contributors&gt;&lt;titles&gt;&lt;title&gt;Experience with rotor-stator interactions in high head Francis runner&lt;/title&gt;&lt;secondary-title&gt;Proceedings of 24th IAHR symposium on hydraulic machinery and systems&lt;/secondary-title&gt;&lt;/titles&gt;&lt;pages&gt;10&lt;/pages&gt;&lt;dates&gt;&lt;year&gt;2008&lt;/year&gt;&lt;/dates&gt;&lt;pub-location&gt;Foz do Iguassu, Brazil&lt;/pub-location&gt;&lt;urls&gt;&lt;/urls&gt;&lt;/record&gt;&lt;/Cite&gt;&lt;/EndNote&gt;</w:instrText>
      </w:r>
      <w:r w:rsidR="00284A5F">
        <w:fldChar w:fldCharType="separate"/>
      </w:r>
      <w:r w:rsidR="00284A5F">
        <w:rPr>
          <w:noProof/>
        </w:rPr>
        <w:t>(Coutu et al., 2008)</w:t>
      </w:r>
      <w:r w:rsidR="00284A5F">
        <w:fldChar w:fldCharType="end"/>
      </w:r>
      <w:r w:rsidRPr="0087718D">
        <w:t>.</w:t>
      </w:r>
    </w:p>
    <w:p w:rsidR="00F76D1C" w:rsidRPr="0087718D" w:rsidRDefault="00F76D1C" w:rsidP="00D71F9A">
      <w:pPr>
        <w:pStyle w:val="menuscript"/>
      </w:pPr>
      <w:r w:rsidRPr="0087718D">
        <w:fldChar w:fldCharType="begin"/>
      </w:r>
      <w:r w:rsidRPr="0087718D">
        <w:instrText xml:space="preserve"> REF _Ref422994503 \h </w:instrText>
      </w:r>
      <w:r w:rsidRPr="0087718D">
        <w:fldChar w:fldCharType="separate"/>
      </w:r>
      <w:r w:rsidR="00322A25" w:rsidRPr="0050126A">
        <w:t xml:space="preserve">Figure </w:t>
      </w:r>
      <w:r w:rsidR="00322A25">
        <w:rPr>
          <w:noProof/>
        </w:rPr>
        <w:t>3</w:t>
      </w:r>
      <w:r w:rsidRPr="0087718D">
        <w:fldChar w:fldCharType="end"/>
      </w:r>
      <w:r>
        <w:t xml:space="preserve"> shows another example of failure in a low head Francis runner</w:t>
      </w:r>
      <w:r w:rsidR="00E549C1" w:rsidRPr="0087718D">
        <w:t xml:space="preserve">, </w:t>
      </w:r>
      <w:r w:rsidR="006D4A6E">
        <w:t xml:space="preserve">where a </w:t>
      </w:r>
      <w:r w:rsidR="00E549C1" w:rsidRPr="0087718D">
        <w:t>crack was observed at the leading-edge-crow</w:t>
      </w:r>
      <w:r>
        <w:t>n junction in one of the blades</w:t>
      </w:r>
      <w:r w:rsidR="00E549C1" w:rsidRPr="0087718D">
        <w:t xml:space="preserve"> </w:t>
      </w:r>
      <w:r w:rsidR="00284A5F">
        <w:fldChar w:fldCharType="begin"/>
      </w:r>
      <w:r w:rsidR="00284A5F">
        <w:instrText xml:space="preserve"> ADDIN EN.CITE &lt;EndNote&gt;&lt;Cite&gt;&lt;Author&gt;Frunzǎverde&lt;/Author&gt;&lt;Year&gt;2010&lt;/Year&gt;&lt;RecNum&gt;186&lt;/RecNum&gt;&lt;DisplayText&gt;(Frunzǎverde et al., 2010)&lt;/DisplayText&gt;&lt;record&gt;&lt;rec-number&gt;186&lt;/rec-number&gt;&lt;foreign-keys&gt;&lt;key app="EN" db-id="0200vaff2t9asae2tw65rsaz9daxwsafzvz0" timestamp="1431878105"&gt;186&lt;/key&gt;&lt;key app="ENWeb" db-id=""&gt;0&lt;/key&gt;&lt;/foreign-keys&gt;&lt;ref-type name="Conference Paper"&gt;47&lt;/ref-type&gt;&lt;contributors&gt;&lt;authors&gt;&lt;author&gt;Frunzǎverde, D&lt;/author&gt;&lt;author&gt;Muntean, S&lt;/author&gt;&lt;author&gt;Mǎrginean, G&lt;/author&gt;&lt;author&gt;Campian, V&lt;/author&gt;&lt;author&gt;Marşavina, L&lt;/author&gt;&lt;author&gt;Terzi, R&lt;/author&gt;&lt;author&gt;Şerban, V&lt;/author&gt;&lt;/authors&gt;&lt;/contributors&gt;&lt;titles&gt;&lt;title&gt;Failure analysis of a Francis turbine runner&lt;/title&gt;&lt;secondary-title&gt;IOP Conference Series: Earth and Environmental Science, 25th IAHR Symposium on Hydraulic Machinery and Systems&lt;/secondary-title&gt;&lt;/titles&gt;&lt;pages&gt;012115&lt;/pages&gt;&lt;volume&gt;12&lt;/volume&gt;&lt;number&gt;1&lt;/number&gt;&lt;dates&gt;&lt;year&gt;2010&lt;/year&gt;&lt;/dates&gt;&lt;publisher&gt;IOP Publishing&lt;/publisher&gt;&lt;isbn&gt;1755-1315&lt;/isbn&gt;&lt;accession-num&gt;WOS:000325657000115&lt;/accession-num&gt;&lt;label&gt;fsi&lt;/label&gt;&lt;urls&gt;&lt;/urls&gt;&lt;electronic-resource-num&gt;doi:10.1088/1755-1315/12/1/012115&lt;/electronic-resource-num&gt;&lt;/record&gt;&lt;/Cite&gt;&lt;/EndNote&gt;</w:instrText>
      </w:r>
      <w:r w:rsidR="00284A5F">
        <w:fldChar w:fldCharType="separate"/>
      </w:r>
      <w:r w:rsidR="00284A5F">
        <w:rPr>
          <w:noProof/>
        </w:rPr>
        <w:t>(Frunzǎverde et al., 2010)</w:t>
      </w:r>
      <w:r w:rsidR="00284A5F">
        <w:fldChar w:fldCharType="end"/>
      </w:r>
      <w:r w:rsidR="00E549C1" w:rsidRPr="0087718D">
        <w:t xml:space="preserve">. The analysis indicated that both RSI and vortex rope induced dynamic stresses </w:t>
      </w:r>
      <w:r w:rsidR="006D4A6E">
        <w:t xml:space="preserve">in </w:t>
      </w:r>
      <w:r w:rsidR="00E549C1" w:rsidRPr="0087718D">
        <w:t xml:space="preserve">the blade. This failure occurred largely due to welding defects </w:t>
      </w:r>
      <w:r w:rsidR="006D4A6E">
        <w:t>originating from</w:t>
      </w:r>
      <w:r w:rsidR="00E549C1" w:rsidRPr="0087718D">
        <w:t xml:space="preserve"> the first phase of </w:t>
      </w:r>
      <w:r w:rsidR="006D4A6E">
        <w:t>repair</w:t>
      </w:r>
      <w:r w:rsidR="00E549C1" w:rsidRPr="0087718D">
        <w:t xml:space="preserve">. After </w:t>
      </w:r>
      <w:r w:rsidR="006D4A6E">
        <w:t xml:space="preserve">the </w:t>
      </w:r>
      <w:r w:rsidR="00E549C1" w:rsidRPr="0087718D">
        <w:t>complete separation of the two fracture</w:t>
      </w:r>
      <w:r w:rsidR="008A6FA9">
        <w:t>d</w:t>
      </w:r>
      <w:r w:rsidR="00E549C1" w:rsidRPr="0087718D">
        <w:t xml:space="preserve"> surfaces, </w:t>
      </w:r>
      <w:r w:rsidR="006D4A6E">
        <w:t xml:space="preserve">namely, the </w:t>
      </w:r>
      <w:r w:rsidR="00E549C1" w:rsidRPr="0087718D">
        <w:t>weld and blade, near the trailing edge</w:t>
      </w:r>
      <w:r w:rsidR="006D4A6E">
        <w:t>, the</w:t>
      </w:r>
      <w:r w:rsidR="00E549C1" w:rsidRPr="0087718D">
        <w:t xml:space="preserve"> maximum principal stress</w:t>
      </w:r>
      <w:r w:rsidR="006D4A6E" w:rsidRPr="0087718D">
        <w:t xml:space="preserve">, which </w:t>
      </w:r>
      <w:r w:rsidR="006D4A6E">
        <w:t>was</w:t>
      </w:r>
      <w:r w:rsidR="006D4A6E" w:rsidRPr="0087718D">
        <w:t xml:space="preserve"> approximately one order of magnitude lower than the yield stress</w:t>
      </w:r>
      <w:r w:rsidR="006D4A6E">
        <w:t>,</w:t>
      </w:r>
      <w:r w:rsidR="00E549C1" w:rsidRPr="0087718D">
        <w:t xml:space="preserve"> was found near the leading-edge-crown junction. Due to </w:t>
      </w:r>
      <w:r w:rsidR="006D4A6E">
        <w:t xml:space="preserve">the </w:t>
      </w:r>
      <w:r w:rsidR="00E549C1" w:rsidRPr="0087718D">
        <w:t xml:space="preserve">stress concentration and dynamic loadings produced by pressure fluctuations associated </w:t>
      </w:r>
      <w:r w:rsidR="006D4A6E">
        <w:t>with</w:t>
      </w:r>
      <w:r w:rsidR="006D4A6E" w:rsidRPr="0087718D">
        <w:t xml:space="preserve"> </w:t>
      </w:r>
      <w:r w:rsidR="00E549C1" w:rsidRPr="0087718D">
        <w:t>the vortex rope, this area is sensitive to fatigue crack initiation.</w:t>
      </w:r>
      <w:r w:rsidR="00D71F9A">
        <w:t xml:space="preserve"> </w:t>
      </w:r>
      <w:r>
        <w:t>Several</w:t>
      </w:r>
      <w:r w:rsidRPr="0087718D">
        <w:t xml:space="preserve"> other cases of fatigue damage in the runner </w:t>
      </w:r>
      <w:r>
        <w:t xml:space="preserve">have been reported </w:t>
      </w:r>
      <w:r w:rsidRPr="0087718D">
        <w:t xml:space="preserve">over the last two decades </w:t>
      </w:r>
      <w:r w:rsidR="00284A5F">
        <w:fldChar w:fldCharType="begin">
          <w:fldData xml:space="preserve">PEVuZE5vdGU+PENpdGU+PEF1dGhvcj5IdXRoPC9BdXRob3I+PFllYXI+MjAwNTwvWWVhcj48UmVj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</w:fldData>
        </w:fldChar>
      </w:r>
      <w:r w:rsidR="00284A5F">
        <w:instrText xml:space="preserve"> ADDIN EN.CITE </w:instrText>
      </w:r>
      <w:r w:rsidR="00284A5F">
        <w:fldChar w:fldCharType="begin">
          <w:fldData xml:space="preserve">PEVuZE5vdGU+PENpdGU+PEF1dGhvcj5IdXRoPC9BdXRob3I+PFllYXI+MjAwNTwvWWVhcj48UmVj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</w:fldData>
        </w:fldChar>
      </w:r>
      <w:r w:rsidR="00284A5F">
        <w:instrText xml:space="preserve"> ADDIN EN.CITE.DATA </w:instrText>
      </w:r>
      <w:r w:rsidR="00284A5F">
        <w:fldChar w:fldCharType="end"/>
      </w:r>
      <w:r w:rsidR="00284A5F">
        <w:fldChar w:fldCharType="separate"/>
      </w:r>
      <w:r w:rsidR="00284A5F">
        <w:rPr>
          <w:noProof/>
        </w:rPr>
        <w:t>(Carpinteri et al., 2015; Flores et al., 2012; Gagnon et al., 2012; Huang et al., 2014; Huth, 2005; Luo et al., 2013; Magnoli, 2014; Seidel et al., 2014; Thibault et al., 2014; Trudel and Sabourin, 2014; Wang et al., 2012)</w:t>
      </w:r>
      <w:r w:rsidR="00284A5F">
        <w:fldChar w:fldCharType="end"/>
      </w:r>
      <w:r w:rsidRPr="0087718D">
        <w:t xml:space="preserve">. </w:t>
      </w:r>
      <w:r>
        <w:t>A m</w:t>
      </w:r>
      <w:r w:rsidRPr="0087718D">
        <w:t>ajority of the</w:t>
      </w:r>
      <w:r>
        <w:t>se</w:t>
      </w:r>
      <w:r w:rsidRPr="0087718D">
        <w:t xml:space="preserve"> failures are related to dynamic stresses induced by RSI and, recently, increased transients such as load variation</w:t>
      </w:r>
      <w:r>
        <w:t>s</w:t>
      </w:r>
      <w:r w:rsidRPr="0087718D">
        <w:t xml:space="preserve">, start-stop, spin-no-load and total load rejection </w:t>
      </w:r>
      <w:r w:rsidR="00284A5F">
        <w:fldChar w:fldCharType="begin">
          <w:fldData xml:space="preserve">PEVuZE5vdGU+PENpdGU+PEF1dGhvcj5Ucml2ZWRpPC9BdXRob3I+PFllYXI+MjAxMzwvWWVhcj48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</w:fldData>
        </w:fldChar>
      </w:r>
      <w:r w:rsidR="00284A5F">
        <w:instrText xml:space="preserve"> ADDIN EN.CITE </w:instrText>
      </w:r>
      <w:r w:rsidR="00284A5F">
        <w:fldChar w:fldCharType="begin">
          <w:fldData xml:space="preserve">PEVuZE5vdGU+PENpdGU+PEF1dGhvcj5Ucml2ZWRpPC9BdXRob3I+PFllYXI+MjAxMzwvWWVhcj48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</w:fldData>
        </w:fldChar>
      </w:r>
      <w:r w:rsidR="00284A5F">
        <w:instrText xml:space="preserve"> ADDIN EN.CITE.DATA </w:instrText>
      </w:r>
      <w:r w:rsidR="00284A5F">
        <w:fldChar w:fldCharType="end"/>
      </w:r>
      <w:r w:rsidR="00284A5F">
        <w:fldChar w:fldCharType="separate"/>
      </w:r>
      <w:r w:rsidR="00284A5F">
        <w:rPr>
          <w:noProof/>
        </w:rPr>
        <w:t>(Trivedi et al., 2013b; Zuo et al., 2015)</w:t>
      </w:r>
      <w:r w:rsidR="00284A5F">
        <w:fldChar w:fldCharType="end"/>
      </w:r>
      <w:r w:rsidRPr="0087718D">
        <w:t>.</w:t>
      </w:r>
    </w:p>
    <w:p w:rsidR="00E549C1" w:rsidRPr="0087718D" w:rsidRDefault="00E549C1" w:rsidP="00E549C1">
      <w:pPr>
        <w:pStyle w:val="Figure"/>
        <w:rPr>
          <w:noProof w:val="0"/>
        </w:rPr>
      </w:pPr>
      <w:r w:rsidRPr="0087718D">
        <w:lastRenderedPageBreak/>
        <w:drawing>
          <wp:inline distT="0" distB="0" distL="0" distR="0" wp14:anchorId="1E46724E" wp14:editId="0F9BD6F5">
            <wp:extent cx="6292850" cy="208245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50204"/>
                    <a:stretch>
                      <a:fillRect/>
                    </a:stretch>
                  </pic:blipFill>
                  <pic:spPr bwMode="auto">
                    <a:xfrm>
                      <a:off x="0" y="0"/>
                      <a:ext cx="6300245" cy="2084904"/>
                    </a:xfrm>
                    <a:prstGeom prst="rect">
                      <a:avLst/>
                    </a:prstGeom>
                    <a:ln>
                      <a:noFill/>
                    </a:ln>
                    <a:extLst>
                      <a:ext uri="{53640926-AAD7-44D8-BBD7-CCE9431645EC}">
                        <a14:shadowObscured xmlns:a14="http://schemas.microsoft.com/office/drawing/2010/main"/>
                      </a:ext>
                    </a:extLst>
                  </pic:spPr>
                </pic:pic>
              </a:graphicData>
            </a:graphic>
          </wp:inline>
        </w:drawing>
      </w:r>
    </w:p>
    <w:p w:rsidR="00E549C1" w:rsidRPr="0087718D" w:rsidRDefault="00E549C1" w:rsidP="00E549C1">
      <w:pPr>
        <w:pStyle w:val="Caption"/>
      </w:pPr>
      <w:bookmarkStart w:id="19" w:name="_Ref422994503"/>
      <w:r w:rsidRPr="0050126A">
        <w:t xml:space="preserve">Figure </w:t>
      </w:r>
      <w:fldSimple w:instr=" SEQ Figure \* ARABIC ">
        <w:r w:rsidR="00E23109">
          <w:rPr>
            <w:noProof/>
          </w:rPr>
          <w:t>3</w:t>
        </w:r>
      </w:fldSimple>
      <w:bookmarkEnd w:id="19"/>
      <w:r w:rsidRPr="0087718D">
        <w:t xml:space="preserve"> </w:t>
      </w:r>
      <w:r w:rsidR="00995F38">
        <w:t>Damaged blade of a low head Francis runner</w:t>
      </w:r>
      <w:r w:rsidRPr="0087718D">
        <w:t xml:space="preserve"> </w:t>
      </w:r>
      <w:r w:rsidR="00284A5F">
        <w:fldChar w:fldCharType="begin"/>
      </w:r>
      <w:r w:rsidR="00284A5F">
        <w:instrText xml:space="preserve"> ADDIN EN.CITE &lt;EndNote&gt;&lt;Cite&gt;&lt;Author&gt;Frunzǎverde&lt;/Author&gt;&lt;Year&gt;2010&lt;/Year&gt;&lt;RecNum&gt;186&lt;/RecNum&gt;&lt;DisplayText&gt;(Frunzǎverde et al., 2010)&lt;/DisplayText&gt;&lt;record&gt;&lt;rec-number&gt;186&lt;/rec-number&gt;&lt;foreign-keys&gt;&lt;key app="EN" db-id="0200vaff2t9asae2tw65rsaz9daxwsafzvz0" timestamp="1431878105"&gt;186&lt;/key&gt;&lt;key app="ENWeb" db-id=""&gt;0&lt;/key&gt;&lt;/foreign-keys&gt;&lt;ref-type name="Conference Paper"&gt;47&lt;/ref-type&gt;&lt;contributors&gt;&lt;authors&gt;&lt;author&gt;Frunzǎverde, D&lt;/author&gt;&lt;author&gt;Muntean, S&lt;/author&gt;&lt;author&gt;Mǎrginean, G&lt;/author&gt;&lt;author&gt;Campian, V&lt;/author&gt;&lt;author&gt;Marşavina, L&lt;/author&gt;&lt;author&gt;Terzi, R&lt;/author&gt;&lt;author&gt;Şerban, V&lt;/author&gt;&lt;/authors&gt;&lt;/contributors&gt;&lt;titles&gt;&lt;title&gt;Failure analysis of a Francis turbine runner&lt;/title&gt;&lt;secondary-title&gt;IOP Conference Series: Earth and Environmental Science, 25th IAHR Symposium on Hydraulic Machinery and Systems&lt;/secondary-title&gt;&lt;/titles&gt;&lt;pages&gt;012115&lt;/pages&gt;&lt;volume&gt;12&lt;/volume&gt;&lt;number&gt;1&lt;/number&gt;&lt;dates&gt;&lt;year&gt;2010&lt;/year&gt;&lt;/dates&gt;&lt;publisher&gt;IOP Publishing&lt;/publisher&gt;&lt;isbn&gt;1755-1315&lt;/isbn&gt;&lt;accession-num&gt;WOS:000325657000115&lt;/accession-num&gt;&lt;label&gt;fsi&lt;/label&gt;&lt;urls&gt;&lt;/urls&gt;&lt;electronic-resource-num&gt;doi:10.1088/1755-1315/12/1/012115&lt;/electronic-resource-num&gt;&lt;/record&gt;&lt;/Cite&gt;&lt;/EndNote&gt;</w:instrText>
      </w:r>
      <w:r w:rsidR="00284A5F">
        <w:fldChar w:fldCharType="separate"/>
      </w:r>
      <w:r w:rsidR="00284A5F">
        <w:rPr>
          <w:noProof/>
        </w:rPr>
        <w:t>(Frunzǎverde et al., 2010)</w:t>
      </w:r>
      <w:r w:rsidR="00284A5F">
        <w:fldChar w:fldCharType="end"/>
      </w:r>
      <w:r w:rsidRPr="0087718D">
        <w:t>.</w:t>
      </w:r>
    </w:p>
    <w:p w:rsidR="00E549C1" w:rsidRPr="0087718D" w:rsidRDefault="00E549C1" w:rsidP="00E549C1">
      <w:pPr>
        <w:pStyle w:val="Heading1"/>
      </w:pPr>
      <w:bookmarkStart w:id="20" w:name="_Toc454543448"/>
      <w:bookmarkStart w:id="21" w:name="_Toc455129478"/>
      <w:r w:rsidRPr="0087718D">
        <w:t>Effect of added mass on runner natural frequency</w:t>
      </w:r>
      <w:bookmarkEnd w:id="20"/>
      <w:bookmarkEnd w:id="21"/>
    </w:p>
    <w:p w:rsidR="00E549C1" w:rsidRPr="0087718D" w:rsidRDefault="006D4A6E" w:rsidP="00E549C1">
      <w:pPr>
        <w:pStyle w:val="menuscript"/>
      </w:pPr>
      <w:r>
        <w:t>The s</w:t>
      </w:r>
      <w:r w:rsidRPr="0087718D">
        <w:t xml:space="preserve">tructure </w:t>
      </w:r>
      <w:r w:rsidR="00E549C1" w:rsidRPr="0087718D">
        <w:t xml:space="preserve">of hydraulic turbines reacts differently when </w:t>
      </w:r>
      <w:r w:rsidR="00BA34B5">
        <w:t xml:space="preserve">it </w:t>
      </w:r>
      <w:r>
        <w:t>subject</w:t>
      </w:r>
      <w:r w:rsidR="00F140BA">
        <w:t>s</w:t>
      </w:r>
      <w:r w:rsidR="00E549C1" w:rsidRPr="0087718D">
        <w:t xml:space="preserve"> to dynamic pressure loading under flowing water. </w:t>
      </w:r>
      <w:r>
        <w:t>T</w:t>
      </w:r>
      <w:r w:rsidR="00E549C1" w:rsidRPr="0087718D">
        <w:t xml:space="preserve">raditional techniques </w:t>
      </w:r>
      <w:r>
        <w:t xml:space="preserve">that have been used for decades </w:t>
      </w:r>
      <w:r w:rsidR="00E549C1" w:rsidRPr="0087718D">
        <w:t xml:space="preserve">for the estimation of natural </w:t>
      </w:r>
      <w:r w:rsidRPr="0087718D">
        <w:t>frequenc</w:t>
      </w:r>
      <w:r>
        <w:t>ies</w:t>
      </w:r>
      <w:r w:rsidRPr="0087718D">
        <w:t xml:space="preserve"> </w:t>
      </w:r>
      <w:r w:rsidR="00E549C1" w:rsidRPr="0087718D">
        <w:t xml:space="preserve">and </w:t>
      </w:r>
      <w:r w:rsidR="00E261CB">
        <w:t>mode-shape</w:t>
      </w:r>
      <w:r w:rsidR="00E549C1" w:rsidRPr="0087718D">
        <w:t xml:space="preserve">s in air and water are no longer reliable. </w:t>
      </w:r>
      <w:r>
        <w:t>Following</w:t>
      </w:r>
      <w:r w:rsidRPr="0087718D">
        <w:t xml:space="preserve"> </w:t>
      </w:r>
      <w:r>
        <w:t>the</w:t>
      </w:r>
      <w:r w:rsidRPr="0087718D">
        <w:t xml:space="preserve"> </w:t>
      </w:r>
      <w:r w:rsidR="00E549C1" w:rsidRPr="0087718D">
        <w:t xml:space="preserve">catastrophic failure of </w:t>
      </w:r>
      <w:r>
        <w:t>a</w:t>
      </w:r>
      <w:r w:rsidRPr="0087718D">
        <w:t xml:space="preserve"> </w:t>
      </w:r>
      <w:r w:rsidR="00E549C1" w:rsidRPr="0087718D">
        <w:t>newly designed F</w:t>
      </w:r>
      <w:r w:rsidR="008167B9">
        <w:t xml:space="preserve">rancis runner </w:t>
      </w:r>
      <w:r w:rsidR="00284A5F">
        <w:fldChar w:fldCharType="begin"/>
      </w:r>
      <w:r w:rsidR="00284A5F">
        <w:instrText xml:space="preserve"> ADDIN EN.CITE &lt;EndNote&gt;&lt;Cite&gt;&lt;Author&gt;Coutu&lt;/Author&gt;&lt;Year&gt;2004&lt;/Year&gt;&lt;RecNum&gt;476&lt;/RecNum&gt;&lt;DisplayText&gt;(Coutu et al., 2004)&lt;/DisplayText&gt;&lt;record&gt;&lt;rec-number&gt;476&lt;/rec-number&gt;&lt;foreign-keys&gt;&lt;key app="EN" db-id="0200vaff2t9asae2tw65rsaz9daxwsafzvz0" timestamp="1434477933"&gt;476&lt;/key&gt;&lt;/foreign-keys&gt;&lt;ref-type name="Conference Paper"&gt;47&lt;/ref-type&gt;&lt;contributors&gt;&lt;authors&gt;&lt;author&gt;Coutu, A.&lt;/author&gt;&lt;author&gt;Proulx, D.&lt;/author&gt;&lt;author&gt;Coulson, S.&lt;/author&gt;&lt;author&gt;Demers, A.&lt;/author&gt;&lt;/authors&gt;&lt;/contributors&gt;&lt;titles&gt;&lt;title&gt;Dynamic assesment of hydraulic turbines-high head Francis&lt;/title&gt;&lt;secondary-title&gt;Hydrovision 2004&lt;/secondary-title&gt;&lt;/titles&gt;&lt;pages&gt;13&lt;/pages&gt;&lt;dates&gt;&lt;year&gt;2004&lt;/year&gt;&lt;/dates&gt;&lt;pub-location&gt;Montreal, Canada&lt;/pub-location&gt;&lt;label&gt;fsi&lt;/label&gt;&lt;urls&gt;&lt;/urls&gt;&lt;/record&gt;&lt;/Cite&gt;&lt;/EndNote&gt;</w:instrText>
      </w:r>
      <w:r w:rsidR="00284A5F">
        <w:fldChar w:fldCharType="separate"/>
      </w:r>
      <w:r w:rsidR="00284A5F">
        <w:rPr>
          <w:noProof/>
        </w:rPr>
        <w:t>(Coutu et al., 2004)</w:t>
      </w:r>
      <w:r w:rsidR="00284A5F">
        <w:fldChar w:fldCharType="end"/>
      </w:r>
      <w:r w:rsidR="00E549C1" w:rsidRPr="0087718D">
        <w:t xml:space="preserve">, research </w:t>
      </w:r>
      <w:r w:rsidR="00F140BA">
        <w:t xml:space="preserve">on </w:t>
      </w:r>
      <w:r w:rsidR="00E549C1" w:rsidRPr="0087718D">
        <w:t xml:space="preserve">added mass </w:t>
      </w:r>
      <w:r w:rsidR="00F140BA" w:rsidRPr="0087718D">
        <w:t xml:space="preserve">effect </w:t>
      </w:r>
      <w:r w:rsidR="00E549C1" w:rsidRPr="0087718D">
        <w:t xml:space="preserve">is </w:t>
      </w:r>
      <w:r>
        <w:t xml:space="preserve">being </w:t>
      </w:r>
      <w:r w:rsidRPr="0087718D">
        <w:t xml:space="preserve">carefully </w:t>
      </w:r>
      <w:r w:rsidR="00E549C1" w:rsidRPr="0087718D">
        <w:t xml:space="preserve">considered. </w:t>
      </w:r>
      <w:r w:rsidR="00F140BA">
        <w:t>T</w:t>
      </w:r>
      <w:r>
        <w:t xml:space="preserve">he </w:t>
      </w:r>
      <w:r w:rsidR="00E549C1" w:rsidRPr="0087718D">
        <w:t xml:space="preserve">main challenge is the </w:t>
      </w:r>
      <w:r w:rsidR="008167B9">
        <w:t>reliable</w:t>
      </w:r>
      <w:r w:rsidR="00E549C1" w:rsidRPr="0087718D">
        <w:t xml:space="preserve"> estimation of the runner natural frequency due to added mass. </w:t>
      </w:r>
      <w:r w:rsidR="00F140BA">
        <w:t>Because, t</w:t>
      </w:r>
      <w:r w:rsidR="00E549C1" w:rsidRPr="0087718D">
        <w:t xml:space="preserve">he added mass effect is dependent on several parameters, </w:t>
      </w:r>
      <w:r>
        <w:t>including the</w:t>
      </w:r>
      <w:r w:rsidR="00E549C1" w:rsidRPr="0087718D">
        <w:t xml:space="preserve"> geometrical shape of the structure (runner diameter, blade profile</w:t>
      </w:r>
      <w:r w:rsidR="004C3B32">
        <w:t xml:space="preserve"> and</w:t>
      </w:r>
      <w:r w:rsidR="00E549C1" w:rsidRPr="0087718D">
        <w:t xml:space="preserve"> joining of the blades to the band and crown junction), its relative position from the boundaries, nearby structures, amplitude, direction of vibrations</w:t>
      </w:r>
      <w:r w:rsidR="004C3B32">
        <w:t xml:space="preserve"> and</w:t>
      </w:r>
      <w:r w:rsidR="00E549C1" w:rsidRPr="0087718D">
        <w:t xml:space="preserve"> </w:t>
      </w:r>
      <w:r w:rsidR="00F140BA">
        <w:t xml:space="preserve">the local </w:t>
      </w:r>
      <w:r w:rsidR="00E549C1" w:rsidRPr="0087718D">
        <w:t xml:space="preserve">flow condition </w:t>
      </w:r>
      <w:r w:rsidR="00284A5F">
        <w:fldChar w:fldCharType="begin">
          <w:fldData xml:space="preserve">PEVuZE5vdGU+PENpdGU+PEF1dGhvcj5CbGV2aW5zPC9BdXRob3I+PFllYXI+MjAwMTwvWWVhcj48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</w:fldData>
        </w:fldChar>
      </w:r>
      <w:r w:rsidR="00284A5F">
        <w:instrText xml:space="preserve"> ADDIN EN.CITE </w:instrText>
      </w:r>
      <w:r w:rsidR="00284A5F">
        <w:fldChar w:fldCharType="begin">
          <w:fldData xml:space="preserve">PEVuZE5vdGU+PENpdGU+PEF1dGhvcj5CbGV2aW5zPC9BdXRob3I+PFllYXI+MjAwMTwvWWVhcj48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</w:fldData>
        </w:fldChar>
      </w:r>
      <w:r w:rsidR="00284A5F">
        <w:instrText xml:space="preserve"> ADDIN EN.CITE.DATA </w:instrText>
      </w:r>
      <w:r w:rsidR="00284A5F">
        <w:fldChar w:fldCharType="end"/>
      </w:r>
      <w:r w:rsidR="00284A5F">
        <w:fldChar w:fldCharType="separate"/>
      </w:r>
      <w:r w:rsidR="00284A5F">
        <w:rPr>
          <w:noProof/>
        </w:rPr>
        <w:t>(Blevins, 2001; Conca et al., 1997; Wu et al., 2013; Yadykin et al., 2003)</w:t>
      </w:r>
      <w:r w:rsidR="00284A5F">
        <w:fldChar w:fldCharType="end"/>
      </w:r>
      <w:r w:rsidR="00E549C1" w:rsidRPr="0087718D">
        <w:t>.</w:t>
      </w:r>
    </w:p>
    <w:p w:rsidR="00E549C1" w:rsidRPr="0087718D" w:rsidRDefault="00E549C1" w:rsidP="00E549C1">
      <w:pPr>
        <w:pStyle w:val="menuscript"/>
      </w:pPr>
      <w:r w:rsidRPr="0087718D">
        <w:t xml:space="preserve">In the last decade, extensive </w:t>
      </w:r>
      <w:r w:rsidR="00C148D1">
        <w:t>study</w:t>
      </w:r>
      <w:r w:rsidRPr="0087718D">
        <w:t xml:space="preserve"> has been </w:t>
      </w:r>
      <w:r w:rsidR="00C148D1">
        <w:t>conducted on different structures starting from</w:t>
      </w:r>
      <w:r w:rsidRPr="0087718D">
        <w:t xml:space="preserve"> a simple airfoil to </w:t>
      </w:r>
      <w:r w:rsidR="006D4A6E">
        <w:t>a</w:t>
      </w:r>
      <w:r w:rsidR="006D4A6E" w:rsidRPr="0087718D">
        <w:t xml:space="preserve"> </w:t>
      </w:r>
      <w:r w:rsidRPr="0087718D">
        <w:t xml:space="preserve">full-scale prototype runner. De La Torre et al. </w:t>
      </w:r>
      <w:r w:rsidR="00284A5F">
        <w:fldChar w:fldCharType="begin"/>
      </w:r>
      <w:r w:rsidR="00284A5F">
        <w:instrText xml:space="preserve"> ADDIN EN.CITE &lt;EndNote&gt;&lt;Cite&gt;&lt;Author&gt;Torre&lt;/Author&gt;&lt;Year&gt;2013&lt;/Year&gt;&lt;RecNum&gt;327&lt;/RecNum&gt;&lt;DisplayText&gt;(Torre et al., 2013)&lt;/DisplayText&gt;&lt;record&gt;&lt;rec-number&gt;327&lt;/rec-number&gt;&lt;foreign-keys&gt;&lt;key app="EN" db-id="0200vaff2t9asae2tw65rsaz9daxwsafzvz0" timestamp="1431880796"&gt;327&lt;/key&gt;&lt;key app="ENWeb" db-id=""&gt;0&lt;/key&gt;&lt;/foreign-keys&gt;&lt;ref-type name="Journal Article"&gt;17&lt;/ref-type&gt;&lt;contributors&gt;&lt;authors&gt;&lt;author&gt;Torre, O De La&lt;/author&gt;&lt;author&gt;Escaler, X.&lt;/author&gt;&lt;author&gt;Egusquiza, E.&lt;/author&gt;&lt;author&gt;Farhat, M.&lt;/author&gt;&lt;/authors&gt;&lt;/contributors&gt;&lt;titles&gt;&lt;title&gt;Experimental investigation of added mass effects on a hydrofoil under cavitation conditions&lt;/title&gt;&lt;secondary-title&gt;Journal of Fluids and Structures&lt;/secondary-title&gt;&lt;/titles&gt;&lt;periodical&gt;&lt;full-title&gt;Journal of Fluids and Structures&lt;/full-title&gt;&lt;abbr-1&gt;J Fluid Struct&lt;/abbr-1&gt;&lt;/periodical&gt;&lt;pages&gt;173-187&lt;/pages&gt;&lt;volume&gt;39&lt;/volume&gt;&lt;dates&gt;&lt;year&gt;2013&lt;/year&gt;&lt;/dates&gt;&lt;isbn&gt;08899746&lt;/isbn&gt;&lt;accession-num&gt;WOS:000319172000011&lt;/accession-num&gt;&lt;label&gt;fsi&lt;/label&gt;&lt;urls&gt;&lt;/urls&gt;&lt;electronic-resource-num&gt;doi:10.1016/j.jfluidstructs.2013.01.008&lt;/electronic-resource-num&gt;&lt;/record&gt;&lt;/Cite&gt;&lt;/EndNote&gt;</w:instrText>
      </w:r>
      <w:r w:rsidR="00284A5F">
        <w:fldChar w:fldCharType="separate"/>
      </w:r>
      <w:r w:rsidR="00284A5F">
        <w:rPr>
          <w:noProof/>
        </w:rPr>
        <w:t>(Torre et al., 2013)</w:t>
      </w:r>
      <w:r w:rsidR="00284A5F">
        <w:fldChar w:fldCharType="end"/>
      </w:r>
      <w:r w:rsidRPr="0087718D">
        <w:t xml:space="preserve"> conducted a study on a hydrofoil, NACA0009. </w:t>
      </w:r>
      <w:r w:rsidR="00C148D1">
        <w:t>They studied f</w:t>
      </w:r>
      <w:r w:rsidRPr="0087718D">
        <w:t xml:space="preserve">our configurations: (1) </w:t>
      </w:r>
      <w:r w:rsidR="006D4A6E">
        <w:t xml:space="preserve">a </w:t>
      </w:r>
      <w:r w:rsidRPr="0087718D">
        <w:t xml:space="preserve">hydrofoil in air, (2) </w:t>
      </w:r>
      <w:r w:rsidR="006D4A6E">
        <w:t xml:space="preserve">a </w:t>
      </w:r>
      <w:r w:rsidRPr="0087718D">
        <w:t xml:space="preserve">suction side surface in </w:t>
      </w:r>
      <w:r w:rsidR="006D4A6E" w:rsidRPr="0087718D">
        <w:t xml:space="preserve">contact </w:t>
      </w:r>
      <w:r w:rsidR="006D4A6E">
        <w:t xml:space="preserve">with </w:t>
      </w:r>
      <w:r w:rsidRPr="0087718D">
        <w:t xml:space="preserve">air and </w:t>
      </w:r>
      <w:r w:rsidR="006D4A6E">
        <w:t xml:space="preserve">the </w:t>
      </w:r>
      <w:r w:rsidRPr="0087718D">
        <w:t xml:space="preserve">pressure side surface in </w:t>
      </w:r>
      <w:r w:rsidR="006D4A6E" w:rsidRPr="0087718D">
        <w:t xml:space="preserve">contact </w:t>
      </w:r>
      <w:r w:rsidR="006D4A6E">
        <w:t xml:space="preserve">with </w:t>
      </w:r>
      <w:r w:rsidRPr="0087718D">
        <w:t>water, (3) submerged in s</w:t>
      </w:r>
      <w:r w:rsidR="002B2E2B">
        <w:t>ill</w:t>
      </w:r>
      <w:r w:rsidRPr="0087718D">
        <w:t xml:space="preserve"> water </w:t>
      </w:r>
      <w:r w:rsidRPr="002B2E2B">
        <w:t>and</w:t>
      </w:r>
      <w:r w:rsidRPr="0087718D">
        <w:t xml:space="preserve"> (4) submerged in flowing water at 7 and 14 m s</w:t>
      </w:r>
      <w:r w:rsidRPr="0087718D">
        <w:rPr>
          <w:vertAlign w:val="superscript"/>
        </w:rPr>
        <w:t>-1</w:t>
      </w:r>
      <w:r w:rsidRPr="0087718D">
        <w:t xml:space="preserve">. The maximum </w:t>
      </w:r>
      <w:r w:rsidR="00C148D1" w:rsidRPr="0087718D">
        <w:t xml:space="preserve">added mass </w:t>
      </w:r>
      <w:r w:rsidRPr="0087718D">
        <w:t>effect was observed in st</w:t>
      </w:r>
      <w:r w:rsidR="00BD773C">
        <w:t>ill</w:t>
      </w:r>
      <w:r w:rsidRPr="0087718D">
        <w:t xml:space="preserve"> water</w:t>
      </w:r>
      <w:r w:rsidR="00BD773C">
        <w:t xml:space="preserve"> condition</w:t>
      </w:r>
      <w:r w:rsidR="006D4A6E">
        <w:t>,</w:t>
      </w:r>
      <w:r w:rsidRPr="0087718D">
        <w:t xml:space="preserve"> where the natura</w:t>
      </w:r>
      <w:r w:rsidR="00BD773C">
        <w:t xml:space="preserve">l frequency was reduced by 50%. </w:t>
      </w:r>
      <w:r w:rsidR="00C148D1">
        <w:t>During</w:t>
      </w:r>
      <w:r w:rsidR="00C148D1" w:rsidRPr="0087718D">
        <w:t xml:space="preserve"> cavitation</w:t>
      </w:r>
      <w:r w:rsidR="004C4E4C">
        <w:t xml:space="preserve"> at 14</w:t>
      </w:r>
      <w:r w:rsidR="004C4E4C" w:rsidRPr="0087718D">
        <w:t xml:space="preserve"> m s</w:t>
      </w:r>
      <w:r w:rsidR="004C4E4C" w:rsidRPr="0087718D">
        <w:rPr>
          <w:vertAlign w:val="superscript"/>
        </w:rPr>
        <w:t>-1</w:t>
      </w:r>
      <w:r w:rsidR="004C4E4C">
        <w:t xml:space="preserve"> flow velocity</w:t>
      </w:r>
      <w:r w:rsidR="00C148D1" w:rsidRPr="0087718D">
        <w:t xml:space="preserve">, the natural frequency reduction was approximately 20%. </w:t>
      </w:r>
      <w:r w:rsidR="00BD773C">
        <w:t xml:space="preserve">For </w:t>
      </w:r>
      <w:r w:rsidR="004C4E4C">
        <w:t>simplified structure and environmental condition</w:t>
      </w:r>
      <w:r w:rsidR="00BD773C">
        <w:t xml:space="preserve">, estimations and prediction of added mass effect is quite straight forward. </w:t>
      </w:r>
      <w:r w:rsidR="004C4E4C">
        <w:t xml:space="preserve">However, it is challenging when complexities are included such as </w:t>
      </w:r>
      <w:r w:rsidR="00BD773C">
        <w:t>rotati</w:t>
      </w:r>
      <w:r w:rsidR="004C4E4C">
        <w:t>ng structure</w:t>
      </w:r>
      <w:r w:rsidR="00BD773C">
        <w:t xml:space="preserve"> </w:t>
      </w:r>
      <w:r w:rsidR="004C4E4C">
        <w:t xml:space="preserve">and it is </w:t>
      </w:r>
      <w:r w:rsidR="00BD773C">
        <w:t xml:space="preserve">surrounded by </w:t>
      </w:r>
      <w:r w:rsidR="00795A93">
        <w:t xml:space="preserve">several </w:t>
      </w:r>
      <w:r w:rsidR="00BD773C">
        <w:t>solid walls in flowing water</w:t>
      </w:r>
      <w:r w:rsidR="004C4E4C">
        <w:t>.</w:t>
      </w:r>
    </w:p>
    <w:p w:rsidR="0004428A" w:rsidRDefault="00AE0A3C" w:rsidP="00E549C1">
      <w:pPr>
        <w:pStyle w:val="menuscript"/>
      </w:pPr>
      <w:r>
        <w:lastRenderedPageBreak/>
        <w:t>Further study on a simplified structure such as circular disc, which has identical geometry as runner crown and band, showed</w:t>
      </w:r>
      <w:r w:rsidR="00E549C1" w:rsidRPr="0087718D">
        <w:t xml:space="preserve"> that the </w:t>
      </w:r>
      <w:r>
        <w:t>added mass effect</w:t>
      </w:r>
      <w:r w:rsidR="00E549C1" w:rsidRPr="0087718D">
        <w:t xml:space="preserve"> is mainly dependent on the </w:t>
      </w:r>
      <w:r w:rsidR="00E261CB">
        <w:t>mode-shape</w:t>
      </w:r>
      <w:r w:rsidR="00E549C1" w:rsidRPr="0087718D">
        <w:t xml:space="preserve"> and </w:t>
      </w:r>
      <w:r>
        <w:t xml:space="preserve">corresponding </w:t>
      </w:r>
      <w:r w:rsidR="00951C49">
        <w:t>nodal-diameter</w:t>
      </w:r>
      <w:r>
        <w:t xml:space="preserve"> </w:t>
      </w:r>
      <w:r w:rsidR="00284A5F">
        <w:fldChar w:fldCharType="begin"/>
      </w:r>
      <w:r w:rsidR="00284A5F">
        <w:instrText xml:space="preserve"> ADDIN EN.CITE &lt;EndNote&gt;&lt;Cite&gt;&lt;Author&gt;Huang&lt;/Author&gt;&lt;Year&gt;2013&lt;/Year&gt;&lt;RecNum&gt;325&lt;/RecNum&gt;&lt;DisplayText&gt;(Huang et al., 2013b)&lt;/DisplayText&gt;&lt;record&gt;&lt;rec-number&gt;325&lt;/rec-number&gt;&lt;foreign-keys&gt;&lt;key app="EN" db-id="0200vaff2t9asae2tw65rsaz9daxwsafzvz0" timestamp="1431880788"&gt;325&lt;/key&gt;&lt;key app="ENWeb" db-id=""&gt;0&lt;/key&gt;&lt;/foreign-keys&gt;&lt;ref-type name="Conference Paper"&gt;47&lt;/ref-type&gt;&lt;contributors&gt;&lt;authors&gt;&lt;author&gt;Huang, X. X.&lt;/author&gt;&lt;author&gt;Egusquiza, E.&lt;/author&gt;&lt;author&gt;Valero, C.&lt;/author&gt;&lt;author&gt;Presas, A.&lt;/author&gt;&lt;/authors&gt;&lt;/contributors&gt;&lt;auth-address&gt;Huang, XX&amp;#xD;Univ Politecn Cataluna, Ctr Ind Diagnost &amp;amp; Fluid Dynam CDIF, ETSEIB Bldg,Av Diagonal 647, E-08028 Barcelona, Spain&amp;#xD;Univ Politecn Cataluna, Ctr Ind Diagnost &amp;amp; Fluid Dynam CDIF, ETSEIB Bldg,Av Diagonal 647, E-08028 Barcelona, Spain&amp;#xD;Univ Politecn Cataluna, Ctr Ind Diagnost &amp;amp; Fluid Dynam CDIF, E-08028 Barcelona, Spain&lt;/auth-address&gt;&lt;titles&gt;&lt;title&gt;Dynamic behaviour of pump-turbine runner: From disk to prototype runner&lt;/title&gt;&lt;secondary-title&gt;IOP Conference Series: Materials Science and Engineering&lt;/secondary-title&gt;&lt;/titles&gt;&lt;periodical&gt;&lt;full-title&gt;IOP Conference Series: Materials Science and Engineering&lt;/full-title&gt;&lt;abbr-1&gt;Iop Conf Ser-Mat Sci&lt;/abbr-1&gt;&lt;/periodical&gt;&lt;pages&gt;022036&lt;/pages&gt;&lt;volume&gt;52&lt;/volume&gt;&lt;number&gt;2&lt;/number&gt;&lt;dates&gt;&lt;year&gt;2013&lt;/year&gt;&lt;/dates&gt;&lt;isbn&gt;1757-8981&amp;#xD;1757-899X&lt;/isbn&gt;&lt;accession-num&gt;WOS:000329430200046&lt;/accession-num&gt;&lt;label&gt;fsi&lt;/label&gt;&lt;urls&gt;&lt;related-urls&gt;&lt;url&gt;&amp;lt;Go to ISI&amp;gt;://WOS:000329430200046&lt;/url&gt;&lt;/related-urls&gt;&lt;/urls&gt;&lt;electronic-resource-num&gt;doi:10.1088/1757-899x/52/2/022036&lt;/electronic-resource-num&gt;&lt;language&gt;English&lt;/language&gt;&lt;/record&gt;&lt;/Cite&gt;&lt;/EndNote&gt;</w:instrText>
      </w:r>
      <w:r w:rsidR="00284A5F">
        <w:fldChar w:fldCharType="separate"/>
      </w:r>
      <w:r w:rsidR="00284A5F">
        <w:rPr>
          <w:noProof/>
        </w:rPr>
        <w:t>(Huang et al., 2013b)</w:t>
      </w:r>
      <w:r w:rsidR="00284A5F">
        <w:fldChar w:fldCharType="end"/>
      </w:r>
      <w:r w:rsidR="00E549C1" w:rsidRPr="0087718D">
        <w:t xml:space="preserve">. </w:t>
      </w:r>
      <w:r>
        <w:t>Discs with different radii</w:t>
      </w:r>
      <w:r w:rsidRPr="0087718D">
        <w:t xml:space="preserve"> and thickness</w:t>
      </w:r>
      <w:r>
        <w:t>es</w:t>
      </w:r>
      <w:r w:rsidRPr="0087718D">
        <w:t xml:space="preserve"> were investigated. </w:t>
      </w:r>
      <w:r w:rsidR="00E549C1" w:rsidRPr="0087718D">
        <w:t xml:space="preserve">The natural frequency </w:t>
      </w:r>
      <w:r w:rsidR="00632BC0">
        <w:t xml:space="preserve">was proportional to the disc </w:t>
      </w:r>
      <w:r w:rsidR="00E549C1" w:rsidRPr="0087718D">
        <w:t xml:space="preserve">thickness and </w:t>
      </w:r>
      <w:r w:rsidR="00632BC0">
        <w:t xml:space="preserve">inversely proportional to the </w:t>
      </w:r>
      <w:r w:rsidR="00E549C1" w:rsidRPr="0087718D">
        <w:t>disc radius</w:t>
      </w:r>
      <w:r w:rsidR="00B23078">
        <w:t xml:space="preserve"> (keeping same thickness)</w:t>
      </w:r>
      <w:r w:rsidR="00E549C1" w:rsidRPr="0087718D">
        <w:t xml:space="preserve">. </w:t>
      </w:r>
      <w:r w:rsidR="00BA34B5">
        <w:t xml:space="preserve">Later authors have placed simplified curved blades between the discs and made runner type structure. </w:t>
      </w:r>
      <w:r w:rsidR="00E549C1" w:rsidRPr="0087718D">
        <w:t>The results indicated that the natural frequency increases with the blade number</w:t>
      </w:r>
      <w:r w:rsidR="00BA34B5">
        <w:t>s</w:t>
      </w:r>
      <w:r w:rsidR="00E549C1" w:rsidRPr="0087718D">
        <w:t xml:space="preserve"> and is </w:t>
      </w:r>
      <w:r w:rsidR="00BA34B5">
        <w:t xml:space="preserve">also </w:t>
      </w:r>
      <w:r w:rsidR="00E549C1" w:rsidRPr="0087718D">
        <w:t>dependent on the blade profile.</w:t>
      </w:r>
      <w:r w:rsidR="00B23078">
        <w:t xml:space="preserve"> </w:t>
      </w:r>
      <w:r w:rsidR="0068630F">
        <w:t xml:space="preserve">Overall, </w:t>
      </w:r>
      <w:r w:rsidR="007501AB">
        <w:t>it was</w:t>
      </w:r>
      <w:r w:rsidR="00B23078">
        <w:t xml:space="preserve"> </w:t>
      </w:r>
      <w:r w:rsidR="00BA34B5">
        <w:t xml:space="preserve">observed that added mass parameter dependency increases with the structure complexity, </w:t>
      </w:r>
      <w:r w:rsidR="00093EFB">
        <w:t xml:space="preserve">not only </w:t>
      </w:r>
      <w:r w:rsidR="00BA34B5">
        <w:t xml:space="preserve">surrounding </w:t>
      </w:r>
      <w:r w:rsidR="00093EFB">
        <w:t xml:space="preserve">flow velocity </w:t>
      </w:r>
      <w:r w:rsidR="00BA34B5">
        <w:t xml:space="preserve">condition. </w:t>
      </w:r>
      <w:r w:rsidR="0004428A">
        <w:t xml:space="preserve">In actual runner, geometrical shape of the blade, crown and band is complexity, including dimensions from one axis to another. Therefore, estimation of added mass effect for prototype runner based on simple study is not reliable. </w:t>
      </w:r>
    </w:p>
    <w:p w:rsidR="008E214B" w:rsidRDefault="00D630CF" w:rsidP="00C30C01">
      <w:pPr>
        <w:pStyle w:val="menuscript"/>
      </w:pPr>
      <w:r>
        <w:t>For more</w:t>
      </w:r>
      <w:r w:rsidR="00F70806" w:rsidRPr="0087718D">
        <w:t xml:space="preserve"> </w:t>
      </w:r>
      <w:r w:rsidR="00E549C1" w:rsidRPr="0087718D">
        <w:t xml:space="preserve">precise analysis, </w:t>
      </w:r>
      <w:r w:rsidR="0004428A">
        <w:t>Rodriguez et al.</w:t>
      </w:r>
      <w:r w:rsidR="0004428A" w:rsidRPr="0004428A">
        <w:t xml:space="preserve"> </w:t>
      </w:r>
      <w:r w:rsidR="00284A5F">
        <w:fldChar w:fldCharType="begin"/>
      </w:r>
      <w:r w:rsidR="00284A5F">
        <w:instrText xml:space="preserve"> ADDIN EN.CITE &lt;EndNote&gt;&lt;Cite&gt;&lt;Author&gt;Rodriguez&lt;/Author&gt;&lt;Year&gt;2006&lt;/Year&gt;&lt;RecNum&gt;281&lt;/RecNum&gt;&lt;DisplayText&gt;(Rodriguez et al., 2006)&lt;/DisplayText&gt;&lt;record&gt;&lt;rec-number&gt;281&lt;/rec-number&gt;&lt;foreign-keys&gt;&lt;key app="EN" db-id="0200vaff2t9asae2tw65rsaz9daxwsafzvz0" timestamp="1431879912"&gt;281&lt;/key&gt;&lt;key app="ENWeb" db-id=""&gt;0&lt;/key&gt;&lt;/foreign-keys&gt;&lt;ref-type name="Journal Article"&gt;17&lt;/ref-type&gt;&lt;contributors&gt;&lt;authors&gt;&lt;author&gt;Rodriguez, C. G.&lt;/author&gt;&lt;author&gt;Egusquiza, E.&lt;/author&gt;&lt;author&gt;Escaler, X.&lt;/author&gt;&lt;author&gt;Liang, Q. W.&lt;/author&gt;&lt;author&gt;Avellan, F.&lt;/author&gt;&lt;/authors&gt;&lt;/contributors&gt;&lt;auth-address&gt;Egusquiza, E&amp;#xD;Tech Univ Catalonia, CDIF, Barcelona, Spain&amp;#xD;Tech Univ Catalonia, CDIF, Barcelona, Spain&amp;#xD;Tech Univ Catalonia, CDIF, Barcelona, Spain&amp;#xD;Swiss Fed Inst Technol, LMH, Lausanne, Switzerland&lt;/auth-address&gt;&lt;titles&gt;&lt;title&gt;Experimental investigation of added mass effects on a Francis turbine runner in still water&lt;/title&gt;&lt;secondary-title&gt;Journal of Fluids and Structures&lt;/secondary-title&gt;&lt;/titles&gt;&lt;periodical&gt;&lt;full-title&gt;Journal of Fluids and Structures&lt;/full-title&gt;&lt;abbr-1&gt;J Fluid Struct&lt;/abbr-1&gt;&lt;/periodical&gt;&lt;pages&gt;699-712&lt;/pages&gt;&lt;volume&gt;22&lt;/volume&gt;&lt;number&gt;5&lt;/number&gt;&lt;keywords&gt;&lt;keyword&gt;added mass&lt;/keyword&gt;&lt;keyword&gt;natural frequencies&lt;/keyword&gt;&lt;keyword&gt;turbine runner&lt;/keyword&gt;&lt;keyword&gt;modal analysis&lt;/keyword&gt;&lt;/keywords&gt;&lt;dates&gt;&lt;year&gt;2006&lt;/year&gt;&lt;pub-dates&gt;&lt;date&gt;Jul&lt;/date&gt;&lt;/pub-dates&gt;&lt;/dates&gt;&lt;isbn&gt;0889-9746&lt;/isbn&gt;&lt;accession-num&gt;WOS:000238515900006&lt;/accession-num&gt;&lt;label&gt;fsi&lt;/label&gt;&lt;urls&gt;&lt;related-urls&gt;&lt;url&gt;&amp;lt;Go to ISI&amp;gt;://WOS:000238515900006&lt;/url&gt;&lt;/related-urls&gt;&lt;/urls&gt;&lt;electronic-resource-num&gt;doi:10.1016/j.jfluidstructs.2006.04.001&lt;/electronic-resource-num&gt;&lt;language&gt;English&lt;/language&gt;&lt;/record&gt;&lt;/Cite&gt;&lt;/EndNote&gt;</w:instrText>
      </w:r>
      <w:r w:rsidR="00284A5F">
        <w:fldChar w:fldCharType="separate"/>
      </w:r>
      <w:r w:rsidR="00284A5F">
        <w:rPr>
          <w:noProof/>
        </w:rPr>
        <w:t>(Rodriguez et al., 2006)</w:t>
      </w:r>
      <w:r w:rsidR="00284A5F">
        <w:fldChar w:fldCharType="end"/>
      </w:r>
      <w:r w:rsidR="0004428A">
        <w:t xml:space="preserve"> have conducted </w:t>
      </w:r>
      <w:r w:rsidR="00E549C1" w:rsidRPr="0087718D">
        <w:t>an experimental study a</w:t>
      </w:r>
      <w:r w:rsidR="00494938">
        <w:t xml:space="preserve"> model</w:t>
      </w:r>
      <w:r w:rsidR="00E549C1" w:rsidRPr="0087718D">
        <w:t xml:space="preserve"> runner in air and </w:t>
      </w:r>
      <w:r>
        <w:t xml:space="preserve">still </w:t>
      </w:r>
      <w:r w:rsidR="00E549C1" w:rsidRPr="0087718D">
        <w:t xml:space="preserve">water. </w:t>
      </w:r>
      <w:r w:rsidR="00164EED">
        <w:t>T</w:t>
      </w:r>
      <w:r w:rsidR="00F67841">
        <w:t xml:space="preserve">he objective was to </w:t>
      </w:r>
      <w:r w:rsidR="00494938">
        <w:t xml:space="preserve">investigate how </w:t>
      </w:r>
      <w:r w:rsidR="00E261CB">
        <w:t>mode-shape</w:t>
      </w:r>
      <w:r w:rsidR="00F67841">
        <w:t xml:space="preserve">s and </w:t>
      </w:r>
      <w:r w:rsidR="00951C49">
        <w:t>nodal-diameter</w:t>
      </w:r>
      <w:r w:rsidR="00F67841">
        <w:t xml:space="preserve"> </w:t>
      </w:r>
      <w:r w:rsidR="00494938">
        <w:t xml:space="preserve">influence the </w:t>
      </w:r>
      <w:r w:rsidR="00F67841">
        <w:t xml:space="preserve">runner natural frequency. </w:t>
      </w:r>
      <w:r w:rsidR="00E549C1" w:rsidRPr="0087718D">
        <w:t xml:space="preserve">The runner was </w:t>
      </w:r>
      <w:r w:rsidR="00CB7089">
        <w:t xml:space="preserve">a </w:t>
      </w:r>
      <w:r w:rsidR="00F70806" w:rsidRPr="0087718D">
        <w:t>reduced</w:t>
      </w:r>
      <w:r w:rsidR="00F70806">
        <w:t>-</w:t>
      </w:r>
      <w:r w:rsidR="00E549C1" w:rsidRPr="0087718D">
        <w:t>scale (1:10) model of the prototype Francis turbine (</w:t>
      </w:r>
      <w:r w:rsidR="00E549C1" w:rsidRPr="0087718D">
        <w:rPr>
          <w:i/>
        </w:rPr>
        <w:t>ν</w:t>
      </w:r>
      <w:r w:rsidR="00E549C1" w:rsidRPr="0087718D">
        <w:t xml:space="preserve">=0.56). Several impact tests were performed at different locations </w:t>
      </w:r>
      <w:r w:rsidR="00F67841">
        <w:t>of the crown and band</w:t>
      </w:r>
      <w:r w:rsidR="00E549C1" w:rsidRPr="0087718D">
        <w:t xml:space="preserve"> using a specialized hammer (</w:t>
      </w:r>
      <w:proofErr w:type="spellStart"/>
      <w:r w:rsidR="00E549C1" w:rsidRPr="0087718D">
        <w:t>Kistler</w:t>
      </w:r>
      <w:proofErr w:type="spellEnd"/>
      <w:r w:rsidR="00E549C1" w:rsidRPr="0087718D">
        <w:t xml:space="preserve"> 9722)</w:t>
      </w:r>
      <w:r w:rsidR="00F67841">
        <w:t>.</w:t>
      </w:r>
      <w:r w:rsidR="004C3B32">
        <w:t xml:space="preserve"> </w:t>
      </w:r>
      <w:r w:rsidR="00F67841">
        <w:t>T</w:t>
      </w:r>
      <w:r w:rsidR="00E549C1" w:rsidRPr="0087718D">
        <w:t>he response was measured by mounted accelerometers (</w:t>
      </w:r>
      <w:proofErr w:type="spellStart"/>
      <w:r w:rsidR="00E549C1" w:rsidRPr="0087718D">
        <w:t>Kistler</w:t>
      </w:r>
      <w:proofErr w:type="spellEnd"/>
      <w:r w:rsidR="00E549C1" w:rsidRPr="0087718D">
        <w:t xml:space="preserve"> 8704B100). The observed </w:t>
      </w:r>
      <w:r w:rsidR="00E261CB">
        <w:t>mode-shape</w:t>
      </w:r>
      <w:r w:rsidR="00E549C1" w:rsidRPr="0087718D">
        <w:t xml:space="preserve">s in air and water were </w:t>
      </w:r>
      <w:r w:rsidR="00C30C01">
        <w:t>identical</w:t>
      </w:r>
      <w:r w:rsidR="00CB7089">
        <w:t>,</w:t>
      </w:r>
      <w:r w:rsidR="00E549C1" w:rsidRPr="0087718D">
        <w:t xml:space="preserve"> including </w:t>
      </w:r>
      <w:r w:rsidR="00CB7089">
        <w:t xml:space="preserve">the </w:t>
      </w:r>
      <w:r w:rsidR="00E549C1" w:rsidRPr="0087718D">
        <w:t xml:space="preserve">order of </w:t>
      </w:r>
      <w:r w:rsidR="00CB7089">
        <w:t xml:space="preserve">the </w:t>
      </w:r>
      <w:r w:rsidR="00951C49">
        <w:t>nodal-diameter</w:t>
      </w:r>
      <w:r w:rsidR="00E549C1" w:rsidRPr="0087718D">
        <w:t xml:space="preserve">, </w:t>
      </w:r>
      <w:r w:rsidR="00CB7089">
        <w:t>as shown in</w:t>
      </w:r>
      <w:r w:rsidR="00CB7089" w:rsidRPr="0087718D">
        <w:t xml:space="preserve"> </w:t>
      </w:r>
      <w:r w:rsidR="00E549C1" w:rsidRPr="0087718D">
        <w:fldChar w:fldCharType="begin"/>
      </w:r>
      <w:r w:rsidR="00E549C1" w:rsidRPr="0087718D">
        <w:instrText xml:space="preserve"> REF _Ref423788388 \h </w:instrText>
      </w:r>
      <w:r w:rsidR="00E549C1" w:rsidRPr="0087718D">
        <w:fldChar w:fldCharType="separate"/>
      </w:r>
      <w:r w:rsidR="00322A25" w:rsidRPr="0050126A">
        <w:t xml:space="preserve">Figure </w:t>
      </w:r>
      <w:r w:rsidR="00322A25">
        <w:rPr>
          <w:noProof/>
        </w:rPr>
        <w:t>4</w:t>
      </w:r>
      <w:r w:rsidR="00E549C1" w:rsidRPr="0087718D">
        <w:fldChar w:fldCharType="end"/>
      </w:r>
      <w:r w:rsidR="00E549C1" w:rsidRPr="0087718D">
        <w:t xml:space="preserve">. The first natural frequencies in the air and water were 373.5 </w:t>
      </w:r>
      <w:r w:rsidR="00C30C01">
        <w:t xml:space="preserve">Hz </w:t>
      </w:r>
      <w:r w:rsidR="00E549C1" w:rsidRPr="0087718D">
        <w:t xml:space="preserve">and 279.5 Hz, respectively. </w:t>
      </w:r>
      <w:r w:rsidR="00C30C01">
        <w:t>Fifth nodal-diameter showed maximum added mass effect where the natural frequency by 39%</w:t>
      </w:r>
      <w:r w:rsidR="00164EED" w:rsidRPr="0087718D">
        <w:t xml:space="preserve">. </w:t>
      </w:r>
      <w:r w:rsidR="00C30C01">
        <w:t xml:space="preserve">The identified mode-shapes were bending, torsion and flexion. The added mass effect was relatively small for other mode-shapes except bending. </w:t>
      </w:r>
      <w:r w:rsidR="00E261CB">
        <w:t xml:space="preserve">The mode-shape plays </w:t>
      </w:r>
      <w:r w:rsidR="00C30C01">
        <w:t xml:space="preserve">an </w:t>
      </w:r>
      <w:r w:rsidR="00E261CB">
        <w:t xml:space="preserve">important role </w:t>
      </w:r>
      <w:r w:rsidR="00C30C01">
        <w:t>in computing the added mass effect and it needs detailed study including reliable estimation for prototype conditions.</w:t>
      </w:r>
      <w:r w:rsidR="0012632A">
        <w:t xml:space="preserve"> </w:t>
      </w:r>
      <w:r w:rsidR="00C30C01" w:rsidRPr="0087718D">
        <w:t xml:space="preserve">Numerical simulations were </w:t>
      </w:r>
      <w:r w:rsidR="00C30C01">
        <w:t>conducted</w:t>
      </w:r>
      <w:r w:rsidR="00C30C01" w:rsidRPr="0087718D">
        <w:t xml:space="preserve"> on the same runner to investigate the added mass effect in detail </w:t>
      </w:r>
      <w:r w:rsidR="00284A5F">
        <w:fldChar w:fldCharType="begin"/>
      </w:r>
      <w:r w:rsidR="00284A5F">
        <w:instrText xml:space="preserve"> ADDIN EN.CITE &lt;EndNote&gt;&lt;Cite&gt;&lt;Author&gt;Liang&lt;/Author&gt;&lt;Year&gt;2007&lt;/Year&gt;&lt;RecNum&gt;117&lt;/RecNum&gt;&lt;DisplayText&gt;(Liang et al., 2007)&lt;/DisplayText&gt;&lt;record&gt;&lt;rec-number&gt;117&lt;/rec-number&gt;&lt;foreign-keys&gt;&lt;key app="EN" db-id="0200vaff2t9asae2tw65rsaz9daxwsafzvz0" timestamp="1431877516"&gt;117&lt;/key&gt;&lt;key app="ENWeb" db-id=""&gt;0&lt;/key&gt;&lt;/foreign-keys&gt;&lt;ref-type name="Journal Article"&gt;17&lt;/ref-type&gt;&lt;contributors&gt;&lt;authors&gt;&lt;author&gt;Liang, Q. W.&lt;/author&gt;&lt;author&gt;Rodriguez, C. G.&lt;/author&gt;&lt;author&gt;Egusquiza, Eduard&lt;/author&gt;&lt;author&gt;Escaler, Xavier&lt;/author&gt;&lt;author&gt;Farhat, Mohamed&lt;/author&gt;&lt;author&gt;Avellan, François&lt;/author&gt;&lt;/authors&gt;&lt;/contributors&gt;&lt;titles&gt;&lt;title&gt;Numerical simulation of fluid added mass effect on a Francis turbine runner&lt;/title&gt;&lt;secondary-title&gt;Computers &amp;amp; fluids&lt;/secondary-title&gt;&lt;/titles&gt;&lt;periodical&gt;&lt;full-title&gt;Computers &amp;amp; Fluids&lt;/full-title&gt;&lt;abbr-1&gt;Comput Fluids&lt;/abbr-1&gt;&lt;/periodical&gt;&lt;pages&gt;1106-1118&lt;/pages&gt;&lt;volume&gt;36&lt;/volume&gt;&lt;number&gt;6&lt;/number&gt;&lt;dates&gt;&lt;year&gt;2007&lt;/year&gt;&lt;/dates&gt;&lt;isbn&gt;0045-7930&lt;/isbn&gt;&lt;accession-num&gt;WOS:000246537700007&lt;/accession-num&gt;&lt;label&gt;fsi&lt;/label&gt;&lt;urls&gt;&lt;/urls&gt;&lt;electronic-resource-num&gt;doi:10.1016/j.compfluid.2006.08.007&lt;/electronic-resource-num&gt;&lt;/record&gt;&lt;/Cite&gt;&lt;/EndNote&gt;</w:instrText>
      </w:r>
      <w:r w:rsidR="00284A5F">
        <w:fldChar w:fldCharType="separate"/>
      </w:r>
      <w:r w:rsidR="00284A5F">
        <w:rPr>
          <w:noProof/>
        </w:rPr>
        <w:t>(Liang et al., 2007)</w:t>
      </w:r>
      <w:r w:rsidR="00284A5F">
        <w:fldChar w:fldCharType="end"/>
      </w:r>
      <w:r w:rsidR="00C30C01" w:rsidRPr="0087718D">
        <w:t xml:space="preserve">. </w:t>
      </w:r>
      <w:r w:rsidR="00C30C01" w:rsidRPr="0087718D">
        <w:fldChar w:fldCharType="begin"/>
      </w:r>
      <w:r w:rsidR="00C30C01" w:rsidRPr="0087718D">
        <w:instrText xml:space="preserve"> REF _Ref423792606 \h </w:instrText>
      </w:r>
      <w:r w:rsidR="00C30C01" w:rsidRPr="0087718D">
        <w:fldChar w:fldCharType="separate"/>
      </w:r>
      <w:r w:rsidR="00C30C01" w:rsidRPr="0050126A">
        <w:t xml:space="preserve">Figure </w:t>
      </w:r>
      <w:r w:rsidR="00C30C01">
        <w:rPr>
          <w:noProof/>
        </w:rPr>
        <w:t>5</w:t>
      </w:r>
      <w:r w:rsidR="00C30C01" w:rsidRPr="0087718D">
        <w:fldChar w:fldCharType="end"/>
      </w:r>
      <w:r w:rsidR="00C30C01" w:rsidRPr="0087718D">
        <w:t xml:space="preserve"> shows </w:t>
      </w:r>
      <w:r w:rsidR="00EA7F5F">
        <w:t>comparison of</w:t>
      </w:r>
      <w:r w:rsidR="00C30C01" w:rsidRPr="0087718D">
        <w:t xml:space="preserve"> natural frequenc</w:t>
      </w:r>
      <w:r w:rsidR="00EA7F5F">
        <w:t>ies observed</w:t>
      </w:r>
      <w:r w:rsidR="00C30C01" w:rsidRPr="0087718D">
        <w:t xml:space="preserve"> in air and water. A minimum difference between the numerical and experimental values </w:t>
      </w:r>
      <w:r w:rsidR="00C30C01">
        <w:t>was observed</w:t>
      </w:r>
      <w:r w:rsidR="00C30C01" w:rsidRPr="0087718D">
        <w:t xml:space="preserve"> for the zero </w:t>
      </w:r>
      <w:r w:rsidR="00C30C01">
        <w:t>nodal-diameter</w:t>
      </w:r>
      <w:r w:rsidR="00C30C01" w:rsidRPr="0087718D">
        <w:t xml:space="preserve"> (</w:t>
      </w:r>
      <w:r w:rsidR="00C30C01" w:rsidRPr="0087718D">
        <w:rPr>
          <w:i/>
        </w:rPr>
        <w:t>f</w:t>
      </w:r>
      <w:r w:rsidR="00C30C01" w:rsidRPr="0087718D">
        <w:rPr>
          <w:vertAlign w:val="subscript"/>
        </w:rPr>
        <w:t>01</w:t>
      </w:r>
      <w:r w:rsidR="00C30C01" w:rsidRPr="0087718D">
        <w:t xml:space="preserve">). The maximum difference </w:t>
      </w:r>
      <w:r w:rsidR="00C30C01">
        <w:t>was observed</w:t>
      </w:r>
      <w:r w:rsidR="00C30C01" w:rsidRPr="0087718D">
        <w:t xml:space="preserve"> for the fifth </w:t>
      </w:r>
      <w:r w:rsidR="00C30C01">
        <w:t>nodal-diameter</w:t>
      </w:r>
      <w:r w:rsidR="00C30C01" w:rsidRPr="0087718D">
        <w:t xml:space="preserve"> (</w:t>
      </w:r>
      <w:r w:rsidR="00C30C01" w:rsidRPr="0087718D">
        <w:rPr>
          <w:i/>
        </w:rPr>
        <w:t>f</w:t>
      </w:r>
      <w:r w:rsidR="00C30C01" w:rsidRPr="0087718D">
        <w:rPr>
          <w:vertAlign w:val="subscript"/>
        </w:rPr>
        <w:t>51</w:t>
      </w:r>
      <w:r w:rsidR="00C30C01" w:rsidRPr="0087718D">
        <w:t xml:space="preserve">). </w:t>
      </w:r>
      <w:r w:rsidR="00EA7F5F">
        <w:t>Relative deformation between the crown and the band in bending mode caused significant reduction in natural frequency.</w:t>
      </w:r>
      <w:r w:rsidR="00DA34AA">
        <w:t xml:space="preserve"> </w:t>
      </w:r>
      <w:r w:rsidR="00EA7F5F">
        <w:t>Confined liquid in the blade passage</w:t>
      </w:r>
      <w:r w:rsidR="008E214B">
        <w:t>s</w:t>
      </w:r>
      <w:r w:rsidR="00EA7F5F">
        <w:t xml:space="preserve"> induced higher pressure and thus out of-of-phase deformation </w:t>
      </w:r>
      <w:r w:rsidR="00284A5F">
        <w:fldChar w:fldCharType="begin"/>
      </w:r>
      <w:r w:rsidR="00284A5F">
        <w:instrText xml:space="preserve"> ADDIN EN.CITE &lt;EndNote&gt;&lt;Cite&gt;&lt;Author&gt;Egusquiza&lt;/Author&gt;&lt;Year&gt;2009&lt;/Year&gt;&lt;RecNum&gt;339&lt;/RecNum&gt;&lt;DisplayText&gt;(Egusquiza et al., 2009)&lt;/DisplayText&gt;&lt;record&gt;&lt;rec-number&gt;339&lt;/rec-number&gt;&lt;foreign-keys&gt;&lt;key app="EN" db-id="0200vaff2t9asae2tw65rsaz9daxwsafzvz0" timestamp="1431880868"&gt;339&lt;/key&gt;&lt;key app="ENWeb" db-id=""&gt;0&lt;/key&gt;&lt;/foreign-keys&gt;&lt;ref-type name="Conference Paper"&gt;47&lt;/ref-type&gt;&lt;contributors&gt;&lt;authors&gt;&lt;author&gt;Eduard Egusquiza&lt;/author&gt;&lt;author&gt;Carme Valero&lt;/author&gt;&lt;author&gt;Quanwei Liang&lt;/author&gt;&lt;author&gt;Miguel Coussirat&lt;/author&gt;&lt;author&gt;Ulrich Seidel&lt;/author&gt;&lt;/authors&gt;&lt;/contributors&gt;&lt;auth-address&gt;Center of Industrial Diagnostics&amp;#xD;and Fluid Dynamics. Tecnical University ot&amp;#xD;Catalonia&amp;#xD;Barcelona,Spain&amp;#xD;&amp;#xD;Voith Hydro Holding&amp;#xD;GmbH &amp;amp; Co. KG&amp;#xD;Alexanderstraße 11&amp;#xD;89522 Heidenheim,&amp;#xD;Germany&lt;/auth-address&gt;&lt;titles&gt;&lt;title&gt;Fluid added mass effect in the modal response of a pump-turbine impeller&lt;/title&gt;&lt;secondary-title&gt;Proceedings of the ASME 2009 International Design Engineering Technical Conference &amp;amp; Computers and Information in Enginneering Conference IDETC/CIE 2009&lt;/secondary-title&gt;&lt;/titles&gt;&lt;pages&gt;715-724&lt;/pages&gt;&lt;volume&gt;1&lt;/volume&gt;&lt;dates&gt;&lt;year&gt;2009&lt;/year&gt;&lt;/dates&gt;&lt;pub-location&gt;San Diego, California, USA&lt;/pub-location&gt;&lt;label&gt;fsi&lt;/label&gt;&lt;urls&gt;&lt;/urls&gt;&lt;electronic-resource-num&gt;doi:10.1115/DETC2009-86830&lt;/electronic-resource-num&gt;&lt;language&gt;English&lt;/language&gt;&lt;/record&gt;&lt;/Cite&gt;&lt;/EndNote&gt;</w:instrText>
      </w:r>
      <w:r w:rsidR="00284A5F">
        <w:fldChar w:fldCharType="separate"/>
      </w:r>
      <w:r w:rsidR="00284A5F">
        <w:rPr>
          <w:noProof/>
        </w:rPr>
        <w:t>(Egusquiza et al., 2009)</w:t>
      </w:r>
      <w:r w:rsidR="00284A5F">
        <w:fldChar w:fldCharType="end"/>
      </w:r>
      <w:r w:rsidR="008E214B">
        <w:t>.</w:t>
      </w:r>
    </w:p>
    <w:p w:rsidR="00E549C1" w:rsidRPr="0087718D" w:rsidRDefault="00E549C1" w:rsidP="00E549C1">
      <w:pPr>
        <w:pStyle w:val="menuscript"/>
        <w:keepNext/>
      </w:pPr>
      <w:r w:rsidRPr="0087718D">
        <w:rPr>
          <w:noProof/>
        </w:rPr>
        <w:lastRenderedPageBreak/>
        <w:drawing>
          <wp:inline distT="0" distB="0" distL="0" distR="0" wp14:anchorId="68922674" wp14:editId="49DA2BD9">
            <wp:extent cx="3490494" cy="29532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528643" cy="2985543"/>
                    </a:xfrm>
                    <a:prstGeom prst="rect">
                      <a:avLst/>
                    </a:prstGeom>
                  </pic:spPr>
                </pic:pic>
              </a:graphicData>
            </a:graphic>
          </wp:inline>
        </w:drawing>
      </w:r>
    </w:p>
    <w:p w:rsidR="00E549C1" w:rsidRPr="0087718D" w:rsidRDefault="00E549C1" w:rsidP="00E549C1">
      <w:pPr>
        <w:pStyle w:val="Caption"/>
      </w:pPr>
      <w:bookmarkStart w:id="22" w:name="_Ref423788388"/>
      <w:r w:rsidRPr="0050126A">
        <w:t xml:space="preserve">Figure </w:t>
      </w:r>
      <w:fldSimple w:instr=" SEQ Figure \* ARABIC ">
        <w:r w:rsidR="00E23109">
          <w:rPr>
            <w:noProof/>
          </w:rPr>
          <w:t>4</w:t>
        </w:r>
      </w:fldSimple>
      <w:bookmarkEnd w:id="22"/>
      <w:r w:rsidRPr="0087718D">
        <w:t xml:space="preserve"> Natural frequencies and corresponding </w:t>
      </w:r>
      <w:r w:rsidR="00E261CB">
        <w:t>mode-shape</w:t>
      </w:r>
      <w:r w:rsidRPr="0087718D">
        <w:t xml:space="preserve">s of a pump-turbine runner observed in air and water </w:t>
      </w:r>
      <w:r w:rsidR="00284A5F">
        <w:fldChar w:fldCharType="begin"/>
      </w:r>
      <w:r w:rsidR="00284A5F">
        <w:instrText xml:space="preserve"> ADDIN EN.CITE &lt;EndNote&gt;&lt;Cite&gt;&lt;Author&gt;Rodriguez&lt;/Author&gt;&lt;Year&gt;2006&lt;/Year&gt;&lt;RecNum&gt;281&lt;/RecNum&gt;&lt;DisplayText&gt;(Rodriguez et al., 2006)&lt;/DisplayText&gt;&lt;record&gt;&lt;rec-number&gt;281&lt;/rec-number&gt;&lt;foreign-keys&gt;&lt;key app="EN" db-id="0200vaff2t9asae2tw65rsaz9daxwsafzvz0" timestamp="1431879912"&gt;281&lt;/key&gt;&lt;key app="ENWeb" db-id=""&gt;0&lt;/key&gt;&lt;/foreign-keys&gt;&lt;ref-type name="Journal Article"&gt;17&lt;/ref-type&gt;&lt;contributors&gt;&lt;authors&gt;&lt;author&gt;Rodriguez, C. G.&lt;/author&gt;&lt;author&gt;Egusquiza, E.&lt;/author&gt;&lt;author&gt;Escaler, X.&lt;/author&gt;&lt;author&gt;Liang, Q. W.&lt;/author&gt;&lt;author&gt;Avellan, F.&lt;/author&gt;&lt;/authors&gt;&lt;/contributors&gt;&lt;auth-address&gt;Egusquiza, E&amp;#xD;Tech Univ Catalonia, CDIF, Barcelona, Spain&amp;#xD;Tech Univ Catalonia, CDIF, Barcelona, Spain&amp;#xD;Tech Univ Catalonia, CDIF, Barcelona, Spain&amp;#xD;Swiss Fed Inst Technol, LMH, Lausanne, Switzerland&lt;/auth-address&gt;&lt;titles&gt;&lt;title&gt;Experimental investigation of added mass effects on a Francis turbine runner in still water&lt;/title&gt;&lt;secondary-title&gt;Journal of Fluids and Structures&lt;/secondary-title&gt;&lt;/titles&gt;&lt;periodical&gt;&lt;full-title&gt;Journal of Fluids and Structures&lt;/full-title&gt;&lt;abbr-1&gt;J Fluid Struct&lt;/abbr-1&gt;&lt;/periodical&gt;&lt;pages&gt;699-712&lt;/pages&gt;&lt;volume&gt;22&lt;/volume&gt;&lt;number&gt;5&lt;/number&gt;&lt;keywords&gt;&lt;keyword&gt;added mass&lt;/keyword&gt;&lt;keyword&gt;natural frequencies&lt;/keyword&gt;&lt;keyword&gt;turbine runner&lt;/keyword&gt;&lt;keyword&gt;modal analysis&lt;/keyword&gt;&lt;/keywords&gt;&lt;dates&gt;&lt;year&gt;2006&lt;/year&gt;&lt;pub-dates&gt;&lt;date&gt;Jul&lt;/date&gt;&lt;/pub-dates&gt;&lt;/dates&gt;&lt;isbn&gt;0889-9746&lt;/isbn&gt;&lt;accession-num&gt;WOS:000238515900006&lt;/accession-num&gt;&lt;label&gt;fsi&lt;/label&gt;&lt;urls&gt;&lt;related-urls&gt;&lt;url&gt;&amp;lt;Go to ISI&amp;gt;://WOS:000238515900006&lt;/url&gt;&lt;/related-urls&gt;&lt;/urls&gt;&lt;electronic-resource-num&gt;doi:10.1016/j.jfluidstructs.2006.04.001&lt;/electronic-resource-num&gt;&lt;language&gt;English&lt;/language&gt;&lt;/record&gt;&lt;/Cite&gt;&lt;/EndNote&gt;</w:instrText>
      </w:r>
      <w:r w:rsidR="00284A5F">
        <w:fldChar w:fldCharType="separate"/>
      </w:r>
      <w:r w:rsidR="00284A5F">
        <w:rPr>
          <w:noProof/>
        </w:rPr>
        <w:t>(Rodriguez et al., 2006)</w:t>
      </w:r>
      <w:r w:rsidR="00284A5F">
        <w:fldChar w:fldCharType="end"/>
      </w:r>
      <w:r w:rsidRPr="0087718D">
        <w:t xml:space="preserve">. The runner was manufactured using bronze; </w:t>
      </w:r>
      <w:r w:rsidR="00CB7089">
        <w:t xml:space="preserve">the </w:t>
      </w:r>
      <w:r w:rsidRPr="0087718D">
        <w:t xml:space="preserve">Young’s modulus, density Poisson’s ratio and weight were 110 </w:t>
      </w:r>
      <w:proofErr w:type="spellStart"/>
      <w:r w:rsidRPr="0087718D">
        <w:t>GPa</w:t>
      </w:r>
      <w:proofErr w:type="spellEnd"/>
      <w:r w:rsidRPr="0087718D">
        <w:t>, 8300 kg m</w:t>
      </w:r>
      <w:r w:rsidRPr="0087718D">
        <w:rPr>
          <w:vertAlign w:val="superscript"/>
        </w:rPr>
        <w:t>-3</w:t>
      </w:r>
      <w:r w:rsidRPr="0087718D">
        <w:t xml:space="preserve"> 0.34 and 55 kg, respectively.</w:t>
      </w:r>
    </w:p>
    <w:p w:rsidR="00E549C1" w:rsidRPr="0087718D" w:rsidRDefault="00E549C1" w:rsidP="00E549C1">
      <w:pPr>
        <w:pStyle w:val="Figure"/>
        <w:rPr>
          <w:noProof w:val="0"/>
        </w:rPr>
      </w:pPr>
      <w:r w:rsidRPr="0087718D">
        <w:drawing>
          <wp:inline distT="0" distB="0" distL="0" distR="0" wp14:anchorId="51D0F966" wp14:editId="58FCA887">
            <wp:extent cx="4013883" cy="2533650"/>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87182" cy="2579918"/>
                    </a:xfrm>
                    <a:prstGeom prst="rect">
                      <a:avLst/>
                    </a:prstGeom>
                  </pic:spPr>
                </pic:pic>
              </a:graphicData>
            </a:graphic>
          </wp:inline>
        </w:drawing>
      </w:r>
    </w:p>
    <w:p w:rsidR="00E549C1" w:rsidRPr="0087718D" w:rsidRDefault="00E549C1" w:rsidP="00E549C1">
      <w:pPr>
        <w:pStyle w:val="Caption"/>
      </w:pPr>
      <w:bookmarkStart w:id="23" w:name="_Ref423792606"/>
      <w:r w:rsidRPr="0050126A">
        <w:t xml:space="preserve">Figure </w:t>
      </w:r>
      <w:fldSimple w:instr=" SEQ Figure \* ARABIC ">
        <w:r w:rsidR="00E23109">
          <w:rPr>
            <w:noProof/>
          </w:rPr>
          <w:t>5</w:t>
        </w:r>
      </w:fldSimple>
      <w:bookmarkEnd w:id="23"/>
      <w:r w:rsidRPr="0087718D">
        <w:t xml:space="preserve"> Comparison </w:t>
      </w:r>
      <w:r w:rsidR="00CB7089">
        <w:t>of</w:t>
      </w:r>
      <w:r w:rsidR="00CB7089" w:rsidRPr="0087718D">
        <w:t xml:space="preserve"> </w:t>
      </w:r>
      <w:r w:rsidRPr="0087718D">
        <w:t xml:space="preserve">the experimental and numerical values of the runner natural frequencies </w:t>
      </w:r>
      <w:r w:rsidR="00284A5F">
        <w:fldChar w:fldCharType="begin"/>
      </w:r>
      <w:r w:rsidR="00284A5F">
        <w:instrText xml:space="preserve"> ADDIN EN.CITE &lt;EndNote&gt;&lt;Cite&gt;&lt;Author&gt;Liang&lt;/Author&gt;&lt;Year&gt;2007&lt;/Year&gt;&lt;RecNum&gt;117&lt;/RecNum&gt;&lt;DisplayText&gt;(Liang et al., 2007)&lt;/DisplayText&gt;&lt;record&gt;&lt;rec-number&gt;117&lt;/rec-number&gt;&lt;foreign-keys&gt;&lt;key app="EN" db-id="0200vaff2t9asae2tw65rsaz9daxwsafzvz0" timestamp="1431877516"&gt;117&lt;/key&gt;&lt;key app="ENWeb" db-id=""&gt;0&lt;/key&gt;&lt;/foreign-keys&gt;&lt;ref-type name="Journal Article"&gt;17&lt;/ref-type&gt;&lt;contributors&gt;&lt;authors&gt;&lt;author&gt;Liang, Q. W.&lt;/author&gt;&lt;author&gt;Rodriguez, C. G.&lt;/author&gt;&lt;author&gt;Egusquiza, Eduard&lt;/author&gt;&lt;author&gt;Escaler, Xavier&lt;/author&gt;&lt;author&gt;Farhat, Mohamed&lt;/author&gt;&lt;author&gt;Avellan, François&lt;/author&gt;&lt;/authors&gt;&lt;/contributors&gt;&lt;titles&gt;&lt;title&gt;Numerical simulation of fluid added mass effect on a Francis turbine runner&lt;/title&gt;&lt;secondary-title&gt;Computers &amp;amp; fluids&lt;/secondary-title&gt;&lt;/titles&gt;&lt;periodical&gt;&lt;full-title&gt;Computers &amp;amp; Fluids&lt;/full-title&gt;&lt;abbr-1&gt;Comput Fluids&lt;/abbr-1&gt;&lt;/periodical&gt;&lt;pages&gt;1106-1118&lt;/pages&gt;&lt;volume&gt;36&lt;/volume&gt;&lt;number&gt;6&lt;/number&gt;&lt;dates&gt;&lt;year&gt;2007&lt;/year&gt;&lt;/dates&gt;&lt;isbn&gt;0045-7930&lt;/isbn&gt;&lt;accession-num&gt;WOS:000246537700007&lt;/accession-num&gt;&lt;label&gt;fsi&lt;/label&gt;&lt;urls&gt;&lt;/urls&gt;&lt;electronic-resource-num&gt;doi:10.1016/j.compfluid.2006.08.007&lt;/electronic-resource-num&gt;&lt;/record&gt;&lt;/Cite&gt;&lt;/EndNote&gt;</w:instrText>
      </w:r>
      <w:r w:rsidR="00284A5F">
        <w:fldChar w:fldCharType="separate"/>
      </w:r>
      <w:r w:rsidR="00284A5F">
        <w:rPr>
          <w:noProof/>
        </w:rPr>
        <w:t>(Liang et al., 2007)</w:t>
      </w:r>
      <w:r w:rsidR="00284A5F">
        <w:fldChar w:fldCharType="end"/>
      </w:r>
      <w:r w:rsidRPr="0087718D">
        <w:t xml:space="preserve">. </w:t>
      </w:r>
      <w:r w:rsidR="00CB7089">
        <w:t xml:space="preserve">The </w:t>
      </w:r>
      <w:r w:rsidRPr="0087718D">
        <w:t>Young’s modulus, density</w:t>
      </w:r>
      <w:r w:rsidR="004C3B32">
        <w:t xml:space="preserve"> and</w:t>
      </w:r>
      <w:r w:rsidRPr="0087718D">
        <w:t xml:space="preserve"> Poisson’s ratio of the runner are 110 </w:t>
      </w:r>
      <w:proofErr w:type="spellStart"/>
      <w:r w:rsidRPr="0087718D">
        <w:t>GPa</w:t>
      </w:r>
      <w:proofErr w:type="spellEnd"/>
      <w:r w:rsidRPr="0087718D">
        <w:t>, 8300 kg m</w:t>
      </w:r>
      <w:r w:rsidRPr="0087718D">
        <w:rPr>
          <w:vertAlign w:val="superscript"/>
        </w:rPr>
        <w:t>-3</w:t>
      </w:r>
      <w:r w:rsidR="004C3B32">
        <w:t xml:space="preserve"> and</w:t>
      </w:r>
      <w:r w:rsidRPr="0087718D">
        <w:t xml:space="preserve"> 0.34, respectively. On the x-axis, ND is the </w:t>
      </w:r>
      <w:r w:rsidR="00951C49">
        <w:t>nodal-diameter</w:t>
      </w:r>
      <w:r w:rsidR="004C3B32">
        <w:t xml:space="preserve"> and</w:t>
      </w:r>
      <w:r w:rsidRPr="0087718D">
        <w:t xml:space="preserve"> </w:t>
      </w:r>
      <w:r w:rsidRPr="0087718D">
        <w:rPr>
          <w:i/>
        </w:rPr>
        <w:t>f</w:t>
      </w:r>
      <w:r w:rsidRPr="0087718D">
        <w:t xml:space="preserve"> is the natural frequency</w:t>
      </w:r>
      <w:r w:rsidR="00CB7089">
        <w:t>; the</w:t>
      </w:r>
      <w:r w:rsidRPr="0087718D">
        <w:t xml:space="preserve"> first subscript is the </w:t>
      </w:r>
      <w:r w:rsidR="00951C49">
        <w:t>nodal-diameter</w:t>
      </w:r>
      <w:r w:rsidR="004C3B32">
        <w:t xml:space="preserve"> and</w:t>
      </w:r>
      <w:r w:rsidRPr="0087718D">
        <w:t xml:space="preserve"> </w:t>
      </w:r>
      <w:r w:rsidR="00CB7089">
        <w:t xml:space="preserve">the </w:t>
      </w:r>
      <w:r w:rsidRPr="0087718D">
        <w:t xml:space="preserve">second subscript is </w:t>
      </w:r>
      <w:r w:rsidR="00CB7089">
        <w:t xml:space="preserve">the </w:t>
      </w:r>
      <w:r w:rsidRPr="0087718D">
        <w:t>measurement number.</w:t>
      </w:r>
    </w:p>
    <w:p w:rsidR="008E214B" w:rsidRPr="0087718D" w:rsidRDefault="008E214B" w:rsidP="008E214B">
      <w:pPr>
        <w:pStyle w:val="menuscript"/>
      </w:pPr>
      <w:r w:rsidRPr="0087718D">
        <w:t xml:space="preserve">Another numerical study conducted on a prototype </w:t>
      </w:r>
      <w:r>
        <w:t>runner</w:t>
      </w:r>
      <w:r w:rsidRPr="0087718D">
        <w:t xml:space="preserve"> showed </w:t>
      </w:r>
      <w:r>
        <w:t xml:space="preserve">that the </w:t>
      </w:r>
      <w:r w:rsidRPr="0087718D">
        <w:t xml:space="preserve">added mass effect is dependent on the operating condition of the hydraulic turbine </w:t>
      </w:r>
      <w:r w:rsidR="00284A5F">
        <w:fldChar w:fldCharType="begin">
          <w:fldData xml:space="preserve">PEVuZE5vdGU+PENpdGU+PEF1dGhvcj5MbHU8L0F1dGhvcj48WWVhcj4yMDA4PC9ZZWFyPjxSZWNO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</w:fldData>
        </w:fldChar>
      </w:r>
      <w:r w:rsidR="00284A5F">
        <w:instrText xml:space="preserve"> ADDIN EN.CITE </w:instrText>
      </w:r>
      <w:r w:rsidR="00284A5F">
        <w:fldChar w:fldCharType="begin">
          <w:fldData xml:space="preserve">PEVuZE5vdGU+PENpdGU+PEF1dGhvcj5MbHU8L0F1dGhvcj48WWVhcj4yMDA4PC9ZZWFyPjxSZWNO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</w:fldData>
        </w:fldChar>
      </w:r>
      <w:r w:rsidR="00284A5F">
        <w:instrText xml:space="preserve"> ADDIN EN.CITE.DATA </w:instrText>
      </w:r>
      <w:r w:rsidR="00284A5F">
        <w:fldChar w:fldCharType="end"/>
      </w:r>
      <w:r w:rsidR="00284A5F">
        <w:fldChar w:fldCharType="separate"/>
      </w:r>
      <w:r w:rsidR="00284A5F">
        <w:rPr>
          <w:noProof/>
        </w:rPr>
        <w:t>(Llu et al., 2008; Yao et al., 2014)</w:t>
      </w:r>
      <w:r w:rsidR="00284A5F">
        <w:fldChar w:fldCharType="end"/>
      </w:r>
      <w:r>
        <w:t xml:space="preserve">. Reduction in natural frequency at part load, best efficiency point and high load was </w:t>
      </w:r>
      <w:r w:rsidRPr="0087718D">
        <w:t>37%</w:t>
      </w:r>
      <w:r>
        <w:t>, 20%</w:t>
      </w:r>
      <w:r w:rsidRPr="0087718D">
        <w:t xml:space="preserve"> </w:t>
      </w:r>
      <w:r>
        <w:t>and</w:t>
      </w:r>
      <w:r w:rsidRPr="0087718D">
        <w:t xml:space="preserve"> 30%</w:t>
      </w:r>
      <w:r>
        <w:t>, respectively</w:t>
      </w:r>
      <w:r w:rsidRPr="0087718D">
        <w:t xml:space="preserve">. The </w:t>
      </w:r>
      <w:r>
        <w:t>relative</w:t>
      </w:r>
      <w:r w:rsidRPr="0087718D">
        <w:t xml:space="preserve"> </w:t>
      </w:r>
      <w:r>
        <w:t>deformation i</w:t>
      </w:r>
      <w:r w:rsidRPr="0087718D">
        <w:t xml:space="preserve">n the runner was 1.3 mm </w:t>
      </w:r>
      <w:r>
        <w:t>that appeared</w:t>
      </w:r>
      <w:r w:rsidRPr="0087718D">
        <w:t xml:space="preserve"> at the blade </w:t>
      </w:r>
      <w:r>
        <w:t xml:space="preserve">trailing edge </w:t>
      </w:r>
      <w:r w:rsidRPr="0087718D">
        <w:t xml:space="preserve">joining </w:t>
      </w:r>
      <w:r>
        <w:t xml:space="preserve">the </w:t>
      </w:r>
      <w:r w:rsidRPr="0087718D">
        <w:t>crown</w:t>
      </w:r>
      <w:r>
        <w:t xml:space="preserve"> for part load operating condition</w:t>
      </w:r>
      <w:r w:rsidRPr="0087718D">
        <w:t>.</w:t>
      </w:r>
      <w:r>
        <w:t xml:space="preserve"> Both experimental and numerical studies revealed that the relative (out-of-phase) deformation between the runner parts at a specific mode-shape causes significant reduction of the natural </w:t>
      </w:r>
      <w:r>
        <w:lastRenderedPageBreak/>
        <w:t xml:space="preserve">frequencies. </w:t>
      </w:r>
      <w:r w:rsidR="0095395F">
        <w:t>Apart from the relative</w:t>
      </w:r>
      <w:r w:rsidRPr="00E94F50">
        <w:t xml:space="preserve"> </w:t>
      </w:r>
      <w:r w:rsidR="0095395F">
        <w:t xml:space="preserve">deformation, influence of nearby structure is equally important </w:t>
      </w:r>
      <w:r w:rsidR="00284A5F">
        <w:fldChar w:fldCharType="begin">
          <w:fldData xml:space="preserve">PEVuZE5vdGU+PENpdGU+PEF1dGhvcj5FZ3VzcXVpemE8L0F1dGhvcj48WWVhcj4yMDA5PC9ZZWFy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</w:fldData>
        </w:fldChar>
      </w:r>
      <w:r w:rsidR="00284A5F">
        <w:instrText xml:space="preserve"> ADDIN EN.CITE </w:instrText>
      </w:r>
      <w:r w:rsidR="00284A5F">
        <w:fldChar w:fldCharType="begin">
          <w:fldData xml:space="preserve">PEVuZE5vdGU+PENpdGU+PEF1dGhvcj5FZ3VzcXVpemE8L0F1dGhvcj48WWVhcj4yMDA5PC9ZZWFy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</w:fldData>
        </w:fldChar>
      </w:r>
      <w:r w:rsidR="00284A5F">
        <w:instrText xml:space="preserve"> ADDIN EN.CITE.DATA </w:instrText>
      </w:r>
      <w:r w:rsidR="00284A5F">
        <w:fldChar w:fldCharType="end"/>
      </w:r>
      <w:r w:rsidR="00284A5F">
        <w:fldChar w:fldCharType="separate"/>
      </w:r>
      <w:r w:rsidR="00284A5F">
        <w:rPr>
          <w:noProof/>
        </w:rPr>
        <w:t>(Egusquiza et al., 2009; Hübner et al., 2010)</w:t>
      </w:r>
      <w:r w:rsidR="00284A5F">
        <w:fldChar w:fldCharType="end"/>
      </w:r>
      <w:r w:rsidRPr="0087718D">
        <w:t xml:space="preserve">. </w:t>
      </w:r>
      <w:r w:rsidR="0095395F">
        <w:t xml:space="preserve">When one of the walls experience vibration, high amplitude pressure waves are developed, strike to the nearby wall and reflect back. As reflection distance decreases added mass effect increases. </w:t>
      </w:r>
      <w:r w:rsidR="0095395F" w:rsidRPr="0095395F">
        <w:t>Liang</w:t>
      </w:r>
      <w:r w:rsidR="0095395F">
        <w:t xml:space="preserve"> et al. </w:t>
      </w:r>
      <w:r w:rsidR="00284A5F">
        <w:fldChar w:fldCharType="begin"/>
      </w:r>
      <w:r w:rsidR="00284A5F">
        <w:instrText xml:space="preserve"> ADDIN EN.CITE &lt;EndNote&gt;&lt;Cite&gt;&lt;Author&gt;Liang&lt;/Author&gt;&lt;Year&gt;2007&lt;/Year&gt;&lt;RecNum&gt;117&lt;/RecNum&gt;&lt;DisplayText&gt;(Liang et al., 2007)&lt;/DisplayText&gt;&lt;record&gt;&lt;rec-number&gt;117&lt;/rec-number&gt;&lt;foreign-keys&gt;&lt;key app="EN" db-id="0200vaff2t9asae2tw65rsaz9daxwsafzvz0" timestamp="1431877516"&gt;117&lt;/key&gt;&lt;key app="ENWeb" db-id=""&gt;0&lt;/key&gt;&lt;/foreign-keys&gt;&lt;ref-type name="Journal Article"&gt;17&lt;/ref-type&gt;&lt;contributors&gt;&lt;authors&gt;&lt;author&gt;Liang, Q. W.&lt;/author&gt;&lt;author&gt;Rodriguez, C. G.&lt;/author&gt;&lt;author&gt;Egusquiza, Eduard&lt;/author&gt;&lt;author&gt;Escaler, Xavier&lt;/author&gt;&lt;author&gt;Farhat, Mohamed&lt;/author&gt;&lt;author&gt;Avellan, François&lt;/author&gt;&lt;/authors&gt;&lt;/contributors&gt;&lt;titles&gt;&lt;title&gt;Numerical simulation of fluid added mass effect on a Francis turbine runner&lt;/title&gt;&lt;secondary-title&gt;Computers &amp;amp; fluids&lt;/secondary-title&gt;&lt;/titles&gt;&lt;periodical&gt;&lt;full-title&gt;Computers &amp;amp; Fluids&lt;/full-title&gt;&lt;abbr-1&gt;Comput Fluids&lt;/abbr-1&gt;&lt;/periodical&gt;&lt;pages&gt;1106-1118&lt;/pages&gt;&lt;volume&gt;36&lt;/volume&gt;&lt;number&gt;6&lt;/number&gt;&lt;dates&gt;&lt;year&gt;2007&lt;/year&gt;&lt;/dates&gt;&lt;isbn&gt;0045-7930&lt;/isbn&gt;&lt;accession-num&gt;WOS:000246537700007&lt;/accession-num&gt;&lt;label&gt;fsi&lt;/label&gt;&lt;urls&gt;&lt;/urls&gt;&lt;electronic-resource-num&gt;doi:10.1016/j.compfluid.2006.08.007&lt;/electronic-resource-num&gt;&lt;/record&gt;&lt;/Cite&gt;&lt;/EndNote&gt;</w:instrText>
      </w:r>
      <w:r w:rsidR="00284A5F">
        <w:fldChar w:fldCharType="separate"/>
      </w:r>
      <w:r w:rsidR="00284A5F">
        <w:rPr>
          <w:noProof/>
        </w:rPr>
        <w:t>(Liang et al., 2007)</w:t>
      </w:r>
      <w:r w:rsidR="00284A5F">
        <w:fldChar w:fldCharType="end"/>
      </w:r>
      <w:r w:rsidR="0095395F">
        <w:t xml:space="preserve"> </w:t>
      </w:r>
      <w:r w:rsidR="00876D0C">
        <w:t xml:space="preserve">in their study, role of labyrinth seals was investigated and they </w:t>
      </w:r>
      <w:r w:rsidR="0095395F">
        <w:t xml:space="preserve">concluded that the proximity of nearby surfaces plays significant role in changing the natural frequency. </w:t>
      </w:r>
      <w:r w:rsidR="00876D0C">
        <w:t>Because, r</w:t>
      </w:r>
      <w:r w:rsidRPr="0087718D">
        <w:t xml:space="preserve">unner deformation in </w:t>
      </w:r>
      <w:r>
        <w:t xml:space="preserve">the </w:t>
      </w:r>
      <w:r w:rsidRPr="0087718D">
        <w:t>radial direction fill</w:t>
      </w:r>
      <w:r w:rsidR="00876D0C">
        <w:t>s</w:t>
      </w:r>
      <w:r w:rsidRPr="0087718D">
        <w:t xml:space="preserve"> th</w:t>
      </w:r>
      <w:r w:rsidR="00876D0C">
        <w:t>e air</w:t>
      </w:r>
      <w:r w:rsidRPr="0087718D">
        <w:t xml:space="preserve"> gap </w:t>
      </w:r>
      <w:r w:rsidR="00876D0C">
        <w:t xml:space="preserve">in the seals </w:t>
      </w:r>
      <w:r w:rsidRPr="0087718D">
        <w:t xml:space="preserve">and </w:t>
      </w:r>
      <w:r w:rsidR="00876D0C">
        <w:t>increase</w:t>
      </w:r>
      <w:r w:rsidRPr="0087718D">
        <w:t xml:space="preserve"> </w:t>
      </w:r>
      <w:r w:rsidR="00876D0C">
        <w:t>surface to surface contact, consequently,</w:t>
      </w:r>
      <w:r>
        <w:t xml:space="preserve"> </w:t>
      </w:r>
      <w:r w:rsidR="00876D0C">
        <w:t>drastic</w:t>
      </w:r>
      <w:r w:rsidRPr="0087718D">
        <w:t xml:space="preserve"> reduction </w:t>
      </w:r>
      <w:r w:rsidR="00876D0C">
        <w:t>of</w:t>
      </w:r>
      <w:r w:rsidRPr="0087718D">
        <w:t xml:space="preserve"> </w:t>
      </w:r>
      <w:r w:rsidR="00876D0C">
        <w:t xml:space="preserve">the </w:t>
      </w:r>
      <w:r w:rsidRPr="0087718D">
        <w:t xml:space="preserve">natural frequency </w:t>
      </w:r>
      <w:r w:rsidR="00284A5F">
        <w:fldChar w:fldCharType="begin"/>
      </w:r>
      <w:r w:rsidR="00284A5F">
        <w:instrText xml:space="preserve"> ADDIN EN.CITE &lt;EndNote&gt;&lt;Cite&gt;&lt;Author&gt;Rodriguez&lt;/Author&gt;&lt;Year&gt;2012&lt;/Year&gt;&lt;RecNum&gt;323&lt;/RecNum&gt;&lt;DisplayText&gt;(Rodriguez et al., 2012)&lt;/DisplayText&gt;&lt;record&gt;&lt;rec-number&gt;323&lt;/rec-number&gt;&lt;foreign-keys&gt;&lt;key app="EN" db-id="0200vaff2t9asae2tw65rsaz9daxwsafzvz0" timestamp="1431880782"&gt;323&lt;/key&gt;&lt;key app="ENWeb" db-id=""&gt;0&lt;/key&gt;&lt;/foreign-keys&gt;&lt;ref-type name="Journal Article"&gt;17&lt;/ref-type&gt;&lt;contributors&gt;&lt;authors&gt;&lt;author&gt;Rodriguez, C. G.&lt;/author&gt;&lt;author&gt;Flores, P.&lt;/author&gt;&lt;author&gt;Pierart, F. G.&lt;/author&gt;&lt;author&gt;Contzen, L. R.&lt;/author&gt;&lt;author&gt;Egusquiza, E.&lt;/author&gt;&lt;/authors&gt;&lt;/contributors&gt;&lt;titles&gt;&lt;title&gt;Capability of structural–acoustical fsi numerical model to predict natural frequencies of submerged structures with nearby rigid surfaces&lt;/title&gt;&lt;secondary-title&gt;Computers &amp;amp; Fluids&lt;/secondary-title&gt;&lt;/titles&gt;&lt;periodical&gt;&lt;full-title&gt;Computers &amp;amp; Fluids&lt;/full-title&gt;&lt;abbr-1&gt;Comput Fluids&lt;/abbr-1&gt;&lt;/periodical&gt;&lt;pages&gt;117-126&lt;/pages&gt;&lt;volume&gt;64&lt;/volume&gt;&lt;dates&gt;&lt;year&gt;2012&lt;/year&gt;&lt;/dates&gt;&lt;isbn&gt;00457930&lt;/isbn&gt;&lt;accession-num&gt;WOS:000307692300011&lt;/accession-num&gt;&lt;label&gt;fsi&lt;/label&gt;&lt;urls&gt;&lt;related-urls&gt;&lt;url&gt;http://ac.els-cdn.com/S0045793012002113/1-s2.0-S0045793012002113-main.pdf?_tid=95737cb2-2dfe-11e5-aaec-00000aab0f6b&amp;amp;acdnat=1437300895_3d23da68832dbbc633539f9c18abab31&lt;/url&gt;&lt;/related-urls&gt;&lt;/urls&gt;&lt;electronic-resource-num&gt;doi:10.1016/j.compfluid.2012.05.011&lt;/electronic-resource-num&gt;&lt;/record&gt;&lt;/Cite&gt;&lt;/EndNote&gt;</w:instrText>
      </w:r>
      <w:r w:rsidR="00284A5F">
        <w:fldChar w:fldCharType="separate"/>
      </w:r>
      <w:r w:rsidR="00284A5F">
        <w:rPr>
          <w:noProof/>
        </w:rPr>
        <w:t>(Rodriguez et al., 2012)</w:t>
      </w:r>
      <w:r w:rsidR="00284A5F">
        <w:fldChar w:fldCharType="end"/>
      </w:r>
      <w:r w:rsidRPr="0087718D">
        <w:t>.</w:t>
      </w:r>
    </w:p>
    <w:p w:rsidR="0095395F" w:rsidRDefault="00E549C1" w:rsidP="00E549C1">
      <w:pPr>
        <w:pStyle w:val="menuscript"/>
      </w:pPr>
      <w:r w:rsidRPr="0087718D">
        <w:t>Overall, the studies conducted on the added mass effects showed that the frequency reduction is dependent on the blade profile, thickness</w:t>
      </w:r>
      <w:r w:rsidR="00876D0C">
        <w:t xml:space="preserve"> </w:t>
      </w:r>
      <w:r w:rsidR="004C3B32">
        <w:t>and</w:t>
      </w:r>
      <w:r w:rsidRPr="0087718D">
        <w:t xml:space="preserve"> </w:t>
      </w:r>
      <w:r w:rsidR="00F32DD7">
        <w:t>proximity</w:t>
      </w:r>
      <w:r w:rsidRPr="0087718D">
        <w:t xml:space="preserve"> of the nearby structure. </w:t>
      </w:r>
      <w:r w:rsidR="00F67988" w:rsidRPr="0087718D">
        <w:t>There</w:t>
      </w:r>
      <w:r w:rsidRPr="0087718D">
        <w:t xml:space="preserve"> are several concerns </w:t>
      </w:r>
      <w:r w:rsidR="00CB7089">
        <w:t xml:space="preserve">that warrant a </w:t>
      </w:r>
      <w:r w:rsidR="00BD085C">
        <w:t>detailed</w:t>
      </w:r>
      <w:r w:rsidR="00CB7089">
        <w:t xml:space="preserve"> </w:t>
      </w:r>
      <w:r w:rsidR="00BD085C">
        <w:t>investigation</w:t>
      </w:r>
      <w:r w:rsidRPr="0087718D">
        <w:t xml:space="preserve"> such as </w:t>
      </w:r>
      <w:r w:rsidR="00CB7089">
        <w:t xml:space="preserve">the </w:t>
      </w:r>
      <w:r w:rsidRPr="0087718D">
        <w:t>effect</w:t>
      </w:r>
      <w:r w:rsidR="00CB7089">
        <w:t>s</w:t>
      </w:r>
      <w:r w:rsidRPr="0087718D">
        <w:t xml:space="preserve"> of flow conditions, </w:t>
      </w:r>
      <w:r w:rsidR="00F32DD7">
        <w:t xml:space="preserve">materials, scale, </w:t>
      </w:r>
      <w:r w:rsidRPr="0087718D">
        <w:t xml:space="preserve">gap between the runner and nearby components, pressure wave propagation/reflection, </w:t>
      </w:r>
      <w:r w:rsidR="00F32DD7">
        <w:t xml:space="preserve">cavitation, </w:t>
      </w:r>
      <w:r w:rsidRPr="0087718D">
        <w:t>coupled response of the main shaft/bearings</w:t>
      </w:r>
      <w:r w:rsidR="004C3B32">
        <w:t xml:space="preserve"> and</w:t>
      </w:r>
      <w:r w:rsidRPr="0087718D">
        <w:t xml:space="preserve"> RSI</w:t>
      </w:r>
      <w:r w:rsidR="00F67988">
        <w:t>.</w:t>
      </w:r>
    </w:p>
    <w:p w:rsidR="00E549C1" w:rsidRDefault="00E549C1" w:rsidP="00E549C1">
      <w:pPr>
        <w:pStyle w:val="Heading1"/>
      </w:pPr>
      <w:bookmarkStart w:id="24" w:name="_Toc454543449"/>
      <w:bookmarkStart w:id="25" w:name="_Toc455129479"/>
      <w:r w:rsidRPr="0087718D">
        <w:t>Hydrodynamic damping</w:t>
      </w:r>
      <w:bookmarkEnd w:id="24"/>
      <w:bookmarkEnd w:id="25"/>
    </w:p>
    <w:p w:rsidR="00FB0CE2" w:rsidRDefault="00CF6E1F" w:rsidP="004D5861">
      <w:pPr>
        <w:pStyle w:val="menuscript"/>
      </w:pPr>
      <w:r>
        <w:t xml:space="preserve">When a vibrating structure </w:t>
      </w:r>
      <w:r w:rsidR="00477DDF">
        <w:t xml:space="preserve">is </w:t>
      </w:r>
      <w:r>
        <w:t>surrounded by a viscous fluid, it experiences reacting force</w:t>
      </w:r>
      <w:r w:rsidR="00FB0CE2">
        <w:t>. The force</w:t>
      </w:r>
      <w:r>
        <w:t xml:space="preserve"> may be interpreted as added mass and hydrodynamic damping</w:t>
      </w:r>
      <w:r w:rsidR="00E0348D">
        <w:t xml:space="preserve"> </w:t>
      </w:r>
      <w:r w:rsidR="00FB0CE2">
        <w:t xml:space="preserve">which is dependent on the local flow condition </w:t>
      </w:r>
      <w:r w:rsidR="00284A5F">
        <w:fldChar w:fldCharType="begin"/>
      </w:r>
      <w:r w:rsidR="00284A5F">
        <w:instrText xml:space="preserve"> ADDIN EN.CITE &lt;EndNote&gt;&lt;Cite&gt;&lt;Author&gt;Chen&lt;/Author&gt;&lt;Year&gt;1976&lt;/Year&gt;&lt;RecNum&gt;518&lt;/RecNum&gt;&lt;DisplayText&gt;(Chen et al., 1976)&lt;/DisplayText&gt;&lt;record&gt;&lt;rec-number&gt;518&lt;/rec-number&gt;&lt;foreign-keys&gt;&lt;key app="EN" db-id="0200vaff2t9asae2tw65rsaz9daxwsafzvz0" timestamp="1439274624"&gt;518&lt;/key&gt;&lt;/foreign-keys&gt;&lt;ref-type name="Journal Article"&gt;17&lt;/ref-type&gt;&lt;contributors&gt;&lt;authors&gt;&lt;author&gt;Chen, S. S.&lt;/author&gt;&lt;author&gt;Wambsganss, M. W.&lt;/author&gt;&lt;author&gt;Jendrzejczyk, J. A.&lt;/author&gt;&lt;/authors&gt;&lt;/contributors&gt;&lt;titles&gt;&lt;title&gt;Added Mass and Damping of a Vibrating Rod in Confined Viscous Fluids&lt;/title&gt;&lt;secondary-title&gt;Journal of Applied Mechanics&lt;/secondary-title&gt;&lt;/titles&gt;&lt;periodical&gt;&lt;full-title&gt;Journal of Applied Mechanics&lt;/full-title&gt;&lt;/periodical&gt;&lt;pages&gt;325-329&lt;/pages&gt;&lt;volume&gt;43&lt;/volume&gt;&lt;number&gt;2&lt;/number&gt;&lt;dates&gt;&lt;year&gt;1976&lt;/year&gt;&lt;/dates&gt;&lt;publisher&gt;ASME&lt;/publisher&gt;&lt;isbn&gt;0021-8936&lt;/isbn&gt;&lt;urls&gt;&lt;related-urls&gt;&lt;url&gt;http://dx.doi.org/10.1115/1.3423833&lt;/url&gt;&lt;url&gt;http://appliedmechanics.asmedigitalcollection.asme.org/data/Journals/JAMCAV/26055/325_1.pdf&lt;/url&gt;&lt;/related-urls&gt;&lt;/urls&gt;&lt;electronic-resource-num&gt;doi:10.1115/1.3423833&lt;/electronic-resource-num&gt;&lt;/record&gt;&lt;/Cite&gt;&lt;/EndNote&gt;</w:instrText>
      </w:r>
      <w:r w:rsidR="00284A5F">
        <w:fldChar w:fldCharType="separate"/>
      </w:r>
      <w:r w:rsidR="00284A5F">
        <w:rPr>
          <w:noProof/>
        </w:rPr>
        <w:t>(Chen et al., 1976)</w:t>
      </w:r>
      <w:r w:rsidR="00284A5F">
        <w:fldChar w:fldCharType="end"/>
      </w:r>
      <w:r>
        <w:t>.</w:t>
      </w:r>
      <w:r w:rsidR="00477DDF">
        <w:t xml:space="preserve"> </w:t>
      </w:r>
      <w:r w:rsidR="00953E4D">
        <w:t xml:space="preserve">Hydraulic turbine is a complex structure </w:t>
      </w:r>
      <w:r w:rsidR="00FB0CE2">
        <w:t>that</w:t>
      </w:r>
      <w:r w:rsidR="00953E4D">
        <w:t xml:space="preserve"> includes both rotating </w:t>
      </w:r>
      <w:r w:rsidR="00AB640C">
        <w:t xml:space="preserve">and </w:t>
      </w:r>
      <w:r w:rsidR="00953E4D">
        <w:t xml:space="preserve">stationary components. Runner is </w:t>
      </w:r>
      <w:r w:rsidR="00FB0CE2">
        <w:t>an</w:t>
      </w:r>
      <w:r w:rsidR="00953E4D">
        <w:t xml:space="preserve"> important component which is surrounded by </w:t>
      </w:r>
      <w:r w:rsidR="00FB0CE2">
        <w:t xml:space="preserve">the </w:t>
      </w:r>
      <w:r w:rsidR="00331F92">
        <w:t xml:space="preserve">stationary </w:t>
      </w:r>
      <w:r w:rsidR="003B558E">
        <w:t xml:space="preserve">vanes and </w:t>
      </w:r>
      <w:r w:rsidR="00FB0CE2">
        <w:t xml:space="preserve">the </w:t>
      </w:r>
      <w:r w:rsidR="003B558E">
        <w:t>labyrinth seals</w:t>
      </w:r>
      <w:r w:rsidR="00331F92">
        <w:t xml:space="preserve">. </w:t>
      </w:r>
      <w:r w:rsidR="00AB640C">
        <w:t>While designing the runner, a c</w:t>
      </w:r>
      <w:r w:rsidR="00331F92">
        <w:t xml:space="preserve">ertain amount of added mass and damping effect </w:t>
      </w:r>
      <w:r w:rsidR="0032757A">
        <w:t xml:space="preserve">is </w:t>
      </w:r>
      <w:r w:rsidR="00AB640C">
        <w:t>assumed</w:t>
      </w:r>
      <w:r w:rsidR="0032757A">
        <w:t>. Thi</w:t>
      </w:r>
      <w:r w:rsidR="00AB640C">
        <w:t>s</w:t>
      </w:r>
      <w:r w:rsidR="0032757A">
        <w:t xml:space="preserve"> is </w:t>
      </w:r>
      <w:r w:rsidR="00331F92">
        <w:t xml:space="preserve">based on </w:t>
      </w:r>
      <w:r w:rsidR="0032757A">
        <w:t>decade old</w:t>
      </w:r>
      <w:r w:rsidR="00331F92">
        <w:t xml:space="preserve"> empirical relations and the experience </w:t>
      </w:r>
      <w:r w:rsidR="003B558E">
        <w:t>from the past design</w:t>
      </w:r>
      <w:r w:rsidR="0032757A">
        <w:t xml:space="preserve"> parameters</w:t>
      </w:r>
      <w:r w:rsidR="00331F92">
        <w:t xml:space="preserve">. However, </w:t>
      </w:r>
      <w:r w:rsidR="00AB640C">
        <w:t>such</w:t>
      </w:r>
      <w:r w:rsidR="00331F92">
        <w:t xml:space="preserve"> </w:t>
      </w:r>
      <w:r w:rsidR="003B558E">
        <w:t xml:space="preserve">approximation </w:t>
      </w:r>
      <w:r w:rsidR="00AB640C">
        <w:t>is no longer trustable following the current trend of turbine operation</w:t>
      </w:r>
      <w:r w:rsidR="00FB0CE2">
        <w:t xml:space="preserve"> and related damages</w:t>
      </w:r>
      <w:r w:rsidR="00331F92">
        <w:t xml:space="preserve">. </w:t>
      </w:r>
      <w:r w:rsidR="0032757A">
        <w:t xml:space="preserve">To make safe design, which can cope with the current electricity demand, estimation of hydrodynamic damping is as important as </w:t>
      </w:r>
      <w:r w:rsidR="000F51AE">
        <w:t xml:space="preserve">the </w:t>
      </w:r>
      <w:r w:rsidR="00AB640C">
        <w:t>turbine efficiency</w:t>
      </w:r>
      <w:r w:rsidR="0032757A">
        <w:t>.</w:t>
      </w:r>
      <w:r w:rsidR="00866ED2">
        <w:t xml:space="preserve"> </w:t>
      </w:r>
      <w:r w:rsidR="00AB640C">
        <w:t xml:space="preserve">Some </w:t>
      </w:r>
      <w:r w:rsidR="0032757A">
        <w:t xml:space="preserve">efforts have been made to investigate the </w:t>
      </w:r>
      <w:r w:rsidR="00866ED2">
        <w:t xml:space="preserve">damping </w:t>
      </w:r>
      <w:r w:rsidR="00FB0CE2">
        <w:t>and how damping can be useful during resonance</w:t>
      </w:r>
      <w:r w:rsidR="00AB640C" w:rsidRPr="00AB640C">
        <w:t xml:space="preserve"> </w:t>
      </w:r>
      <w:r w:rsidR="00AB640C">
        <w:t>in the recent years</w:t>
      </w:r>
      <w:r w:rsidR="00866ED2">
        <w:t xml:space="preserve">. </w:t>
      </w:r>
      <w:r w:rsidR="00331F92">
        <w:t xml:space="preserve">The </w:t>
      </w:r>
      <w:r w:rsidR="006227A9">
        <w:t xml:space="preserve">reviewed literature indicates that the </w:t>
      </w:r>
      <w:r w:rsidR="00331F92">
        <w:t xml:space="preserve">hydrodynamic damping </w:t>
      </w:r>
      <w:r w:rsidR="00AB640C">
        <w:t xml:space="preserve">can be </w:t>
      </w:r>
      <w:r w:rsidR="00FB0CE2">
        <w:t xml:space="preserve">an </w:t>
      </w:r>
      <w:r w:rsidR="00AB640C">
        <w:t xml:space="preserve">important parameter to reduce the vibration amplitudes. </w:t>
      </w:r>
    </w:p>
    <w:p w:rsidR="004D5861" w:rsidRPr="00AF2F6D" w:rsidRDefault="00FF74A6" w:rsidP="004D5861">
      <w:pPr>
        <w:pStyle w:val="menuscript"/>
      </w:pPr>
      <w:r>
        <w:t>Damping is divided in three categories: (1) fluid added (hydrodynamic)</w:t>
      </w:r>
      <w:r w:rsidRPr="00FF74A6">
        <w:t xml:space="preserve"> </w:t>
      </w:r>
      <w:r>
        <w:t xml:space="preserve">damping, (2) structural (friction) damping and (3) material damping. Hydrodynamic </w:t>
      </w:r>
      <w:r w:rsidR="00F50DA9">
        <w:t xml:space="preserve">damping </w:t>
      </w:r>
      <w:r w:rsidR="00331F92">
        <w:t xml:space="preserve">is dependent </w:t>
      </w:r>
      <w:r>
        <w:t xml:space="preserve">on change in mode-shape due to </w:t>
      </w:r>
      <w:r>
        <w:lastRenderedPageBreak/>
        <w:t>fluid pressure</w:t>
      </w:r>
      <w:r w:rsidR="006227A9">
        <w:t xml:space="preserve">, convection through vortex shedding, viscous effect within </w:t>
      </w:r>
      <w:r w:rsidR="00D4531B">
        <w:t xml:space="preserve">the </w:t>
      </w:r>
      <w:r w:rsidR="006227A9">
        <w:t xml:space="preserve">boundary layer, flow velocity, </w:t>
      </w:r>
      <w:r w:rsidR="00521897">
        <w:t xml:space="preserve">surface roughness, </w:t>
      </w:r>
      <w:r w:rsidR="006227A9">
        <w:t>proximity of nearby structure and submergence level.</w:t>
      </w:r>
      <w:r w:rsidR="00FB0CE2">
        <w:t xml:space="preserve"> </w:t>
      </w:r>
      <w:r>
        <w:t xml:space="preserve">Structural damping is dependent on the surface to surface contact between the structure and induced friction. Material damping is dependent on the material properties and its microstructure. Structural and material damping are very small as compared to the hydrodynamic damping, particularly when structure interacts with the dense fluid such as water </w:t>
      </w:r>
      <w:r w:rsidR="00284A5F">
        <w:fldChar w:fldCharType="begin">
          <w:fldData xml:space="preserve">PEVuZE5vdGU+PENpdGU+PEF1dGhvcj5LYXJlZW08L0F1dGhvcj48WWVhcj4xOTk2PC9ZZWFyPjxS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</w:fldData>
        </w:fldChar>
      </w:r>
      <w:r w:rsidR="00284A5F">
        <w:instrText xml:space="preserve"> ADDIN EN.CITE </w:instrText>
      </w:r>
      <w:r w:rsidR="00284A5F">
        <w:fldChar w:fldCharType="begin">
          <w:fldData xml:space="preserve">PEVuZE5vdGU+PENpdGU+PEF1dGhvcj5LYXJlZW08L0F1dGhvcj48WWVhcj4xOTk2PC9ZZWFyPjxS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</w:fldData>
        </w:fldChar>
      </w:r>
      <w:r w:rsidR="00284A5F">
        <w:instrText xml:space="preserve"> ADDIN EN.CITE.DATA </w:instrText>
      </w:r>
      <w:r w:rsidR="00284A5F">
        <w:fldChar w:fldCharType="end"/>
      </w:r>
      <w:r w:rsidR="00284A5F">
        <w:fldChar w:fldCharType="separate"/>
      </w:r>
      <w:r w:rsidR="00284A5F">
        <w:rPr>
          <w:noProof/>
        </w:rPr>
        <w:t>(Jeary, 1996, 1997; Kareem and Gurley, 1996)</w:t>
      </w:r>
      <w:r w:rsidR="00284A5F">
        <w:fldChar w:fldCharType="end"/>
      </w:r>
      <w:r>
        <w:t>. Both s</w:t>
      </w:r>
      <w:r w:rsidR="00F50DA9">
        <w:t>tructural</w:t>
      </w:r>
      <w:r w:rsidR="006227A9">
        <w:t xml:space="preserve"> and material damping </w:t>
      </w:r>
      <w:r>
        <w:t>are</w:t>
      </w:r>
      <w:r w:rsidR="006227A9">
        <w:t xml:space="preserve"> not discussed</w:t>
      </w:r>
      <w:r w:rsidR="00F50DA9" w:rsidRPr="00F50DA9">
        <w:t xml:space="preserve"> </w:t>
      </w:r>
      <w:r w:rsidR="00F50DA9">
        <w:t>as the current article focuses on hydrodynamic damping</w:t>
      </w:r>
      <w:r>
        <w:t>.</w:t>
      </w:r>
    </w:p>
    <w:p w:rsidR="00F50DA9" w:rsidRDefault="006F5706" w:rsidP="006F5706">
      <w:pPr>
        <w:pStyle w:val="Heading2"/>
      </w:pPr>
      <w:bookmarkStart w:id="26" w:name="_Toc454543450"/>
      <w:bookmarkStart w:id="27" w:name="_Toc455129480"/>
      <w:r>
        <w:t>Effect of mode</w:t>
      </w:r>
      <w:r w:rsidR="00D27BF9">
        <w:t>-</w:t>
      </w:r>
      <w:r>
        <w:t>shape</w:t>
      </w:r>
      <w:bookmarkEnd w:id="26"/>
      <w:bookmarkEnd w:id="27"/>
    </w:p>
    <w:p w:rsidR="00BF230E" w:rsidRDefault="00F50DA9" w:rsidP="00BF230E">
      <w:pPr>
        <w:pStyle w:val="menuscript"/>
      </w:pPr>
      <w:r>
        <w:t xml:space="preserve">The damping capacity is defined as the ratio of the energy dissipated in one cycle of oscillation to the maximum amount of energy accumulated in the structure </w:t>
      </w:r>
      <w:r w:rsidR="00D714E7">
        <w:t>during</w:t>
      </w:r>
      <w:r>
        <w:t xml:space="preserve"> that cycle.</w:t>
      </w:r>
      <w:r w:rsidR="00613644" w:rsidRPr="00613644">
        <w:t xml:space="preserve"> </w:t>
      </w:r>
      <w:r w:rsidR="00613644">
        <w:t xml:space="preserve">When a structure experience vibration at </w:t>
      </w:r>
      <w:r w:rsidR="00D27BF9">
        <w:t xml:space="preserve">the </w:t>
      </w:r>
      <w:r w:rsidR="00613644">
        <w:t>natural frequency, it undergoes different mode</w:t>
      </w:r>
      <w:r w:rsidR="00D27BF9">
        <w:t>-</w:t>
      </w:r>
      <w:r w:rsidR="00613644">
        <w:t xml:space="preserve">shapes and the damping </w:t>
      </w:r>
      <w:r w:rsidR="00F86AAD">
        <w:t>changes correspondingly</w:t>
      </w:r>
      <w:r w:rsidR="00EB09F4">
        <w:t xml:space="preserve"> </w:t>
      </w:r>
      <w:r w:rsidR="00284A5F">
        <w:fldChar w:fldCharType="begin"/>
      </w:r>
      <w:r w:rsidR="00284A5F">
        <w:instrText xml:space="preserve"> ADDIN EN.CITE &lt;EndNote&gt;&lt;Cite&gt;&lt;Author&gt;Crawley&lt;/Author&gt;&lt;Year&gt;1983&lt;/Year&gt;&lt;RecNum&gt;964&lt;/RecNum&gt;&lt;DisplayText&gt;(Crawley, 1983)&lt;/DisplayText&gt;&lt;record&gt;&lt;rec-number&gt;964&lt;/rec-number&gt;&lt;foreign-keys&gt;&lt;key app="EN" db-id="0200vaff2t9asae2tw65rsaz9daxwsafzvz0" timestamp="1466273120"&gt;964&lt;/key&gt;&lt;/foreign-keys&gt;&lt;ref-type name="Journal Article"&gt;17&lt;/ref-type&gt;&lt;contributors&gt;&lt;authors&gt;&lt;author&gt;Crawley, E. F.&lt;/author&gt;&lt;/authors&gt;&lt;/contributors&gt;&lt;auth-address&gt;Crawley, Ef&amp;#xD;Mit,Dept Aeronaut &amp;amp; Astronaut,Cambridge,Ma 02139, USA&amp;#xD;Mit,Dept Aeronaut &amp;amp; Astronaut,Cambridge,Ma 02139, USA&lt;/auth-address&gt;&lt;titles&gt;&lt;title&gt;Aerodynamic Damping Measurements in a Transonic Compressor&lt;/title&gt;&lt;secondary-title&gt;Journal of Engineering for Power-Transactions of the ASME&lt;/secondary-title&gt;&lt;/titles&gt;&lt;periodical&gt;&lt;full-title&gt;Journal of Engineering for Power-Transactions of the Asme&lt;/full-title&gt;&lt;abbr-1&gt;J Eng Power-T Asme&lt;/abbr-1&gt;&lt;/periodical&gt;&lt;pages&gt;575-584&lt;/pages&gt;&lt;volume&gt;105&lt;/volume&gt;&lt;number&gt;3&lt;/number&gt;&lt;dates&gt;&lt;year&gt;1983&lt;/year&gt;&lt;/dates&gt;&lt;isbn&gt;0022-0825&lt;/isbn&gt;&lt;accession-num&gt;WOS:A1983RB96100024&lt;/accession-num&gt;&lt;urls&gt;&lt;related-urls&gt;&lt;url&gt;&amp;lt;Go to ISI&amp;gt;://WOS:A1983RB96100024&lt;/url&gt;&lt;url&gt;http://proceedings.asmedigitalcollection.asme.org/data/Conferences/ASMEP/83942/V005T13A022-82-GT-287.pdf&lt;/url&gt;&lt;/related-urls&gt;&lt;/urls&gt;&lt;electronic-resource-num&gt;doi:10.1115/82-GT-287&lt;/electronic-resource-num&gt;&lt;language&gt;English&lt;/language&gt;&lt;/record&gt;&lt;/Cite&gt;&lt;/EndNote&gt;</w:instrText>
      </w:r>
      <w:r w:rsidR="00284A5F">
        <w:fldChar w:fldCharType="separate"/>
      </w:r>
      <w:r w:rsidR="00284A5F">
        <w:rPr>
          <w:noProof/>
        </w:rPr>
        <w:t>(Crawley, 1983)</w:t>
      </w:r>
      <w:r w:rsidR="00284A5F">
        <w:fldChar w:fldCharType="end"/>
      </w:r>
      <w:r w:rsidR="00613644">
        <w:t xml:space="preserve">. </w:t>
      </w:r>
      <w:r w:rsidR="004A0F28">
        <w:t>The turbine</w:t>
      </w:r>
      <w:r w:rsidR="00B2613D">
        <w:t xml:space="preserve"> runner experiences bending, torsional, </w:t>
      </w:r>
      <w:r w:rsidR="00F86AAD">
        <w:t xml:space="preserve">and flexion </w:t>
      </w:r>
      <w:r w:rsidR="00B2613D">
        <w:t>modes during the resonance</w:t>
      </w:r>
      <w:r w:rsidR="004A0F28">
        <w:t xml:space="preserve"> </w:t>
      </w:r>
      <w:r w:rsidR="00284A5F">
        <w:fldChar w:fldCharType="begin"/>
      </w:r>
      <w:r w:rsidR="00284A5F">
        <w:instrText xml:space="preserve"> ADDIN EN.CITE &lt;EndNote&gt;&lt;Cite&gt;&lt;Author&gt;Rodriguez&lt;/Author&gt;&lt;Year&gt;2006&lt;/Year&gt;&lt;RecNum&gt;281&lt;/RecNum&gt;&lt;DisplayText&gt;(Rodriguez et al., 2006)&lt;/DisplayText&gt;&lt;record&gt;&lt;rec-number&gt;281&lt;/rec-number&gt;&lt;foreign-keys&gt;&lt;key app="EN" db-id="0200vaff2t9asae2tw65rsaz9daxwsafzvz0" timestamp="1431879912"&gt;281&lt;/key&gt;&lt;key app="ENWeb" db-id=""&gt;0&lt;/key&gt;&lt;/foreign-keys&gt;&lt;ref-type name="Journal Article"&gt;17&lt;/ref-type&gt;&lt;contributors&gt;&lt;authors&gt;&lt;author&gt;Rodriguez, C. G.&lt;/author&gt;&lt;author&gt;Egusquiza, E.&lt;/author&gt;&lt;author&gt;Escaler, X.&lt;/author&gt;&lt;author&gt;Liang, Q. W.&lt;/author&gt;&lt;author&gt;Avellan, F.&lt;/author&gt;&lt;/authors&gt;&lt;/contributors&gt;&lt;auth-address&gt;Egusquiza, E&amp;#xD;Tech Univ Catalonia, CDIF, Barcelona, Spain&amp;#xD;Tech Univ Catalonia, CDIF, Barcelona, Spain&amp;#xD;Tech Univ Catalonia, CDIF, Barcelona, Spain&amp;#xD;Swiss Fed Inst Technol, LMH, Lausanne, Switzerland&lt;/auth-address&gt;&lt;titles&gt;&lt;title&gt;Experimental investigation of added mass effects on a Francis turbine runner in still water&lt;/title&gt;&lt;secondary-title&gt;Journal of Fluids and Structures&lt;/secondary-title&gt;&lt;/titles&gt;&lt;periodical&gt;&lt;full-title&gt;Journal of Fluids and Structures&lt;/full-title&gt;&lt;abbr-1&gt;J Fluid Struct&lt;/abbr-1&gt;&lt;/periodical&gt;&lt;pages&gt;699-712&lt;/pages&gt;&lt;volume&gt;22&lt;/volume&gt;&lt;number&gt;5&lt;/number&gt;&lt;keywords&gt;&lt;keyword&gt;added mass&lt;/keyword&gt;&lt;keyword&gt;natural frequencies&lt;/keyword&gt;&lt;keyword&gt;turbine runner&lt;/keyword&gt;&lt;keyword&gt;modal analysis&lt;/keyword&gt;&lt;/keywords&gt;&lt;dates&gt;&lt;year&gt;2006&lt;/year&gt;&lt;pub-dates&gt;&lt;date&gt;Jul&lt;/date&gt;&lt;/pub-dates&gt;&lt;/dates&gt;&lt;isbn&gt;0889-9746&lt;/isbn&gt;&lt;accession-num&gt;WOS:000238515900006&lt;/accession-num&gt;&lt;label&gt;fsi&lt;/label&gt;&lt;urls&gt;&lt;related-urls&gt;&lt;url&gt;&amp;lt;Go to ISI&amp;gt;://WOS:000238515900006&lt;/url&gt;&lt;/related-urls&gt;&lt;/urls&gt;&lt;electronic-resource-num&gt;doi:10.1016/j.jfluidstructs.2006.04.001&lt;/electronic-resource-num&gt;&lt;language&gt;English&lt;/language&gt;&lt;/record&gt;&lt;/Cite&gt;&lt;/EndNote&gt;</w:instrText>
      </w:r>
      <w:r w:rsidR="00284A5F">
        <w:fldChar w:fldCharType="separate"/>
      </w:r>
      <w:r w:rsidR="00284A5F">
        <w:rPr>
          <w:noProof/>
        </w:rPr>
        <w:t>(Rodriguez et al., 2006)</w:t>
      </w:r>
      <w:r w:rsidR="00284A5F">
        <w:fldChar w:fldCharType="end"/>
      </w:r>
      <w:r w:rsidR="00B2613D">
        <w:t xml:space="preserve">. </w:t>
      </w:r>
      <w:r w:rsidR="00A50401">
        <w:t xml:space="preserve">Runner is a complex geometry (assembly of band, crown and several blades) and it is difficult to recognize that what caused to change </w:t>
      </w:r>
      <w:r w:rsidR="006F3F24">
        <w:t>in</w:t>
      </w:r>
      <w:r w:rsidR="00A50401">
        <w:t xml:space="preserve"> damping</w:t>
      </w:r>
      <w:r w:rsidR="00D9512F">
        <w:t>; for example, relative deformation between blade</w:t>
      </w:r>
      <w:r w:rsidR="006F3F24">
        <w:t xml:space="preserve"> and crown/band</w:t>
      </w:r>
      <w:r w:rsidR="00D9512F">
        <w:t xml:space="preserve">, inter-blade phase change, or </w:t>
      </w:r>
      <w:r w:rsidR="00B976A9">
        <w:t>diffusion</w:t>
      </w:r>
      <w:r w:rsidR="00D9512F">
        <w:t xml:space="preserve"> of released energy</w:t>
      </w:r>
      <w:r w:rsidR="00B976A9">
        <w:t xml:space="preserve"> by runner to the water</w:t>
      </w:r>
      <w:r w:rsidR="00D9512F">
        <w:t>.</w:t>
      </w:r>
      <w:r w:rsidR="00B976A9">
        <w:t xml:space="preserve"> </w:t>
      </w:r>
      <w:r w:rsidR="006F3F24">
        <w:t xml:space="preserve">Therefore, it important to understand what exactly </w:t>
      </w:r>
      <w:r w:rsidR="00F86AAD">
        <w:t xml:space="preserve">is </w:t>
      </w:r>
      <w:r w:rsidR="006F3F24">
        <w:t>happening when a structure subject</w:t>
      </w:r>
      <w:r w:rsidR="00D27BF9">
        <w:t>s</w:t>
      </w:r>
      <w:r w:rsidR="006F3F24">
        <w:t xml:space="preserve"> to different </w:t>
      </w:r>
      <w:r w:rsidR="00D27BF9">
        <w:t>environment</w:t>
      </w:r>
      <w:r w:rsidR="006F3F24">
        <w:t xml:space="preserve"> and how damping </w:t>
      </w:r>
      <w:r w:rsidR="00D27BF9">
        <w:t>varies</w:t>
      </w:r>
      <w:r w:rsidR="006F3F24">
        <w:t xml:space="preserve"> with mode-shapes</w:t>
      </w:r>
      <w:r w:rsidR="00D27BF9">
        <w:t>?</w:t>
      </w:r>
    </w:p>
    <w:p w:rsidR="00810034" w:rsidRDefault="004C4E43" w:rsidP="007B52DE">
      <w:pPr>
        <w:pStyle w:val="menuscript"/>
      </w:pPr>
      <w:r>
        <w:t xml:space="preserve">During resonance condition, structure undergoes deformation and shape of the structure changes </w:t>
      </w:r>
      <w:r w:rsidR="00423E08">
        <w:t>according to active number of</w:t>
      </w:r>
      <w:r w:rsidR="00DF6651">
        <w:t xml:space="preserve"> nodal-diameter</w:t>
      </w:r>
      <w:r>
        <w:t xml:space="preserve"> and </w:t>
      </w:r>
      <w:r w:rsidR="00DF6651">
        <w:t>nodal-circle</w:t>
      </w:r>
      <w:r>
        <w:t xml:space="preserve">. </w:t>
      </w:r>
      <w:r w:rsidR="00DF6651">
        <w:t>The</w:t>
      </w:r>
      <w:r>
        <w:t xml:space="preserve"> damping parameter </w:t>
      </w:r>
      <w:r w:rsidR="00DF6651">
        <w:t>varies</w:t>
      </w:r>
      <w:r>
        <w:t xml:space="preserve"> along the length and width of the structure</w:t>
      </w:r>
      <w:r w:rsidR="00BD0DAB">
        <w:t>, i.e., aspect ratio</w:t>
      </w:r>
      <w:r>
        <w:t xml:space="preserve">. For example, </w:t>
      </w:r>
      <w:proofErr w:type="spellStart"/>
      <w:r w:rsidR="00BD0DAB">
        <w:t>Vandiver</w:t>
      </w:r>
      <w:proofErr w:type="spellEnd"/>
      <w:r w:rsidR="00BD0DAB">
        <w:t xml:space="preserve"> and Chung </w:t>
      </w:r>
      <w:r w:rsidR="00284A5F">
        <w:fldChar w:fldCharType="begin"/>
      </w:r>
      <w:r w:rsidR="00284A5F">
        <w:instrText xml:space="preserve"> ADDIN EN.CITE &lt;EndNote&gt;&lt;Cite&gt;&lt;Author&gt;Vandiver&lt;/Author&gt;&lt;Year&gt;1989&lt;/Year&gt;&lt;RecNum&gt;965&lt;/RecNum&gt;&lt;DisplayText&gt;(Vandiver and Chung, 1989)&lt;/DisplayText&gt;&lt;record&gt;&lt;rec-number&gt;965&lt;/rec-number&gt;&lt;foreign-keys&gt;&lt;key app="EN" db-id="0200vaff2t9asae2tw65rsaz9daxwsafzvz0" timestamp="1466365763"&gt;965&lt;/key&gt;&lt;/foreign-keys&gt;&lt;ref-type name="Journal Article"&gt;17&lt;/ref-type&gt;&lt;contributors&gt;&lt;authors&gt;&lt;author&gt;Vandiver, J. K.&lt;/author&gt;&lt;author&gt;Chung, T. Y.&lt;/author&gt;&lt;/authors&gt;&lt;/contributors&gt;&lt;auth-address&gt;Vandiver, Jk&amp;#xD;Mit,Dept Ocean Engn,Room 5-222,Cambridge,Ma 02139, USA&amp;#xD;Mit,Dept Ocean Engn,Room 5-222,Cambridge,Ma 02139, USA&amp;#xD;Korea Inst Machinery &amp;amp; Met,Chung Nam,South Korea&lt;/auth-address&gt;&lt;titles&gt;&lt;title&gt;Hydrodynamic Damping on Flexible Cylinders in Sheared Flow&lt;/title&gt;&lt;secondary-title&gt;Journal of Waterway Port Coastal and Ocean Engineering-ASCE&lt;/secondary-title&gt;&lt;/titles&gt;&lt;periodical&gt;&lt;full-title&gt;Journal of Waterway Port Coastal and Ocean Engineering-Asce&lt;/full-title&gt;&lt;abbr-1&gt;J Waterw Port C-Asce&lt;/abbr-1&gt;&lt;/periodical&gt;&lt;pages&gt;154-171&lt;/pages&gt;&lt;volume&gt;115&lt;/volume&gt;&lt;number&gt;2&lt;/number&gt;&lt;dates&gt;&lt;year&gt;1989&lt;/year&gt;&lt;pub-dates&gt;&lt;date&gt;Mar&lt;/date&gt;&lt;/pub-dates&gt;&lt;/dates&gt;&lt;isbn&gt;0733-950x&lt;/isbn&gt;&lt;accession-num&gt;WOS:A1989T393800002&lt;/accession-num&gt;&lt;urls&gt;&lt;related-urls&gt;&lt;url&gt;&amp;lt;Go to ISI&amp;gt;://WOS:A1989T393800002&lt;/url&gt;&lt;/related-urls&gt;&lt;/urls&gt;&lt;electronic-resource-num&gt;doi:10.1061/(ASCE)0733-950X(1989)115:2(154)&lt;/electronic-resource-num&gt;&lt;language&gt;English&lt;/language&gt;&lt;/record&gt;&lt;/Cite&gt;&lt;/EndNote&gt;</w:instrText>
      </w:r>
      <w:r w:rsidR="00284A5F">
        <w:fldChar w:fldCharType="separate"/>
      </w:r>
      <w:r w:rsidR="00284A5F">
        <w:rPr>
          <w:noProof/>
        </w:rPr>
        <w:t>(Vandiver and Chung, 1989)</w:t>
      </w:r>
      <w:r w:rsidR="00284A5F">
        <w:fldChar w:fldCharType="end"/>
      </w:r>
      <w:r w:rsidR="00BD0DAB">
        <w:t xml:space="preserve"> have conducted </w:t>
      </w:r>
      <w:r w:rsidR="009F4F5A">
        <w:t xml:space="preserve">experiments </w:t>
      </w:r>
      <w:r w:rsidR="00BD0DAB">
        <w:t xml:space="preserve">on </w:t>
      </w:r>
      <w:r w:rsidR="00A30895">
        <w:t xml:space="preserve">a long circular cylinder </w:t>
      </w:r>
      <w:r w:rsidR="00BD0DAB">
        <w:t xml:space="preserve">that was </w:t>
      </w:r>
      <w:r w:rsidR="00A30895">
        <w:t>submerged in flowing water</w:t>
      </w:r>
      <w:r w:rsidR="00BD0DAB">
        <w:t>.</w:t>
      </w:r>
      <w:r w:rsidR="00A30895">
        <w:t xml:space="preserve"> </w:t>
      </w:r>
      <w:r w:rsidR="00BD0DAB">
        <w:t>They estimated the vibration amplitudes along the longitudinal axis of the cylinder</w:t>
      </w:r>
      <w:r w:rsidR="009F4F5A">
        <w:t>.</w:t>
      </w:r>
      <w:r w:rsidR="00BD0DAB">
        <w:t xml:space="preserve"> </w:t>
      </w:r>
      <w:r w:rsidR="009F4F5A">
        <w:t>The amplitudes were following sinusoidal pattern which w</w:t>
      </w:r>
      <w:r w:rsidR="00810034">
        <w:t>ere</w:t>
      </w:r>
      <w:r w:rsidR="009F4F5A">
        <w:t xml:space="preserve"> coupled with the </w:t>
      </w:r>
      <w:r w:rsidR="002A7E4A">
        <w:t>local pressure gradient</w:t>
      </w:r>
      <w:r w:rsidR="000C33A4">
        <w:t>.</w:t>
      </w:r>
      <w:r>
        <w:t xml:space="preserve"> </w:t>
      </w:r>
      <w:r w:rsidR="000B687D">
        <w:t xml:space="preserve">The </w:t>
      </w:r>
      <w:r w:rsidR="000C710B">
        <w:t>frequencies</w:t>
      </w:r>
      <w:r w:rsidR="002A7E4A">
        <w:t>,</w:t>
      </w:r>
      <w:r w:rsidR="000C710B">
        <w:t xml:space="preserve"> associated with local lift force</w:t>
      </w:r>
      <w:r w:rsidR="002A7E4A">
        <w:t>,</w:t>
      </w:r>
      <w:r w:rsidR="000C710B">
        <w:t xml:space="preserve"> tend to power flow into the cylinder while other frequencies</w:t>
      </w:r>
      <w:r w:rsidR="002A7E4A">
        <w:t>,</w:t>
      </w:r>
      <w:r w:rsidR="000C710B">
        <w:t xml:space="preserve"> not associated with the local lift force</w:t>
      </w:r>
      <w:r w:rsidR="002A7E4A">
        <w:t>,</w:t>
      </w:r>
      <w:r w:rsidR="000C710B">
        <w:t xml:space="preserve"> tend to increase the damping.</w:t>
      </w:r>
      <w:r w:rsidR="00862602">
        <w:t xml:space="preserve"> </w:t>
      </w:r>
    </w:p>
    <w:p w:rsidR="00661A1B" w:rsidRDefault="004C2D77" w:rsidP="007B52DE">
      <w:pPr>
        <w:pStyle w:val="menuscript"/>
      </w:pPr>
      <w:r>
        <w:fldChar w:fldCharType="begin"/>
      </w:r>
      <w:r>
        <w:instrText xml:space="preserve"> REF _Ref454177635 \h </w:instrText>
      </w:r>
      <w:r>
        <w:fldChar w:fldCharType="separate"/>
      </w:r>
      <w:r>
        <w:t xml:space="preserve">Figure </w:t>
      </w:r>
      <w:r>
        <w:rPr>
          <w:noProof/>
        </w:rPr>
        <w:t>6</w:t>
      </w:r>
      <w:r>
        <w:fldChar w:fldCharType="end"/>
      </w:r>
      <w:r>
        <w:t xml:space="preserve"> shows velocity vectors during out-of-phase deformation for the bending mode-shape of the two circu</w:t>
      </w:r>
      <w:bookmarkStart w:id="28" w:name="OLE_LINK14"/>
      <w:r>
        <w:t>lar pla</w:t>
      </w:r>
      <w:bookmarkEnd w:id="28"/>
      <w:r>
        <w:t xml:space="preserve">tes. In the center, fluid is compressed and </w:t>
      </w:r>
      <w:r w:rsidR="00D45634">
        <w:t>deaccelerates</w:t>
      </w:r>
      <w:r>
        <w:t xml:space="preserve"> towards outward. </w:t>
      </w:r>
      <w:r w:rsidR="00D45634">
        <w:t>The a</w:t>
      </w:r>
      <w:r>
        <w:t xml:space="preserve">dverse pressure </w:t>
      </w:r>
      <w:r>
        <w:lastRenderedPageBreak/>
        <w:t xml:space="preserve">gradient </w:t>
      </w:r>
      <w:r w:rsidR="00D45634">
        <w:t xml:space="preserve">is developed </w:t>
      </w:r>
      <w:r>
        <w:t xml:space="preserve">towards outward </w:t>
      </w:r>
      <w:r w:rsidR="00D45634">
        <w:t xml:space="preserve">which </w:t>
      </w:r>
      <w:r>
        <w:t>caus</w:t>
      </w:r>
      <w:r w:rsidR="00D45634">
        <w:t>es</w:t>
      </w:r>
      <w:r>
        <w:t xml:space="preserve"> </w:t>
      </w:r>
      <w:r w:rsidR="00D45634">
        <w:t xml:space="preserve">flow separation and reduction in hydrodynamic damping. Damping effect for </w:t>
      </w:r>
      <w:r w:rsidR="006E5EFC">
        <w:t>out</w:t>
      </w:r>
      <w:r w:rsidR="00D45634">
        <w:t>-</w:t>
      </w:r>
      <w:r w:rsidR="006E5EFC">
        <w:t>of</w:t>
      </w:r>
      <w:r w:rsidR="00D45634">
        <w:t>-</w:t>
      </w:r>
      <w:r w:rsidR="006E5EFC">
        <w:t xml:space="preserve">phase </w:t>
      </w:r>
      <w:r w:rsidR="00FD6B2B">
        <w:t xml:space="preserve">and </w:t>
      </w:r>
      <w:r w:rsidR="006E5EFC">
        <w:t>in</w:t>
      </w:r>
      <w:r w:rsidR="00FD6B2B">
        <w:t>-</w:t>
      </w:r>
      <w:r w:rsidR="006E5EFC">
        <w:t>phase mode-shapes</w:t>
      </w:r>
      <w:r w:rsidR="00FD6B2B">
        <w:t xml:space="preserve"> is different</w:t>
      </w:r>
      <w:r w:rsidR="006E5EFC">
        <w:t xml:space="preserve">. </w:t>
      </w:r>
      <w:r w:rsidR="00432C96">
        <w:t>T</w:t>
      </w:r>
      <w:r w:rsidR="006E5EFC">
        <w:t xml:space="preserve">he added mass effect </w:t>
      </w:r>
      <w:r w:rsidR="00432C96">
        <w:t>for out</w:t>
      </w:r>
      <w:r w:rsidR="00FD6B2B">
        <w:t>-</w:t>
      </w:r>
      <w:r w:rsidR="00432C96">
        <w:t>of</w:t>
      </w:r>
      <w:r w:rsidR="00FD6B2B">
        <w:t>-phase mode-</w:t>
      </w:r>
      <w:r w:rsidR="00432C96">
        <w:t>shape is around 10% less than that of the in</w:t>
      </w:r>
      <w:r w:rsidR="00FD6B2B">
        <w:t>-</w:t>
      </w:r>
      <w:r w:rsidR="00432C96">
        <w:t>phase mode shape</w:t>
      </w:r>
      <w:r w:rsidR="00C83882">
        <w:t xml:space="preserve"> and, further, damping effect decreases with increase in nodal</w:t>
      </w:r>
      <w:r w:rsidR="00FD6B2B">
        <w:t>-</w:t>
      </w:r>
      <w:r w:rsidR="00C83882">
        <w:t>diameters of the plates</w:t>
      </w:r>
      <w:r w:rsidR="00EF251F">
        <w:t xml:space="preserve"> </w:t>
      </w:r>
      <w:r w:rsidR="00284A5F">
        <w:fldChar w:fldCharType="begin">
          <w:fldData xml:space="preserve">PEVuZE5vdGU+PENpdGU+PEF1dGhvcj5KZW9uZzwvQXV0aG9yPjxZZWFyPjIwMDM8L1llYXI+PFJl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</w:fldData>
        </w:fldChar>
      </w:r>
      <w:r w:rsidR="00284A5F">
        <w:instrText xml:space="preserve"> ADDIN EN.CITE </w:instrText>
      </w:r>
      <w:r w:rsidR="00284A5F">
        <w:fldChar w:fldCharType="begin">
          <w:fldData xml:space="preserve">PEVuZE5vdGU+PENpdGU+PEF1dGhvcj5KZW9uZzwvQXV0aG9yPjxZZWFyPjIwMDM8L1llYXI+PFJl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</w:fldData>
        </w:fldChar>
      </w:r>
      <w:r w:rsidR="00284A5F">
        <w:instrText xml:space="preserve"> ADDIN EN.CITE.DATA </w:instrText>
      </w:r>
      <w:r w:rsidR="00284A5F">
        <w:fldChar w:fldCharType="end"/>
      </w:r>
      <w:r w:rsidR="00284A5F">
        <w:fldChar w:fldCharType="separate"/>
      </w:r>
      <w:r w:rsidR="00284A5F">
        <w:rPr>
          <w:noProof/>
        </w:rPr>
        <w:t>(Jeong, 2003; Jeong and Kim, 2005)</w:t>
      </w:r>
      <w:r w:rsidR="00284A5F">
        <w:fldChar w:fldCharType="end"/>
      </w:r>
      <w:r w:rsidR="00432C96">
        <w:t>.</w:t>
      </w:r>
      <w:r w:rsidR="00810034" w:rsidRPr="00810034">
        <w:t xml:space="preserve"> </w:t>
      </w:r>
      <w:r w:rsidR="00810034">
        <w:t xml:space="preserve">Another study conducted on a rectangular cantilever plate showed a direct link between the aspect ratio, nodal-diameter and damping </w:t>
      </w:r>
      <w:r w:rsidR="00284A5F">
        <w:fldChar w:fldCharType="begin"/>
      </w:r>
      <w:r w:rsidR="00284A5F">
        <w:instrText xml:space="preserve"> ADDIN EN.CITE &lt;EndNote&gt;&lt;Cite&gt;&lt;Author&gt;Yadykin&lt;/Author&gt;&lt;Year&gt;2003&lt;/Year&gt;&lt;RecNum&gt;484&lt;/RecNum&gt;&lt;DisplayText&gt;(Yadykin et al., 2003)&lt;/DisplayText&gt;&lt;record&gt;&lt;rec-number&gt;484&lt;/rec-number&gt;&lt;foreign-keys&gt;&lt;key app="EN" db-id="0200vaff2t9asae2tw65rsaz9daxwsafzvz0" timestamp="1435663679"&gt;484&lt;/key&gt;&lt;/foreign-keys&gt;&lt;ref-type name="Journal Article"&gt;17&lt;/ref-type&gt;&lt;contributors&gt;&lt;authors&gt;&lt;author&gt;Yadykin, Y.&lt;/author&gt;&lt;author&gt;Tenetov, V.&lt;/author&gt;&lt;author&gt;Levin, D.&lt;/author&gt;&lt;/authors&gt;&lt;/contributors&gt;&lt;auth-address&gt;Yadykin, Y&amp;#xD;Technion Israel Inst Technol, Fac Aerosp Engn, IL-32000 Haifa, Israel&amp;#xD;Technion Israel Inst Technol, Fac Aerosp Engn, IL-32000 Haifa, Israel&amp;#xD;Technion Israel Inst Technol, Fac Aerosp Engn, IL-32000 Haifa, Israel&lt;/auth-address&gt;&lt;titles&gt;&lt;title&gt;The added mass of a flexible plate oscillating in a fluid&lt;/title&gt;&lt;secondary-title&gt;Journal of Fluids and Structures&lt;/secondary-title&gt;&lt;/titles&gt;&lt;periodical&gt;&lt;full-title&gt;Journal of Fluids and Structures&lt;/full-title&gt;&lt;abbr-1&gt;J Fluid Struct&lt;/abbr-1&gt;&lt;/periodical&gt;&lt;pages&gt;115-123&lt;/pages&gt;&lt;volume&gt;17&lt;/volume&gt;&lt;number&gt;1&lt;/number&gt;&lt;keywords&gt;&lt;keyword&gt;flow&lt;/keyword&gt;&lt;/keywords&gt;&lt;dates&gt;&lt;year&gt;2003&lt;/year&gt;&lt;pub-dates&gt;&lt;date&gt;Jan&lt;/date&gt;&lt;/pub-dates&gt;&lt;/dates&gt;&lt;isbn&gt;0889-9746&lt;/isbn&gt;&lt;accession-num&gt;WOS:000181347600006&lt;/accession-num&gt;&lt;urls&gt;&lt;related-urls&gt;&lt;url&gt;&amp;lt;Go to ISI&amp;gt;://WOS:000181347600006&lt;/url&gt;&lt;url&gt;http://ac.els-cdn.com/S0889974602001007/1-s2.0-S0889974602001007-main.pdf?_tid=24845874-1f1b-11e5-bfe3-00000aacb35e&amp;amp;acdnat=1435663894_a5442fce7f7f8f108ebfec7e84ba10b5&lt;/url&gt;&lt;/related-urls&gt;&lt;/urls&gt;&lt;electronic-resource-num&gt;doi:10.1016/S0889-9746(02)00100-7&lt;/electronic-resource-num&gt;&lt;language&gt;English&lt;/language&gt;&lt;/record&gt;&lt;/Cite&gt;&lt;/EndNote&gt;</w:instrText>
      </w:r>
      <w:r w:rsidR="00284A5F">
        <w:fldChar w:fldCharType="separate"/>
      </w:r>
      <w:r w:rsidR="00284A5F">
        <w:rPr>
          <w:noProof/>
        </w:rPr>
        <w:t>(Yadykin et al., 2003)</w:t>
      </w:r>
      <w:r w:rsidR="00284A5F">
        <w:fldChar w:fldCharType="end"/>
      </w:r>
      <w:r w:rsidR="00810034">
        <w:t>. Keeping same aspect ratio, damping is high for low nodal-diameter and it decreases as nodal-diameter increases.</w:t>
      </w:r>
    </w:p>
    <w:p w:rsidR="00111DB3" w:rsidRDefault="00D33178" w:rsidP="00D8061F">
      <w:pPr>
        <w:pStyle w:val="Figure"/>
      </w:pPr>
      <w:r>
        <mc:AlternateContent>
          <mc:Choice Requires="wps">
            <w:drawing>
              <wp:anchor distT="0" distB="0" distL="114300" distR="114300" simplePos="0" relativeHeight="251660288" behindDoc="0" locked="0" layoutInCell="1" allowOverlap="1" wp14:anchorId="6FDA2126" wp14:editId="1E36B467">
                <wp:simplePos x="0" y="0"/>
                <wp:positionH relativeFrom="column">
                  <wp:posOffset>177800</wp:posOffset>
                </wp:positionH>
                <wp:positionV relativeFrom="paragraph">
                  <wp:posOffset>1475740</wp:posOffset>
                </wp:positionV>
                <wp:extent cx="3321050" cy="464728"/>
                <wp:effectExtent l="0" t="0" r="12700" b="12065"/>
                <wp:wrapNone/>
                <wp:docPr id="25" name="Freeform 25"/>
                <wp:cNvGraphicFramePr/>
                <a:graphic xmlns:a="http://schemas.openxmlformats.org/drawingml/2006/main">
                  <a:graphicData uri="http://schemas.microsoft.com/office/word/2010/wordprocessingShape">
                    <wps:wsp>
                      <wps:cNvSpPr/>
                      <wps:spPr>
                        <a:xfrm>
                          <a:off x="0" y="0"/>
                          <a:ext cx="3321050" cy="464728"/>
                        </a:xfrm>
                        <a:custGeom>
                          <a:avLst/>
                          <a:gdLst>
                            <a:gd name="connsiteX0" fmla="*/ 0 w 3321050"/>
                            <a:gd name="connsiteY0" fmla="*/ 0 h 464728"/>
                            <a:gd name="connsiteX1" fmla="*/ 692150 w 3321050"/>
                            <a:gd name="connsiteY1" fmla="*/ 463550 h 464728"/>
                            <a:gd name="connsiteX2" fmla="*/ 1504950 w 3321050"/>
                            <a:gd name="connsiteY2" fmla="*/ 139700 h 464728"/>
                            <a:gd name="connsiteX3" fmla="*/ 2317750 w 3321050"/>
                            <a:gd name="connsiteY3" fmla="*/ 355600 h 464728"/>
                            <a:gd name="connsiteX4" fmla="*/ 3321050 w 3321050"/>
                            <a:gd name="connsiteY4" fmla="*/ 196850 h 46472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21050" h="464728">
                              <a:moveTo>
                                <a:pt x="0" y="0"/>
                              </a:moveTo>
                              <a:cubicBezTo>
                                <a:pt x="220662" y="220133"/>
                                <a:pt x="441325" y="440267"/>
                                <a:pt x="692150" y="463550"/>
                              </a:cubicBezTo>
                              <a:cubicBezTo>
                                <a:pt x="942975" y="486833"/>
                                <a:pt x="1234017" y="157692"/>
                                <a:pt x="1504950" y="139700"/>
                              </a:cubicBezTo>
                              <a:cubicBezTo>
                                <a:pt x="1775883" y="121708"/>
                                <a:pt x="2015067" y="346075"/>
                                <a:pt x="2317750" y="355600"/>
                              </a:cubicBezTo>
                              <a:cubicBezTo>
                                <a:pt x="2620433" y="365125"/>
                                <a:pt x="2970741" y="280987"/>
                                <a:pt x="3321050" y="1968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6294C5" id="Freeform 25" o:spid="_x0000_s1026" style="position:absolute;margin-left:14pt;margin-top:116.2pt;width:261.5pt;height:36.6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3321050,464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" path="m,c220662,220133,441325,440267,692150,463550v250825,23283,541867,-305858,812800,-323850c1775883,121708,2015067,346075,2317750,355600v302683,9525,652991,-74613,1003300,-158750e" filled="f" strokecolor="#1f4d78 [1604]" strokeweight="1pt">
                <v:stroke joinstyle="miter"/>
                <v:path arrowok="t" o:connecttype="custom" o:connectlocs="0,0;692150,463550;1504950,139700;2317750,355600;3321050,196850" o:connectangles="0,0,0,0,0"/>
              </v:shape>
            </w:pict>
          </mc:Fallback>
        </mc:AlternateContent>
      </w:r>
      <w:r>
        <mc:AlternateContent>
          <mc:Choice Requires="wps">
            <w:drawing>
              <wp:anchor distT="0" distB="0" distL="114300" distR="114300" simplePos="0" relativeHeight="251659264" behindDoc="0" locked="0" layoutInCell="1" allowOverlap="1" wp14:anchorId="33B3A82A" wp14:editId="0E471772">
                <wp:simplePos x="0" y="0"/>
                <wp:positionH relativeFrom="column">
                  <wp:posOffset>184150</wp:posOffset>
                </wp:positionH>
                <wp:positionV relativeFrom="paragraph">
                  <wp:posOffset>472201</wp:posOffset>
                </wp:positionV>
                <wp:extent cx="3314700" cy="369995"/>
                <wp:effectExtent l="0" t="0" r="19050" b="11430"/>
                <wp:wrapNone/>
                <wp:docPr id="24" name="Freeform 24"/>
                <wp:cNvGraphicFramePr/>
                <a:graphic xmlns:a="http://schemas.openxmlformats.org/drawingml/2006/main">
                  <a:graphicData uri="http://schemas.microsoft.com/office/word/2010/wordprocessingShape">
                    <wps:wsp>
                      <wps:cNvSpPr/>
                      <wps:spPr>
                        <a:xfrm>
                          <a:off x="0" y="0"/>
                          <a:ext cx="3314700" cy="369995"/>
                        </a:xfrm>
                        <a:custGeom>
                          <a:avLst/>
                          <a:gdLst>
                            <a:gd name="connsiteX0" fmla="*/ 0 w 3314700"/>
                            <a:gd name="connsiteY0" fmla="*/ 324089 h 369995"/>
                            <a:gd name="connsiteX1" fmla="*/ 679450 w 3314700"/>
                            <a:gd name="connsiteY1" fmla="*/ 239 h 369995"/>
                            <a:gd name="connsiteX2" fmla="*/ 1504950 w 3314700"/>
                            <a:gd name="connsiteY2" fmla="*/ 368539 h 369995"/>
                            <a:gd name="connsiteX3" fmla="*/ 2381250 w 3314700"/>
                            <a:gd name="connsiteY3" fmla="*/ 133589 h 369995"/>
                            <a:gd name="connsiteX4" fmla="*/ 3314700 w 3314700"/>
                            <a:gd name="connsiteY4" fmla="*/ 260589 h 369995"/>
                            <a:gd name="connsiteX5" fmla="*/ 3314700 w 3314700"/>
                            <a:gd name="connsiteY5" fmla="*/ 260589 h 3699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314700" h="369995">
                              <a:moveTo>
                                <a:pt x="0" y="324089"/>
                              </a:moveTo>
                              <a:cubicBezTo>
                                <a:pt x="214312" y="158460"/>
                                <a:pt x="428625" y="-7169"/>
                                <a:pt x="679450" y="239"/>
                              </a:cubicBezTo>
                              <a:cubicBezTo>
                                <a:pt x="930275" y="7647"/>
                                <a:pt x="1221317" y="346314"/>
                                <a:pt x="1504950" y="368539"/>
                              </a:cubicBezTo>
                              <a:cubicBezTo>
                                <a:pt x="1788583" y="390764"/>
                                <a:pt x="2079625" y="151581"/>
                                <a:pt x="2381250" y="133589"/>
                              </a:cubicBezTo>
                              <a:cubicBezTo>
                                <a:pt x="2682875" y="115597"/>
                                <a:pt x="3314700" y="260589"/>
                                <a:pt x="3314700" y="260589"/>
                              </a:cubicBezTo>
                              <a:lnTo>
                                <a:pt x="3314700" y="260589"/>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19C888" id="Freeform 24" o:spid="_x0000_s1026" style="position:absolute;margin-left:14.5pt;margin-top:37.2pt;width:261pt;height:29.15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3314700,369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" path="m,324089c214312,158460,428625,-7169,679450,239v250825,7408,541867,346075,825500,368300c1788583,390764,2079625,151581,2381250,133589v301625,-17992,933450,127000,933450,127000l3314700,260589e" filled="f" strokecolor="#1f4d78 [1604]" strokeweight="1pt">
                <v:stroke joinstyle="miter"/>
                <v:path arrowok="t" o:connecttype="custom" o:connectlocs="0,324089;679450,239;1504950,368539;2381250,133589;3314700,260589;3314700,260589" o:connectangles="0,0,0,0,0,0"/>
              </v:shape>
            </w:pict>
          </mc:Fallback>
        </mc:AlternateContent>
      </w:r>
      <w:r w:rsidR="00DF7D56">
        <w:drawing>
          <wp:inline distT="0" distB="0" distL="0" distR="0" wp14:anchorId="585B2F21" wp14:editId="3D2BE01A">
            <wp:extent cx="3530600" cy="2246132"/>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46686" cy="2256366"/>
                    </a:xfrm>
                    <a:prstGeom prst="rect">
                      <a:avLst/>
                    </a:prstGeom>
                  </pic:spPr>
                </pic:pic>
              </a:graphicData>
            </a:graphic>
          </wp:inline>
        </w:drawing>
      </w:r>
    </w:p>
    <w:p w:rsidR="00111DB3" w:rsidRDefault="00111DB3" w:rsidP="00111DB3">
      <w:pPr>
        <w:pStyle w:val="Caption"/>
        <w:jc w:val="both"/>
      </w:pPr>
      <w:bookmarkStart w:id="29" w:name="_Ref454177635"/>
      <w:r>
        <w:t xml:space="preserve">Figure </w:t>
      </w:r>
      <w:fldSimple w:instr=" SEQ Figure \* ARABIC ">
        <w:r w:rsidR="00E23109">
          <w:rPr>
            <w:noProof/>
          </w:rPr>
          <w:t>6</w:t>
        </w:r>
      </w:fldSimple>
      <w:bookmarkEnd w:id="29"/>
      <w:r>
        <w:t xml:space="preserve"> </w:t>
      </w:r>
      <w:r w:rsidR="00AE4ECF">
        <w:t>Velocity vector during out of phase deformation of the plates with zero nodal</w:t>
      </w:r>
      <w:r w:rsidR="00331C6C">
        <w:t>-</w:t>
      </w:r>
      <w:r w:rsidR="00AE4ECF">
        <w:t xml:space="preserve">diameter and two nodal circles. </w:t>
      </w:r>
      <w:r>
        <w:t xml:space="preserve">Two circular aluminum plates subject to hydrodynamic pressure exerted by water; </w:t>
      </w:r>
      <w:r w:rsidR="00EF7FD5" w:rsidRPr="00EF7FD5">
        <w:t>thickness</w:t>
      </w:r>
      <w:r w:rsidR="00931F9A">
        <w:t xml:space="preserve">=0.002m, </w:t>
      </w:r>
      <w:r w:rsidR="00EF7FD5">
        <w:t>distance between plates</w:t>
      </w:r>
      <w:r>
        <w:t xml:space="preserve">=0.04mm, </w:t>
      </w:r>
      <w:r w:rsidR="00EF7FD5">
        <w:t>radius of the plate</w:t>
      </w:r>
      <w:r>
        <w:t xml:space="preserve">=0.06m, </w:t>
      </w:r>
      <w:r w:rsidR="00105A19" w:rsidRPr="00105A19">
        <w:rPr>
          <w:i/>
        </w:rPr>
        <w:t>E</w:t>
      </w:r>
      <w:r>
        <w:t xml:space="preserve">=69 </w:t>
      </w:r>
      <w:proofErr w:type="spellStart"/>
      <w:r>
        <w:t>GPa</w:t>
      </w:r>
      <w:proofErr w:type="spellEnd"/>
      <w:r>
        <w:t xml:space="preserve">, the </w:t>
      </w:r>
      <w:r w:rsidR="00105A19" w:rsidRPr="00105A19">
        <w:rPr>
          <w:i/>
        </w:rPr>
        <w:t>ν</w:t>
      </w:r>
      <w:r>
        <w:t>=0.3</w:t>
      </w:r>
      <w:r w:rsidR="00D77FCD">
        <w:t xml:space="preserve"> and</w:t>
      </w:r>
      <w:r>
        <w:t xml:space="preserve"> </w:t>
      </w:r>
      <w:r w:rsidR="00931F9A" w:rsidRPr="00931F9A">
        <w:rPr>
          <w:rFonts w:cs="Times New Roman"/>
          <w:i/>
        </w:rPr>
        <w:t>ρ</w:t>
      </w:r>
      <w:r>
        <w:t>=2700 kg/m</w:t>
      </w:r>
      <w:r w:rsidRPr="00931F9A">
        <w:rPr>
          <w:vertAlign w:val="superscript"/>
        </w:rPr>
        <w:t>3</w:t>
      </w:r>
      <w:r w:rsidR="00D77FCD">
        <w:t xml:space="preserve"> </w:t>
      </w:r>
      <w:r w:rsidR="00284A5F">
        <w:fldChar w:fldCharType="begin"/>
      </w:r>
      <w:r w:rsidR="00284A5F">
        <w:instrText xml:space="preserve"> ADDIN EN.CITE &lt;EndNote&gt;&lt;Cite&gt;&lt;Author&gt;Jeong&lt;/Author&gt;&lt;Year&gt;2003&lt;/Year&gt;&lt;RecNum&gt;511&lt;/RecNum&gt;&lt;DisplayText&gt;(Jeong, 2003)&lt;/DisplayText&gt;&lt;record&gt;&lt;rec-number&gt;511&lt;/rec-number&gt;&lt;foreign-keys&gt;&lt;key app="EN" db-id="0200vaff2t9asae2tw65rsaz9daxwsafzvz0" timestamp="1437469053"&gt;511&lt;/key&gt;&lt;/foreign-keys&gt;&lt;ref-type name="Journal Article"&gt;17&lt;/ref-type&gt;&lt;contributors&gt;&lt;authors&gt;&lt;author&gt;Jeong, Kyeong-Hoon&lt;/author&gt;&lt;/authors&gt;&lt;/contributors&gt;&lt;titles&gt;&lt;title&gt;Free vibration of two identical circular plates coupled with bounded fluid&lt;/title&gt;&lt;secondary-title&gt;Journal of Sound and Vibration&lt;/secondary-title&gt;&lt;/titles&gt;&lt;periodical&gt;&lt;full-title&gt;Journal of Sound and Vibration&lt;/full-title&gt;&lt;abbr-1&gt;J Sound Vib&lt;/abbr-1&gt;&lt;/periodical&gt;&lt;pages&gt;653-670&lt;/pages&gt;&lt;volume&gt;260&lt;/volume&gt;&lt;number&gt;4&lt;/number&gt;&lt;dates&gt;&lt;year&gt;2003&lt;/year&gt;&lt;pub-dates&gt;&lt;date&gt;2/27/&lt;/date&gt;&lt;/pub-dates&gt;&lt;/dates&gt;&lt;isbn&gt;0022-460X&lt;/isbn&gt;&lt;urls&gt;&lt;related-urls&gt;&lt;url&gt;http://www.sciencedirect.com/science/article/pii/S0022460X0201012X&lt;/url&gt;&lt;url&gt;http://ac.els-cdn.com/S0022460X0201012X/1-s2.0-S0022460X0201012X-main.pdf?_tid=8b3a1b28-2f86-11e5-ad5a-00000aacb35f&amp;amp;acdnat=1437469241_53c4c98e16784237a0ccba0afaf3cb98&lt;/url&gt;&lt;/related-urls&gt;&lt;/urls&gt;&lt;electronic-resource-num&gt;doi:10.1016/S0022-460X(02)01012-X&lt;/electronic-resource-num&gt;&lt;/record&gt;&lt;/Cite&gt;&lt;/EndNote&gt;</w:instrText>
      </w:r>
      <w:r w:rsidR="00284A5F">
        <w:fldChar w:fldCharType="separate"/>
      </w:r>
      <w:r w:rsidR="00284A5F">
        <w:rPr>
          <w:noProof/>
        </w:rPr>
        <w:t>(Jeong, 2003)</w:t>
      </w:r>
      <w:r w:rsidR="00284A5F">
        <w:fldChar w:fldCharType="end"/>
      </w:r>
      <w:r w:rsidR="00D77FCD">
        <w:t>.</w:t>
      </w:r>
    </w:p>
    <w:p w:rsidR="0050126A" w:rsidRDefault="005D13B1" w:rsidP="005D13B1">
      <w:pPr>
        <w:pStyle w:val="menuscript"/>
      </w:pPr>
      <w:r>
        <w:t>I</w:t>
      </w:r>
      <w:r w:rsidR="00D6349D">
        <w:t>n plate and disc type structure, damping d</w:t>
      </w:r>
      <w:r>
        <w:t>ecreases with increase in nodal-</w:t>
      </w:r>
      <w:r w:rsidR="00D6349D">
        <w:t>dimeters while, in the actual runner, damping increases with the nodal</w:t>
      </w:r>
      <w:r>
        <w:t>-</w:t>
      </w:r>
      <w:r w:rsidR="00D6349D">
        <w:t>diameters of the corresponding mode-shape.</w:t>
      </w:r>
      <w:r w:rsidR="00B745E7">
        <w:t xml:space="preserve"> The increase in damping is associated with the relative deformation between the blade and the band/crown. For example, during flexion mode (see </w:t>
      </w:r>
      <w:r w:rsidR="00B745E7">
        <w:fldChar w:fldCharType="begin"/>
      </w:r>
      <w:r w:rsidR="00B745E7">
        <w:instrText xml:space="preserve"> REF _Ref423788388 \h </w:instrText>
      </w:r>
      <w:r w:rsidR="00B745E7">
        <w:fldChar w:fldCharType="separate"/>
      </w:r>
      <w:r w:rsidR="00322A25" w:rsidRPr="0050126A">
        <w:t xml:space="preserve">Figure </w:t>
      </w:r>
      <w:r w:rsidR="00322A25">
        <w:rPr>
          <w:noProof/>
        </w:rPr>
        <w:t>4</w:t>
      </w:r>
      <w:r w:rsidR="00B745E7">
        <w:fldChar w:fldCharType="end"/>
      </w:r>
      <w:r w:rsidR="00B745E7">
        <w:t xml:space="preserve">), runner crown and band deforms in opposite direction and the blades </w:t>
      </w:r>
      <w:r w:rsidR="0065007B">
        <w:t xml:space="preserve">experience </w:t>
      </w:r>
      <w:r w:rsidR="00B745E7">
        <w:t xml:space="preserve">shear </w:t>
      </w:r>
      <w:r w:rsidR="003B7E9B">
        <w:t>from the mid-section</w:t>
      </w:r>
      <w:r w:rsidR="0065007B">
        <w:t xml:space="preserve">. In this situation, part of the blade meridional section will have high velocity. The other part will have low velocity and this will modify the damping. </w:t>
      </w:r>
      <w:r w:rsidR="00CF2BBE">
        <w:t>Th</w:t>
      </w:r>
      <w:r>
        <w:t>e</w:t>
      </w:r>
      <w:r w:rsidR="00CF2BBE">
        <w:t xml:space="preserve"> change in damping is related to the change </w:t>
      </w:r>
      <w:r>
        <w:t xml:space="preserve">in </w:t>
      </w:r>
      <w:r w:rsidR="00CF2BBE">
        <w:t>local velocity and exchange of energy between the structure and the surrounding fluid.</w:t>
      </w:r>
      <w:r w:rsidR="00511CD2">
        <w:t xml:space="preserve"> At</w:t>
      </w:r>
      <w:r>
        <w:t xml:space="preserve"> a particular mode-shape or nodal-</w:t>
      </w:r>
      <w:r w:rsidR="00511CD2">
        <w:t>diameter/circle, the exchange of kinetic energy increases dramatically, which results in increase of damping at that location.</w:t>
      </w:r>
    </w:p>
    <w:p w:rsidR="00D259D6" w:rsidRDefault="00D259D6" w:rsidP="00D259D6">
      <w:pPr>
        <w:pStyle w:val="Heading2"/>
      </w:pPr>
      <w:bookmarkStart w:id="30" w:name="_Toc454543451"/>
      <w:bookmarkStart w:id="31" w:name="_Toc455129481"/>
      <w:r>
        <w:lastRenderedPageBreak/>
        <w:t>Role of bound</w:t>
      </w:r>
      <w:r w:rsidR="00890659">
        <w:t>ary layer</w:t>
      </w:r>
      <w:bookmarkEnd w:id="30"/>
      <w:bookmarkEnd w:id="31"/>
    </w:p>
    <w:p w:rsidR="00DF099E" w:rsidRDefault="0057670B" w:rsidP="00254362">
      <w:pPr>
        <w:pStyle w:val="menuscript"/>
      </w:pPr>
      <w:r>
        <w:t>We have seen that when a structure subject to a specific mode-shape, it deforms</w:t>
      </w:r>
      <w:r w:rsidR="00627026">
        <w:t>.</w:t>
      </w:r>
      <w:r>
        <w:t xml:space="preserve"> </w:t>
      </w:r>
      <w:r w:rsidR="00627026">
        <w:t>T</w:t>
      </w:r>
      <w:r>
        <w:t xml:space="preserve">he deformation </w:t>
      </w:r>
      <w:r w:rsidR="00627026">
        <w:t>affects the</w:t>
      </w:r>
      <w:r>
        <w:t xml:space="preserve"> flow field, particularly close to the antinode boundary of the vibrating structure.</w:t>
      </w:r>
      <w:r w:rsidR="00EA3F51">
        <w:t xml:space="preserve"> </w:t>
      </w:r>
      <w:r w:rsidR="00627026">
        <w:t>This results in rapid change of pressure and velocity. I</w:t>
      </w:r>
      <w:r w:rsidR="00EA3F51">
        <w:t xml:space="preserve">t </w:t>
      </w:r>
      <w:r w:rsidR="0069563E">
        <w:t xml:space="preserve">is </w:t>
      </w:r>
      <w:r w:rsidR="00EA3F51">
        <w:t xml:space="preserve">important to understand that </w:t>
      </w:r>
      <w:r w:rsidR="00DF099E">
        <w:t>what happens in the boundary layer when a structure vibrates at resonant frequency and undergoes different mode-shapes, e.g.,</w:t>
      </w:r>
      <w:r w:rsidR="00161336">
        <w:t xml:space="preserve"> how</w:t>
      </w:r>
      <w:r w:rsidR="009B2FE4">
        <w:t xml:space="preserve"> viscosity</w:t>
      </w:r>
      <w:r w:rsidR="00161336">
        <w:t>,</w:t>
      </w:r>
      <w:r w:rsidR="009B2FE4">
        <w:t xml:space="preserve"> inertia</w:t>
      </w:r>
      <w:r w:rsidR="00161336">
        <w:t xml:space="preserve"> and shear stress</w:t>
      </w:r>
      <w:r w:rsidR="009B2FE4">
        <w:t xml:space="preserve"> changes </w:t>
      </w:r>
      <w:r w:rsidR="00EA3F51">
        <w:t xml:space="preserve">within </w:t>
      </w:r>
      <w:r w:rsidR="0069563E">
        <w:t xml:space="preserve">the </w:t>
      </w:r>
      <w:r w:rsidR="00EA3F51">
        <w:t>boundary layer.</w:t>
      </w:r>
    </w:p>
    <w:p w:rsidR="00161336" w:rsidRDefault="00DF099E" w:rsidP="00254362">
      <w:pPr>
        <w:pStyle w:val="menuscript"/>
      </w:pPr>
      <w:r>
        <w:t xml:space="preserve">During </w:t>
      </w:r>
      <w:r w:rsidR="00464520">
        <w:t>resonance</w:t>
      </w:r>
      <w:r>
        <w:t>, amplitudes close to the vibrating wall follows sinusoidal pattern; small amplitudes at the node-point and high amplitudes at the antinode-point. Thus, pressure gradient constantly changes from favorable to adverse</w:t>
      </w:r>
      <w:r w:rsidR="00726E02">
        <w:t>; similarly,</w:t>
      </w:r>
      <w:r>
        <w:t xml:space="preserve"> </w:t>
      </w:r>
      <w:r w:rsidR="00276401">
        <w:t>R</w:t>
      </w:r>
      <w:r>
        <w:t xml:space="preserve">eynolds stresses </w:t>
      </w:r>
      <w:r w:rsidR="00726E02">
        <w:t xml:space="preserve">and viscous effect </w:t>
      </w:r>
      <w:r w:rsidR="00284A5F">
        <w:fldChar w:fldCharType="begin"/>
      </w:r>
      <w:r w:rsidR="00284A5F">
        <w:instrText xml:space="preserve"> ADDIN EN.CITE &lt;EndNote&gt;&lt;Cite&gt;&lt;Author&gt;Vandiver&lt;/Author&gt;&lt;Year&gt;2012&lt;/Year&gt;&lt;RecNum&gt;447&lt;/RecNum&gt;&lt;DisplayText&gt;(Vandiver, 2012)&lt;/DisplayText&gt;&lt;record&gt;&lt;rec-number&gt;447&lt;/rec-number&gt;&lt;foreign-keys&gt;&lt;key app="EN" db-id="0200vaff2t9asae2tw65rsaz9daxwsafzvz0" timestamp="1434099330"&gt;447&lt;/key&gt;&lt;/foreign-keys&gt;&lt;ref-type name="Journal Article"&gt;17&lt;/ref-type&gt;&lt;contributors&gt;&lt;authors&gt;&lt;author&gt;Vandiver, J. K.&lt;/author&gt;&lt;/authors&gt;&lt;/contributors&gt;&lt;auth-address&gt;Vandiver, JK&amp;#xD;MIT, Room 10-110, Cambridge, MA 02139 USA&amp;#xD;MIT, Room 10-110, Cambridge, MA 02139 USA&amp;#xD;MIT, Cambridge, MA 02139 USA&lt;/auth-address&gt;&lt;titles&gt;&lt;title&gt;Damping parameters for flow-induced vibration&lt;/title&gt;&lt;secondary-title&gt;Journal of Fluids and Structures&lt;/secondary-title&gt;&lt;/titles&gt;&lt;periodical&gt;&lt;full-title&gt;Journal of Fluids and Structures&lt;/full-title&gt;&lt;abbr-1&gt;J Fluid Struct&lt;/abbr-1&gt;&lt;/periodical&gt;&lt;pages&gt;105-119&lt;/pages&gt;&lt;volume&gt;35&lt;/volume&gt;&lt;keywords&gt;&lt;keyword&gt;damping&lt;/keyword&gt;&lt;keyword&gt;response parameter&lt;/keyword&gt;&lt;keyword&gt;mass-damping parameter&lt;/keyword&gt;&lt;keyword&gt;flow-induced vibration&lt;/keyword&gt;&lt;keyword&gt;scruton number&lt;/keyword&gt;&lt;keyword&gt;vortex-induced vibrations&lt;/keyword&gt;&lt;keyword&gt;circular-cylinder&lt;/keyword&gt;&lt;keyword&gt;cross-flow&lt;/keyword&gt;&lt;keyword&gt;amplitude&lt;/keyword&gt;&lt;keyword&gt;forces&lt;/keyword&gt;&lt;keyword&gt;number&lt;/keyword&gt;&lt;/keywords&gt;&lt;dates&gt;&lt;year&gt;2012&lt;/year&gt;&lt;pub-dates&gt;&lt;date&gt;Nov&lt;/date&gt;&lt;/pub-dates&gt;&lt;/dates&gt;&lt;isbn&gt;0889-9746&lt;/isbn&gt;&lt;accession-num&gt;WOS:000311195600006&lt;/accession-num&gt;&lt;urls&gt;&lt;related-urls&gt;&lt;url&gt;&amp;lt;Go to ISI&amp;gt;://WOS:000311195600006&lt;/url&gt;&lt;url&gt;http://ac.els-cdn.com/S0889974612001351/1-s2.0-S0889974612001351-main.pdf?_tid=e43ed002-10e0-11e5-9268-00000aab0f26&amp;amp;acdnat=1434099559_fffb97aedeb0e80c7496865867fc4538&lt;/url&gt;&lt;/related-urls&gt;&lt;/urls&gt;&lt;electronic-resource-num&gt;doi:10.1016/j.jfluidstructs.2012.07.002&lt;/electronic-resource-num&gt;&lt;language&gt;English&lt;/language&gt;&lt;/record&gt;&lt;/Cite&gt;&lt;/EndNote&gt;</w:instrText>
      </w:r>
      <w:r w:rsidR="00284A5F">
        <w:fldChar w:fldCharType="separate"/>
      </w:r>
      <w:r w:rsidR="00284A5F">
        <w:rPr>
          <w:noProof/>
        </w:rPr>
        <w:t>(Vandiver, 2012)</w:t>
      </w:r>
      <w:r w:rsidR="00284A5F">
        <w:fldChar w:fldCharType="end"/>
      </w:r>
      <w:r>
        <w:t>.</w:t>
      </w:r>
      <w:r w:rsidR="00726E02">
        <w:t xml:space="preserve"> </w:t>
      </w:r>
      <w:r w:rsidR="009F5691">
        <w:t>When viscosity is high enough, it</w:t>
      </w:r>
      <w:r w:rsidR="00726E02">
        <w:t xml:space="preserve"> plays critical role to enhance damping effect</w:t>
      </w:r>
      <w:r w:rsidR="004F1AA6">
        <w:t xml:space="preserve"> and reduce the amplitudes</w:t>
      </w:r>
      <w:r w:rsidR="00726E02">
        <w:t xml:space="preserve"> </w:t>
      </w:r>
      <w:r w:rsidR="00284A5F">
        <w:fldChar w:fldCharType="begin">
          <w:fldData xml:space="preserve">PEVuZE5vdGU+PENpdGU+PEF1dGhvcj5HcmVlbjwvQXV0aG9yPjxZZWFyPjIwMDI8L1llYXI+PFJl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=
</w:fldData>
        </w:fldChar>
      </w:r>
      <w:r w:rsidR="00284A5F">
        <w:instrText xml:space="preserve"> ADDIN EN.CITE </w:instrText>
      </w:r>
      <w:r w:rsidR="00284A5F">
        <w:fldChar w:fldCharType="begin">
          <w:fldData xml:space="preserve">PEVuZE5vdGU+PENpdGU+PEF1dGhvcj5HcmVlbjwvQXV0aG9yPjxZZWFyPjIwMDI8L1llYXI+PFJl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=
</w:fldData>
        </w:fldChar>
      </w:r>
      <w:r w:rsidR="00284A5F">
        <w:instrText xml:space="preserve"> ADDIN EN.CITE.DATA </w:instrText>
      </w:r>
      <w:r w:rsidR="00284A5F">
        <w:fldChar w:fldCharType="end"/>
      </w:r>
      <w:r w:rsidR="00284A5F">
        <w:fldChar w:fldCharType="separate"/>
      </w:r>
      <w:r w:rsidR="00284A5F">
        <w:rPr>
          <w:noProof/>
        </w:rPr>
        <w:t>(Green and Sader, 2002; Sader, 1998; Volfson and Vinals, 2001)</w:t>
      </w:r>
      <w:r w:rsidR="00284A5F">
        <w:fldChar w:fldCharType="end"/>
      </w:r>
      <w:r w:rsidR="00E5579B">
        <w:t>.</w:t>
      </w:r>
      <w:r w:rsidR="00321D43">
        <w:t xml:space="preserve"> </w:t>
      </w:r>
      <w:r w:rsidR="00464520">
        <w:t xml:space="preserve">Turbine runner is in contact with the water and there </w:t>
      </w:r>
      <w:r w:rsidR="00747211">
        <w:t>are</w:t>
      </w:r>
      <w:r w:rsidR="00464520">
        <w:t xml:space="preserve"> negligible chances of improving damping due to change in viscous effect. </w:t>
      </w:r>
      <w:r w:rsidR="00300427">
        <w:t>In the runner, boundary layer is not fully developed and the flow field is largel</w:t>
      </w:r>
      <w:r w:rsidR="00747211">
        <w:t>y dominated by vortex breakdown where the p</w:t>
      </w:r>
      <w:r w:rsidR="00300427">
        <w:t xml:space="preserve">ressure gradient </w:t>
      </w:r>
      <w:r w:rsidR="00747211">
        <w:t xml:space="preserve">is </w:t>
      </w:r>
      <w:r w:rsidR="00300427">
        <w:t xml:space="preserve">changing </w:t>
      </w:r>
      <w:r w:rsidR="00747211">
        <w:t xml:space="preserve">constantly </w:t>
      </w:r>
      <w:r w:rsidR="00300427">
        <w:t>from blade leading edge to the trailing edge.</w:t>
      </w:r>
      <w:r w:rsidR="00D662E1">
        <w:t xml:space="preserve"> </w:t>
      </w:r>
      <w:r w:rsidR="003E520E">
        <w:t xml:space="preserve">As vibration amplitude increases, more flow </w:t>
      </w:r>
      <w:r w:rsidR="00B612DA">
        <w:t xml:space="preserve">separates and </w:t>
      </w:r>
      <w:r w:rsidR="00747211">
        <w:t xml:space="preserve">the </w:t>
      </w:r>
      <w:r w:rsidR="009F5691">
        <w:t xml:space="preserve">vortical flow structure develops </w:t>
      </w:r>
      <w:r w:rsidR="00747211">
        <w:t>near</w:t>
      </w:r>
      <w:r w:rsidR="00B612DA">
        <w:t xml:space="preserve"> the </w:t>
      </w:r>
      <w:r w:rsidR="00747211">
        <w:t xml:space="preserve">vibrating </w:t>
      </w:r>
      <w:r w:rsidR="00B612DA">
        <w:t>wall.</w:t>
      </w:r>
      <w:r w:rsidR="003F1614">
        <w:t xml:space="preserve"> </w:t>
      </w:r>
      <w:r w:rsidR="009F5691">
        <w:t>T</w:t>
      </w:r>
      <w:r w:rsidR="00747211">
        <w:t>he</w:t>
      </w:r>
      <w:r w:rsidR="009F5691">
        <w:t xml:space="preserve"> boundary layer break</w:t>
      </w:r>
      <w:r w:rsidR="00747211">
        <w:t>s</w:t>
      </w:r>
      <w:r w:rsidR="009F5691">
        <w:t xml:space="preserve"> </w:t>
      </w:r>
      <w:r w:rsidR="00747211">
        <w:t xml:space="preserve">further which </w:t>
      </w:r>
      <w:r w:rsidR="009F5691">
        <w:t>begins</w:t>
      </w:r>
      <w:r w:rsidR="0004371A">
        <w:t xml:space="preserve"> with incipient detachment then</w:t>
      </w:r>
      <w:r w:rsidR="003F1614">
        <w:t xml:space="preserve"> intermittent transitory detachment</w:t>
      </w:r>
      <w:r w:rsidR="0004371A">
        <w:t xml:space="preserve"> and</w:t>
      </w:r>
      <w:r w:rsidR="0001347F">
        <w:t xml:space="preserve"> </w:t>
      </w:r>
      <w:r w:rsidR="003F1614">
        <w:t xml:space="preserve">transitory detachment </w:t>
      </w:r>
      <w:r w:rsidR="0004371A">
        <w:t>finally</w:t>
      </w:r>
      <w:r w:rsidR="0001347F">
        <w:t xml:space="preserve"> </w:t>
      </w:r>
      <w:r w:rsidR="003F1614">
        <w:t xml:space="preserve">detachment where the time-averaged wall shear stress </w:t>
      </w:r>
      <w:proofErr w:type="spellStart"/>
      <w:r w:rsidR="003F1614" w:rsidRPr="00EF38B4">
        <w:rPr>
          <w:i/>
        </w:rPr>
        <w:t>τ</w:t>
      </w:r>
      <w:r w:rsidR="003F1614" w:rsidRPr="00EF38B4">
        <w:rPr>
          <w:i/>
          <w:vertAlign w:val="subscript"/>
        </w:rPr>
        <w:t>w</w:t>
      </w:r>
      <w:proofErr w:type="spellEnd"/>
      <w:r w:rsidR="003F1614">
        <w:t>=0</w:t>
      </w:r>
      <w:r w:rsidR="0004371A" w:rsidRPr="0004371A">
        <w:t xml:space="preserve"> </w:t>
      </w:r>
      <w:r w:rsidR="00284A5F">
        <w:fldChar w:fldCharType="begin"/>
      </w:r>
      <w:r w:rsidR="00284A5F">
        <w:instrText xml:space="preserve"> ADDIN EN.CITE &lt;EndNote&gt;&lt;Cite&gt;&lt;Author&gt;Simpson&lt;/Author&gt;&lt;Year&gt;1989&lt;/Year&gt;&lt;RecNum&gt;972&lt;/RecNum&gt;&lt;DisplayText&gt;(Simpson, 1989)&lt;/DisplayText&gt;&lt;record&gt;&lt;rec-number&gt;972&lt;/rec-number&gt;&lt;foreign-keys&gt;&lt;key app="EN" db-id="0200vaff2t9asae2tw65rsaz9daxwsafzvz0" timestamp="1466537381"&gt;972&lt;/key&gt;&lt;/foreign-keys&gt;&lt;ref-type name="Journal Article"&gt;17&lt;/ref-type&gt;&lt;contributors&gt;&lt;authors&gt;&lt;author&gt;Simpson, R. L.&lt;/author&gt;&lt;/authors&gt;&lt;/contributors&gt;&lt;titles&gt;&lt;title&gt;Turbulent Boundary-Layer Separation&lt;/title&gt;&lt;secondary-title&gt;Annual Review of Fluid Mechanics&lt;/secondary-title&gt;&lt;/titles&gt;&lt;periodical&gt;&lt;full-title&gt;Annual Review of Fluid Mechanics&lt;/full-title&gt;&lt;abbr-1&gt;Annu Rev Fluid Mech&lt;/abbr-1&gt;&lt;/periodical&gt;&lt;pages&gt;205-234&lt;/pages&gt;&lt;volume&gt;21&lt;/volume&gt;&lt;dates&gt;&lt;year&gt;1989&lt;/year&gt;&lt;/dates&gt;&lt;isbn&gt;0066-4189&lt;/isbn&gt;&lt;accession-num&gt;WOS:A1989R916100008&lt;/accession-num&gt;&lt;urls&gt;&lt;related-urls&gt;&lt;url&gt;&amp;lt;Go to ISI&amp;gt;://WOS:A1989R916100008&lt;/url&gt;&lt;/related-urls&gt;&lt;/urls&gt;&lt;electronic-resource-num&gt;doi:10.1146/annurev.fl.21.010189.001225&lt;/electronic-resource-num&gt;&lt;language&gt;English&lt;/language&gt;&lt;/record&gt;&lt;/Cite&gt;&lt;/EndNote&gt;</w:instrText>
      </w:r>
      <w:r w:rsidR="00284A5F">
        <w:fldChar w:fldCharType="separate"/>
      </w:r>
      <w:r w:rsidR="00284A5F">
        <w:rPr>
          <w:noProof/>
        </w:rPr>
        <w:t>(Simpson, 1989)</w:t>
      </w:r>
      <w:r w:rsidR="00284A5F">
        <w:fldChar w:fldCharType="end"/>
      </w:r>
      <w:r w:rsidR="003F1614">
        <w:t>.</w:t>
      </w:r>
    </w:p>
    <w:p w:rsidR="00FD3EDE" w:rsidRDefault="00081168" w:rsidP="00FD3EDE">
      <w:pPr>
        <w:pStyle w:val="menuscript"/>
      </w:pPr>
      <w:r>
        <w:t>In the boundary layer, a</w:t>
      </w:r>
      <w:r w:rsidR="002B3E21">
        <w:t xml:space="preserve"> three</w:t>
      </w:r>
      <w:r w:rsidR="002D26DF">
        <w:t>-</w:t>
      </w:r>
      <w:r w:rsidR="002B3E21">
        <w:t xml:space="preserve">dimensional fluid element </w:t>
      </w:r>
      <w:r w:rsidR="002D26DF">
        <w:t xml:space="preserve">will </w:t>
      </w:r>
      <w:r w:rsidR="002B3E21">
        <w:t xml:space="preserve">travel upstream </w:t>
      </w:r>
      <w:r w:rsidR="002D26DF">
        <w:t xml:space="preserve">and downstream </w:t>
      </w:r>
      <w:r w:rsidR="002B3E21">
        <w:t>as flow accelerate</w:t>
      </w:r>
      <w:r w:rsidR="002D26DF">
        <w:t xml:space="preserve"> and decelerate</w:t>
      </w:r>
      <w:r>
        <w:t xml:space="preserve"> depending on mode-shape</w:t>
      </w:r>
      <w:r w:rsidR="002D26DF">
        <w:t>.</w:t>
      </w:r>
      <w:r w:rsidR="002B3E21">
        <w:t xml:space="preserve"> </w:t>
      </w:r>
      <w:r w:rsidR="002D26DF" w:rsidRPr="002D26DF">
        <w:t xml:space="preserve">The </w:t>
      </w:r>
      <w:r w:rsidR="002D26DF">
        <w:t xml:space="preserve">reverse </w:t>
      </w:r>
      <w:r w:rsidR="002D26DF" w:rsidRPr="002D26DF">
        <w:t>flow occur</w:t>
      </w:r>
      <w:r w:rsidR="002D26DF">
        <w:t>s</w:t>
      </w:r>
      <w:r w:rsidR="002D26DF" w:rsidRPr="002D26DF">
        <w:t xml:space="preserve"> in regions of low kinetic energy</w:t>
      </w:r>
      <w:r w:rsidR="002D26DF">
        <w:t xml:space="preserve"> </w:t>
      </w:r>
      <w:r w:rsidR="0072087C">
        <w:t xml:space="preserve">(near to vibrating node point) </w:t>
      </w:r>
      <w:r w:rsidR="002D26DF">
        <w:t>and the large eddies, which bring outer-region momentum toward the wall, supply some downstream flow.</w:t>
      </w:r>
      <w:r w:rsidR="00FD3EDE">
        <w:t xml:space="preserve"> Generally, three regions are created when backflow occurs </w:t>
      </w:r>
      <w:r w:rsidR="00284A5F">
        <w:fldChar w:fldCharType="begin"/>
      </w:r>
      <w:r w:rsidR="00284A5F">
        <w:instrText xml:space="preserve"> ADDIN EN.CITE &lt;EndNote&gt;&lt;Cite&gt;&lt;Author&gt;Simpson&lt;/Author&gt;&lt;Year&gt;1977&lt;/Year&gt;&lt;RecNum&gt;973&lt;/RecNum&gt;&lt;DisplayText&gt;(Simpson et al., 1977)&lt;/DisplayText&gt;&lt;record&gt;&lt;rec-number&gt;973&lt;/rec-number&gt;&lt;foreign-keys&gt;&lt;key app="EN" db-id="0200vaff2t9asae2tw65rsaz9daxwsafzvz0" timestamp="1466537381"&gt;973&lt;/key&gt;&lt;/foreign-keys&gt;&lt;ref-type name="Journal Article"&gt;17&lt;/ref-type&gt;&lt;contributors&gt;&lt;authors&gt;&lt;author&gt;Simpson, R. L.&lt;/author&gt;&lt;author&gt;Strickland, J. H.&lt;/author&gt;&lt;author&gt;Barr, P. W.&lt;/author&gt;&lt;/authors&gt;&lt;/contributors&gt;&lt;auth-address&gt;So Methodist Univ,Dept Civil &amp;amp; Mech Engn,Dallas,Tx 75275&lt;/auth-address&gt;&lt;titles&gt;&lt;title&gt;Features of a Separating Turbulent Boundary-Layer in Vicinity of Separation&lt;/title&gt;&lt;secondary-title&gt;Journal of Fluid Mechanics&lt;/secondary-title&gt;&lt;/titles&gt;&lt;periodical&gt;&lt;full-title&gt;Journal of Fluid Mechanics&lt;/full-title&gt;&lt;/periodical&gt;&lt;pages&gt;553-594&lt;/pages&gt;&lt;volume&gt;79&lt;/volume&gt;&lt;number&gt;Mar9&lt;/number&gt;&lt;dates&gt;&lt;year&gt;1977&lt;/year&gt;&lt;/dates&gt;&lt;isbn&gt;0022-1120&lt;/isbn&gt;&lt;accession-num&gt;WOS:A1977DA61700009&lt;/accession-num&gt;&lt;urls&gt;&lt;related-urls&gt;&lt;url&gt;&amp;lt;Go to ISI&amp;gt;://WOS:A1977DA61700009&lt;/url&gt;&lt;url&gt;http://journals.cambridge.org/download.php?file=%2FFLM%2FFLM79_03%2FS0022112077000329a.pdf&amp;amp;code=4df856bc0b2e580601f7ea49a2a202a6&lt;/url&gt;&lt;/related-urls&gt;&lt;/urls&gt;&lt;electronic-resource-num&gt;doi:10.1017/S0022112077000329&lt;/electronic-resource-num&gt;&lt;language&gt;English&lt;/language&gt;&lt;/record&gt;&lt;/Cite&gt;&lt;/EndNote&gt;</w:instrText>
      </w:r>
      <w:r w:rsidR="00284A5F">
        <w:fldChar w:fldCharType="separate"/>
      </w:r>
      <w:r w:rsidR="00284A5F">
        <w:rPr>
          <w:noProof/>
        </w:rPr>
        <w:t>(Simpson et al., 1977)</w:t>
      </w:r>
      <w:r w:rsidR="00284A5F">
        <w:fldChar w:fldCharType="end"/>
      </w:r>
      <w:r w:rsidR="00D662E1">
        <w:t>:</w:t>
      </w:r>
    </w:p>
    <w:p w:rsidR="00FD3EDE" w:rsidRDefault="00FD3EDE" w:rsidP="00FD3EDE">
      <w:pPr>
        <w:pStyle w:val="menuscript"/>
        <w:numPr>
          <w:ilvl w:val="0"/>
          <w:numId w:val="8"/>
        </w:numPr>
      </w:pPr>
      <w:r w:rsidRPr="00FD3EDE">
        <w:t xml:space="preserve">A viscous layer nearest the wall that is dominated by </w:t>
      </w:r>
      <w:r>
        <w:t>the turbulent-flow unsteadiness.</w:t>
      </w:r>
    </w:p>
    <w:p w:rsidR="00FD3EDE" w:rsidRDefault="00FD3EDE" w:rsidP="00FD3EDE">
      <w:pPr>
        <w:pStyle w:val="menuscript"/>
        <w:numPr>
          <w:ilvl w:val="0"/>
          <w:numId w:val="8"/>
        </w:numPr>
      </w:pPr>
      <w:r>
        <w:t>A</w:t>
      </w:r>
      <w:r w:rsidRPr="00FD3EDE">
        <w:t>n intermediate layer with a semi logarithmic mean velocity profile that seems to act as an overlap region between the viscous wall and outer regions</w:t>
      </w:r>
      <w:r>
        <w:t>.</w:t>
      </w:r>
    </w:p>
    <w:p w:rsidR="002D26DF" w:rsidRDefault="00FD3EDE" w:rsidP="00FD3EDE">
      <w:pPr>
        <w:pStyle w:val="menuscript"/>
        <w:numPr>
          <w:ilvl w:val="0"/>
          <w:numId w:val="8"/>
        </w:numPr>
      </w:pPr>
      <w:r>
        <w:t>T</w:t>
      </w:r>
      <w:r w:rsidRPr="00FD3EDE">
        <w:t xml:space="preserve">he outer backflow region that is </w:t>
      </w:r>
      <w:r>
        <w:t>mainly</w:t>
      </w:r>
      <w:r w:rsidRPr="00FD3EDE">
        <w:t xml:space="preserve"> part of the large-scale outer-region flow.</w:t>
      </w:r>
    </w:p>
    <w:p w:rsidR="003556B8" w:rsidRDefault="00FA1B45" w:rsidP="003556B8">
      <w:pPr>
        <w:pStyle w:val="menuscript"/>
      </w:pPr>
      <w:r>
        <w:lastRenderedPageBreak/>
        <w:t xml:space="preserve">Further </w:t>
      </w:r>
      <w:r w:rsidR="00D662E1">
        <w:t>author</w:t>
      </w:r>
      <w:r>
        <w:t xml:space="preserve"> stated, “</w:t>
      </w:r>
      <w:r w:rsidRPr="00FA1B45">
        <w:rPr>
          <w:i/>
        </w:rPr>
        <w:t>The largest pressure fluctuations are not at the wall in a detached flow, but rather they must be near the middle of the shear layer. These large pressure fluctuations strongly influence the near-wall flow</w:t>
      </w:r>
      <w:r w:rsidRPr="00FA1B45">
        <w:t>.</w:t>
      </w:r>
      <w:r>
        <w:t>”</w:t>
      </w:r>
      <w:r w:rsidR="0063670A">
        <w:t xml:space="preserve"> When a structure like two plates experience out of phase deformation</w:t>
      </w:r>
      <w:r w:rsidR="00D662E1">
        <w:t xml:space="preserve"> (we have seen in </w:t>
      </w:r>
      <w:r w:rsidR="00D662E1">
        <w:fldChar w:fldCharType="begin"/>
      </w:r>
      <w:r w:rsidR="00D662E1">
        <w:instrText xml:space="preserve"> REF _Ref454177635 \h </w:instrText>
      </w:r>
      <w:r w:rsidR="00D662E1">
        <w:fldChar w:fldCharType="separate"/>
      </w:r>
      <w:r w:rsidR="00D662E1">
        <w:t xml:space="preserve">Figure </w:t>
      </w:r>
      <w:r w:rsidR="00D662E1">
        <w:rPr>
          <w:noProof/>
        </w:rPr>
        <w:t>6</w:t>
      </w:r>
      <w:r w:rsidR="00D662E1">
        <w:fldChar w:fldCharType="end"/>
      </w:r>
      <w:r w:rsidR="00D662E1">
        <w:t>)</w:t>
      </w:r>
      <w:r w:rsidR="0063670A">
        <w:t>, the plates either converge or diverge. In case of divergence, Reynolds stresses and turbulent-energy diffusion is low, thus energy and momentum exchange near the wall is less.</w:t>
      </w:r>
      <w:r w:rsidR="00812358">
        <w:t xml:space="preserve"> This may be </w:t>
      </w:r>
      <w:r w:rsidR="00E44C71">
        <w:t>associated with</w:t>
      </w:r>
      <w:r w:rsidR="00812358">
        <w:t xml:space="preserve"> the slow response time from large-energy containing turbulent eddies</w:t>
      </w:r>
      <w:r w:rsidR="00386DF4">
        <w:t xml:space="preserve"> </w:t>
      </w:r>
      <w:r w:rsidR="00284A5F">
        <w:fldChar w:fldCharType="begin"/>
      </w:r>
      <w:r w:rsidR="00284A5F">
        <w:instrText xml:space="preserve"> ADDIN EN.CITE &lt;EndNote&gt;&lt;Cite&gt;&lt;Author&gt;Simpson&lt;/Author&gt;&lt;Year&gt;1987&lt;/Year&gt;&lt;RecNum&gt;981&lt;/RecNum&gt;&lt;DisplayText&gt;(Simpson et al., 1987)&lt;/DisplayText&gt;&lt;record&gt;&lt;rec-number&gt;981&lt;/rec-number&gt;&lt;foreign-keys&gt;&lt;key app="EN" db-id="0200vaff2t9asae2tw65rsaz9daxwsafzvz0" timestamp="1466539947"&gt;981&lt;/key&gt;&lt;/foreign-keys&gt;&lt;ref-type name="Journal Article"&gt;17&lt;/ref-type&gt;&lt;contributors&gt;&lt;authors&gt;&lt;author&gt;Simpson, R. L.&lt;/author&gt;&lt;author&gt;Ghodbane, M.&lt;/author&gt;&lt;author&gt;Mcgrath, B. E.&lt;/author&gt;&lt;/authors&gt;&lt;/contributors&gt;&lt;auth-address&gt;So Methodist Univ,Dallas,Tx 75275&lt;/auth-address&gt;&lt;titles&gt;&lt;title&gt;Surface Pressure-Fluctuations in a Separating Turbulent Boundary-Layer&lt;/title&gt;&lt;secondary-title&gt;Journal of Fluid Mechanics&lt;/secondary-title&gt;&lt;/titles&gt;&lt;periodical&gt;&lt;full-title&gt;Journal of Fluid Mechanics&lt;/full-title&gt;&lt;/periodical&gt;&lt;pages&gt;167-186&lt;/pages&gt;&lt;volume&gt;177&lt;/volume&gt;&lt;dates&gt;&lt;year&gt;1987&lt;/year&gt;&lt;pub-dates&gt;&lt;date&gt;Apr&lt;/date&gt;&lt;/pub-dates&gt;&lt;/dates&gt;&lt;isbn&gt;0022-1120&lt;/isbn&gt;&lt;accession-num&gt;WOS:A1987H239500009&lt;/accession-num&gt;&lt;urls&gt;&lt;related-urls&gt;&lt;url&gt;&amp;lt;Go to ISI&amp;gt;://WOS:A1987H239500009&lt;/url&gt;&lt;url&gt;http://journals.cambridge.org/download.php?file=%2FFLM%2FFLM177%2FS0022112087000909a.pdf&amp;amp;code=effa1065d7dd517115bc15f69c7fae16&lt;/url&gt;&lt;/related-urls&gt;&lt;/urls&gt;&lt;electronic-resource-num&gt;doi:10.1017/S0022112087000909&lt;/electronic-resource-num&gt;&lt;language&gt;English&lt;/language&gt;&lt;/record&gt;&lt;/Cite&gt;&lt;/EndNote&gt;</w:instrText>
      </w:r>
      <w:r w:rsidR="00284A5F">
        <w:fldChar w:fldCharType="separate"/>
      </w:r>
      <w:r w:rsidR="00284A5F">
        <w:rPr>
          <w:noProof/>
        </w:rPr>
        <w:t>(Simpson et al., 1987)</w:t>
      </w:r>
      <w:r w:rsidR="00284A5F">
        <w:fldChar w:fldCharType="end"/>
      </w:r>
      <w:r w:rsidR="00812358">
        <w:t xml:space="preserve">. In case of convergence, exchange of kinetic energy is fast and the boundary layer receives energy from the free-stream flow that helps to </w:t>
      </w:r>
      <w:r w:rsidR="00E44C71">
        <w:t>increase</w:t>
      </w:r>
      <w:r w:rsidR="00812358">
        <w:t xml:space="preserve"> damping.</w:t>
      </w:r>
      <w:r w:rsidR="003556B8">
        <w:t xml:space="preserve"> The exchange</w:t>
      </w:r>
      <w:r w:rsidR="005A5962">
        <w:t xml:space="preserve"> of</w:t>
      </w:r>
      <w:r w:rsidR="003556B8">
        <w:t xml:space="preserve"> kinetic energy can be expressed as:</w:t>
      </w:r>
    </w:p>
    <w:p w:rsidR="003556B8" w:rsidRDefault="003556B8" w:rsidP="003556B8">
      <w:pPr>
        <w:pStyle w:val="MTDisplayEquation"/>
      </w:pPr>
      <w:r>
        <w:tab/>
      </w:r>
      <w:r w:rsidRPr="001F14D8">
        <w:rPr>
          <w:position w:val="-24"/>
        </w:rPr>
        <w:object w:dxaOrig="1520" w:dyaOrig="620">
          <v:shape id="_x0000_i1030" type="#_x0000_t75" style="width:76pt;height:31pt" o:ole="">
            <v:imagedata r:id="rId26" o:title=""/>
          </v:shape>
          <o:OLEObject Type="Embed" ProgID="Equation.DSMT4" ShapeID="_x0000_i1030" DrawAspect="Content" ObjectID="_1528871453" r:id="rId27"/>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Pr>
            <w:noProof/>
          </w:rPr>
          <w:instrText>6</w:instrText>
        </w:r>
      </w:fldSimple>
      <w:r>
        <w:instrText>)</w:instrText>
      </w:r>
      <w:r>
        <w:fldChar w:fldCharType="end"/>
      </w:r>
    </w:p>
    <w:p w:rsidR="00161336" w:rsidRDefault="003556B8" w:rsidP="003556B8">
      <w:pPr>
        <w:pStyle w:val="menuscript"/>
        <w:ind w:firstLine="0"/>
      </w:pPr>
      <w:r>
        <w:t xml:space="preserve">where, </w:t>
      </w:r>
      <w:r w:rsidRPr="001F14D8">
        <w:rPr>
          <w:i/>
        </w:rPr>
        <w:t>m</w:t>
      </w:r>
      <w:r w:rsidRPr="001F14D8">
        <w:rPr>
          <w:i/>
          <w:vertAlign w:val="subscript"/>
        </w:rPr>
        <w:t>a</w:t>
      </w:r>
      <w:r>
        <w:t xml:space="preserve"> is the added mass and </w:t>
      </w:r>
      <w:r w:rsidRPr="001F14D8">
        <w:rPr>
          <w:i/>
        </w:rPr>
        <w:t>V</w:t>
      </w:r>
      <w:r w:rsidRPr="001F14D8">
        <w:rPr>
          <w:i/>
          <w:vertAlign w:val="subscript"/>
        </w:rPr>
        <w:t>s</w:t>
      </w:r>
      <w:r>
        <w:t xml:space="preserve"> is the velocity of a reference point on the </w:t>
      </w:r>
      <w:r w:rsidR="00491462">
        <w:t>structure</w:t>
      </w:r>
      <w:r>
        <w:t>.</w:t>
      </w:r>
    </w:p>
    <w:p w:rsidR="00EA146A" w:rsidRDefault="004863B8" w:rsidP="00D1504A">
      <w:pPr>
        <w:pStyle w:val="menuscript"/>
      </w:pPr>
      <w:r>
        <w:t>To understand the relation between pressure fluctuation and vibration amplitudes</w:t>
      </w:r>
      <w:r w:rsidR="008E3148" w:rsidRPr="008E3148">
        <w:t xml:space="preserve"> </w:t>
      </w:r>
      <w:r w:rsidR="008E3148">
        <w:t>in the boundary layer</w:t>
      </w:r>
      <w:r>
        <w:t xml:space="preserve">, </w:t>
      </w:r>
      <w:proofErr w:type="spellStart"/>
      <w:r w:rsidR="0069563E" w:rsidRPr="0069563E">
        <w:t>Ducoin</w:t>
      </w:r>
      <w:proofErr w:type="spellEnd"/>
      <w:r w:rsidR="0069563E">
        <w:t xml:space="preserve"> et al. </w:t>
      </w:r>
      <w:r w:rsidR="00284A5F">
        <w:fldChar w:fldCharType="begin"/>
      </w:r>
      <w:r w:rsidR="00284A5F">
        <w:instrText xml:space="preserve"> ADDIN EN.CITE &lt;EndNote&gt;&lt;Cite&gt;&lt;Author&gt;Ducoin&lt;/Author&gt;&lt;Year&gt;2009&lt;/Year&gt;&lt;RecNum&gt;954&lt;/RecNum&gt;&lt;DisplayText&gt;(Ducoin et al., 2009b)&lt;/DisplayText&gt;&lt;record&gt;&lt;rec-number&gt;954&lt;/rec-number&gt;&lt;foreign-keys&gt;&lt;key app="EN" db-id="0200vaff2t9asae2tw65rsaz9daxwsafzvz0" timestamp="1465733927"&gt;954&lt;/key&gt;&lt;/foreign-keys&gt;&lt;ref-type name="Journal Article"&gt;17&lt;/ref-type&gt;&lt;contributors&gt;&lt;authors&gt;&lt;author&gt;Ducoin, A.&lt;/author&gt;&lt;author&gt;Deniset, F.&lt;/author&gt;&lt;author&gt;Astolfi, J. A.&lt;/author&gt;&lt;author&gt;Sigrist, J. F.&lt;/author&gt;&lt;/authors&gt;&lt;/contributors&gt;&lt;auth-address&gt;Ducoin, A&amp;#xD;Inst Rech Ecole Navale IRENav, BP 600, F-29240 Brest Armees, France&amp;#xD;Inst Rech Ecole Navale IRENav, BP 600, F-29240 Brest Armees, France&amp;#xD;Inst Rech Ecole Navale IRENav, F-29240 Brest Armees, France&amp;#xD;DCNS Prop, Serv Sci &amp;amp; Tech, F-44620 La Montagne, France&lt;/auth-address&gt;&lt;titles&gt;&lt;title&gt;Numerical and Experimental Investigation of Hydrodynamic Characteristics of Deformable Hydrofoils&lt;/title&gt;&lt;secondary-title&gt;Journal of Ship Research&lt;/secondary-title&gt;&lt;/titles&gt;&lt;periodical&gt;&lt;full-title&gt;Journal of Ship Research&lt;/full-title&gt;&lt;abbr-1&gt;J Ship Res&lt;/abbr-1&gt;&lt;/periodical&gt;&lt;pages&gt;214-226&lt;/pages&gt;&lt;volume&gt;53&lt;/volume&gt;&lt;number&gt;4&lt;/number&gt;&lt;keywords&gt;&lt;keyword&gt;hydrodynamics (general)&lt;/keyword&gt;&lt;keyword&gt;hydrofoil&lt;/keyword&gt;&lt;keyword&gt;coupled aeroelastic problems&lt;/keyword&gt;&lt;keyword&gt;partitioned procedures&lt;/keyword&gt;&lt;keyword&gt;transient solution&lt;/keyword&gt;&lt;keyword&gt;time integration&lt;/keyword&gt;&lt;keyword&gt;fluid&lt;/keyword&gt;&lt;keyword&gt;conservation&lt;/keyword&gt;&lt;keyword&gt;simulations&lt;/keyword&gt;&lt;keyword&gt;algorithms&lt;/keyword&gt;&lt;keyword&gt;models&lt;/keyword&gt;&lt;keyword&gt;meshes&lt;/keyword&gt;&lt;/keywords&gt;&lt;dates&gt;&lt;year&gt;2009&lt;/year&gt;&lt;pub-dates&gt;&lt;date&gt;Dec&lt;/date&gt;&lt;/pub-dates&gt;&lt;/dates&gt;&lt;isbn&gt;0022-4502&lt;/isbn&gt;&lt;accession-num&gt;WOS:000271959300003&lt;/accession-num&gt;&lt;urls&gt;&lt;related-urls&gt;&lt;url&gt;&amp;lt;Go to ISI&amp;gt;://WOS:000271959300003&lt;/url&gt;&lt;/related-urls&gt;&lt;/urls&gt;&lt;language&gt;English&lt;/language&gt;&lt;/record&gt;&lt;/Cite&gt;&lt;/EndNote&gt;</w:instrText>
      </w:r>
      <w:r w:rsidR="00284A5F">
        <w:fldChar w:fldCharType="separate"/>
      </w:r>
      <w:r w:rsidR="00284A5F">
        <w:rPr>
          <w:noProof/>
        </w:rPr>
        <w:t>(Ducoin et al., 2009b)</w:t>
      </w:r>
      <w:r w:rsidR="00284A5F">
        <w:fldChar w:fldCharType="end"/>
      </w:r>
      <w:r w:rsidR="0069563E">
        <w:t xml:space="preserve"> have conducted stud</w:t>
      </w:r>
      <w:r w:rsidR="003F6614">
        <w:t>ies</w:t>
      </w:r>
      <w:r w:rsidR="0069563E">
        <w:t xml:space="preserve"> on a flexible hydrofoil</w:t>
      </w:r>
      <w:r w:rsidR="00674397">
        <w:t xml:space="preserve"> (NACA 0066, chord=0.15m</w:t>
      </w:r>
      <w:r w:rsidR="00DB4985">
        <w:t>,</w:t>
      </w:r>
      <w:r w:rsidR="00674397">
        <w:t xml:space="preserve"> span=0.191m</w:t>
      </w:r>
      <w:r w:rsidR="00DB4985">
        <w:t xml:space="preserve">, </w:t>
      </w:r>
      <w:r w:rsidR="00DB4985" w:rsidRPr="00DB4985">
        <w:rPr>
          <w:i/>
        </w:rPr>
        <w:t>E</w:t>
      </w:r>
      <w:r w:rsidR="00DB4985">
        <w:t xml:space="preserve">=3000 MPa, </w:t>
      </w:r>
      <w:r w:rsidR="00DB4985" w:rsidRPr="00DB4985">
        <w:rPr>
          <w:i/>
        </w:rPr>
        <w:t>ρ</w:t>
      </w:r>
      <w:r w:rsidR="00DB4985">
        <w:t>=1480 kg m</w:t>
      </w:r>
      <w:r w:rsidR="00DB4985" w:rsidRPr="00DB4985">
        <w:rPr>
          <w:vertAlign w:val="superscript"/>
        </w:rPr>
        <w:t>-3</w:t>
      </w:r>
      <w:r w:rsidR="00DB4985">
        <w:t xml:space="preserve"> and </w:t>
      </w:r>
      <w:r w:rsidR="00DB4985" w:rsidRPr="00DB4985">
        <w:rPr>
          <w:i/>
        </w:rPr>
        <w:t>ν</w:t>
      </w:r>
      <w:r w:rsidR="00DB4985">
        <w:t>=0.35</w:t>
      </w:r>
      <w:r w:rsidR="00674397">
        <w:t>)</w:t>
      </w:r>
      <w:r w:rsidR="0069563E">
        <w:t>.</w:t>
      </w:r>
      <w:r w:rsidR="003F6614">
        <w:t xml:space="preserve"> </w:t>
      </w:r>
      <w:r w:rsidR="002C792C">
        <w:t>The flow velocity was 10 m s</w:t>
      </w:r>
      <w:r w:rsidR="002C792C" w:rsidRPr="002C792C">
        <w:rPr>
          <w:vertAlign w:val="superscript"/>
        </w:rPr>
        <w:t>-1</w:t>
      </w:r>
      <w:r w:rsidR="002C792C">
        <w:t xml:space="preserve"> and </w:t>
      </w:r>
      <w:r w:rsidR="008E3148">
        <w:t xml:space="preserve">the </w:t>
      </w:r>
      <w:r w:rsidR="002C792C">
        <w:t>angle of attack was 6</w:t>
      </w:r>
      <w:r w:rsidR="00674397">
        <w:t>°</w:t>
      </w:r>
      <w:r w:rsidR="002C792C">
        <w:t>.</w:t>
      </w:r>
      <w:r w:rsidR="00674397">
        <w:t xml:space="preserve"> </w:t>
      </w:r>
      <w:r w:rsidR="008E3148">
        <w:t>During resonance, t</w:t>
      </w:r>
      <w:r w:rsidR="00783E0D">
        <w:t xml:space="preserve">he </w:t>
      </w:r>
      <w:r w:rsidR="008E3148">
        <w:t>hydrofoil</w:t>
      </w:r>
      <w:r w:rsidR="00783E0D">
        <w:t xml:space="preserve"> deformation was function of</w:t>
      </w:r>
      <w:r w:rsidR="008E3148">
        <w:t xml:space="preserve"> square of the velocity and the highest deformation (~10 mm) was at the leading edge</w:t>
      </w:r>
      <w:r w:rsidR="001A6F0B">
        <w:t>.</w:t>
      </w:r>
      <w:r w:rsidR="0050562D">
        <w:t xml:space="preserve"> Results of pressure measurements on the s</w:t>
      </w:r>
      <w:r w:rsidR="00D60E22">
        <w:t>imilar</w:t>
      </w:r>
      <w:r w:rsidR="0050562D">
        <w:t xml:space="preserve"> hydrofoil </w:t>
      </w:r>
      <w:r w:rsidR="00D60E22">
        <w:t xml:space="preserve">(rigid) </w:t>
      </w:r>
      <w:r w:rsidR="0050562D">
        <w:t xml:space="preserve">are shown in </w:t>
      </w:r>
      <w:r w:rsidR="0050562D">
        <w:fldChar w:fldCharType="begin"/>
      </w:r>
      <w:r w:rsidR="0050562D">
        <w:instrText xml:space="preserve"> REF _Ref454275916 \h </w:instrText>
      </w:r>
      <w:r w:rsidR="0050562D">
        <w:fldChar w:fldCharType="separate"/>
      </w:r>
      <w:r w:rsidR="00322A25">
        <w:t xml:space="preserve">Figure </w:t>
      </w:r>
      <w:r w:rsidR="00322A25">
        <w:rPr>
          <w:noProof/>
        </w:rPr>
        <w:t>7</w:t>
      </w:r>
      <w:r w:rsidR="0050562D">
        <w:fldChar w:fldCharType="end"/>
      </w:r>
      <w:r w:rsidR="0050562D">
        <w:t xml:space="preserve"> </w:t>
      </w:r>
      <w:r w:rsidR="00284A5F">
        <w:fldChar w:fldCharType="begin"/>
      </w:r>
      <w:r w:rsidR="00284A5F">
        <w:instrText xml:space="preserve"> ADDIN EN.CITE &lt;EndNote&gt;&lt;Cite&gt;&lt;Author&gt;Ducoin&lt;/Author&gt;&lt;Year&gt;2009&lt;/Year&gt;&lt;RecNum&gt;619&lt;/RecNum&gt;&lt;DisplayText&gt;(Ducoin et al., 2009a)&lt;/DisplayText&gt;&lt;record&gt;&lt;rec-number&gt;619&lt;/rec-number&gt;&lt;foreign-keys&gt;&lt;key app="EN" db-id="0200vaff2t9asae2tw65rsaz9daxwsafzvz0" timestamp="1445580132"&gt;619&lt;/key&gt;&lt;/foreign-keys&gt;&lt;ref-type name="Journal Article"&gt;17&lt;/ref-type&gt;&lt;contributors&gt;&lt;authors&gt;&lt;author&gt;Ducoin, Antoine&lt;/author&gt;&lt;author&gt;Astolfi, Jacques André&lt;/author&gt;&lt;author&gt;Deniset, François&lt;/author&gt;&lt;author&gt;Sigrist, Jean-François&lt;/author&gt;&lt;/authors&gt;&lt;/contributors&gt;&lt;titles&gt;&lt;title&gt;Computational and experimental investigation of flow over a transient pitching hydrofoil&lt;/title&gt;&lt;secondary-title&gt;European Journal of Mechanics - B/Fluids&lt;/secondary-title&gt;&lt;/titles&gt;&lt;periodical&gt;&lt;full-title&gt;European Journal of Mechanics - B/Fluids&lt;/full-title&gt;&lt;/periodical&gt;&lt;pages&gt;728-743&lt;/pages&gt;&lt;volume&gt;28&lt;/volume&gt;&lt;number&gt;6&lt;/number&gt;&lt;keywords&gt;&lt;keyword&gt;Lifting bodies&lt;/keyword&gt;&lt;keyword&gt;Hydrodynamic loading&lt;/keyword&gt;&lt;keyword&gt;Transient regimes&lt;/keyword&gt;&lt;keyword&gt;Laminar to turbulent transition&lt;/keyword&gt;&lt;/keywords&gt;&lt;dates&gt;&lt;year&gt;2009&lt;/year&gt;&lt;pub-dates&gt;&lt;date&gt;11//&lt;/date&gt;&lt;/pub-dates&gt;&lt;/dates&gt;&lt;isbn&gt;0997-7546&lt;/isbn&gt;&lt;urls&gt;&lt;related-urls&gt;&lt;url&gt;http://www.sciencedirect.com/science/article/pii/S0997754609000648&lt;/url&gt;&lt;url&gt;http://ac.els-cdn.com/S0997754609000648/1-s2.0-S0997754609000648-main.pdf?_tid=9f6f8cd6-794b-11e5-8d7c-00000aacb35e&amp;amp;acdnat=1445580321_14111659add635441feb134e6b516173&lt;/url&gt;&lt;/related-urls&gt;&lt;/urls&gt;&lt;electronic-resource-num&gt;doi:10.1016/j.euromechflu.2009.06.001&lt;/electronic-resource-num&gt;&lt;access-date&gt;2009/12//&lt;/access-date&gt;&lt;/record&gt;&lt;/Cite&gt;&lt;/EndNote&gt;</w:instrText>
      </w:r>
      <w:r w:rsidR="00284A5F">
        <w:fldChar w:fldCharType="separate"/>
      </w:r>
      <w:r w:rsidR="00284A5F">
        <w:rPr>
          <w:noProof/>
        </w:rPr>
        <w:t>(Ducoin et al., 2009a)</w:t>
      </w:r>
      <w:r w:rsidR="00284A5F">
        <w:fldChar w:fldCharType="end"/>
      </w:r>
      <w:r w:rsidR="0050562D">
        <w:t xml:space="preserve">. </w:t>
      </w:r>
      <w:r w:rsidR="000E2063">
        <w:t>The pressure fluctuation can be seen from 6° angle of attack</w:t>
      </w:r>
      <w:r w:rsidR="00D60E22">
        <w:t>.</w:t>
      </w:r>
      <w:r w:rsidR="000E2063">
        <w:t xml:space="preserve"> </w:t>
      </w:r>
      <w:r w:rsidR="00D60E22">
        <w:t>At</w:t>
      </w:r>
      <w:r w:rsidR="000E2063">
        <w:t xml:space="preserve"> 13°</w:t>
      </w:r>
      <w:r w:rsidR="00D60E22">
        <w:t xml:space="preserve"> angle of attack,</w:t>
      </w:r>
      <w:r w:rsidR="00783E0D">
        <w:t xml:space="preserve"> </w:t>
      </w:r>
      <w:r w:rsidR="000E2063">
        <w:t xml:space="preserve">stall sets on and high amplitude fluctuations (frequency=6 Hz) </w:t>
      </w:r>
      <w:r w:rsidR="00783E0D">
        <w:t>develop</w:t>
      </w:r>
      <w:r w:rsidR="000E2063">
        <w:t xml:space="preserve">, which are associated with the </w:t>
      </w:r>
      <w:r w:rsidR="00D60E22">
        <w:t>inception of</w:t>
      </w:r>
      <w:r w:rsidR="000E2063">
        <w:t xml:space="preserve"> </w:t>
      </w:r>
      <w:r w:rsidR="00622EDA">
        <w:t xml:space="preserve">flow separation, i.e., </w:t>
      </w:r>
      <w:r w:rsidR="000E2063">
        <w:t xml:space="preserve">laminar separating bubble </w:t>
      </w:r>
      <w:r w:rsidR="0050562D">
        <w:t>(LSB)</w:t>
      </w:r>
      <w:r w:rsidR="000E2063">
        <w:t>.</w:t>
      </w:r>
      <w:r w:rsidR="0050562D">
        <w:t xml:space="preserve"> As LSB grows, </w:t>
      </w:r>
      <w:r w:rsidR="003D0375">
        <w:t xml:space="preserve">boundary layer modifies and the </w:t>
      </w:r>
      <w:r w:rsidR="00D60E22">
        <w:t xml:space="preserve">pressure </w:t>
      </w:r>
      <w:r w:rsidR="0050562D">
        <w:t xml:space="preserve">amplitudes </w:t>
      </w:r>
      <w:r w:rsidR="003D0375">
        <w:t>increase</w:t>
      </w:r>
      <w:r w:rsidR="0050562D">
        <w:t xml:space="preserve">. </w:t>
      </w:r>
      <w:r w:rsidR="00D60E22">
        <w:t>Development</w:t>
      </w:r>
      <w:r w:rsidR="0050562D">
        <w:t xml:space="preserve"> of LSB is shown in </w:t>
      </w:r>
      <w:r w:rsidR="0050562D">
        <w:fldChar w:fldCharType="begin"/>
      </w:r>
      <w:r w:rsidR="0050562D">
        <w:instrText xml:space="preserve"> REF _Ref454276290 \h </w:instrText>
      </w:r>
      <w:r w:rsidR="0050562D">
        <w:fldChar w:fldCharType="separate"/>
      </w:r>
      <w:r w:rsidR="00322A25">
        <w:t xml:space="preserve">Figure </w:t>
      </w:r>
      <w:r w:rsidR="00322A25">
        <w:rPr>
          <w:noProof/>
        </w:rPr>
        <w:t>8</w:t>
      </w:r>
      <w:r w:rsidR="0050562D">
        <w:fldChar w:fldCharType="end"/>
      </w:r>
      <w:r w:rsidR="0050562D">
        <w:t xml:space="preserve"> </w:t>
      </w:r>
      <w:r w:rsidR="00D60E22">
        <w:t>as</w:t>
      </w:r>
      <w:r w:rsidR="0050562D">
        <w:t xml:space="preserve"> </w:t>
      </w:r>
      <w:r w:rsidR="00EB257D">
        <w:t>hydrofoil pitching up</w:t>
      </w:r>
      <w:r w:rsidR="0050562D">
        <w:t xml:space="preserve">. </w:t>
      </w:r>
      <w:r w:rsidR="003D0375">
        <w:t xml:space="preserve">The development of LSB </w:t>
      </w:r>
      <w:r w:rsidR="00D60E22">
        <w:t>influence the</w:t>
      </w:r>
      <w:r w:rsidR="00557EBF">
        <w:t xml:space="preserve"> induced drag </w:t>
      </w:r>
      <w:r w:rsidR="00D60E22">
        <w:t xml:space="preserve">in the boundary layer </w:t>
      </w:r>
      <w:r w:rsidR="00557EBF">
        <w:t xml:space="preserve">and </w:t>
      </w:r>
      <w:r w:rsidR="00D60E22">
        <w:t>the</w:t>
      </w:r>
      <w:r w:rsidR="00557EBF">
        <w:t xml:space="preserve"> damping </w:t>
      </w:r>
      <w:r w:rsidR="00D60E22">
        <w:t xml:space="preserve">effect </w:t>
      </w:r>
      <w:r w:rsidR="00557EBF">
        <w:t>chang</w:t>
      </w:r>
      <w:r w:rsidR="00D60E22">
        <w:t>es</w:t>
      </w:r>
      <w:r w:rsidR="00C12ADC">
        <w:t xml:space="preserve"> </w:t>
      </w:r>
      <w:r w:rsidR="00284A5F">
        <w:fldChar w:fldCharType="begin">
          <w:fldData xml:space="preserve">PEVuZE5vdGU+PENpdGU+PEF1dGhvcj5EdWNvaW48L0F1dGhvcj48WWVhcj4yMDEyPC9ZZWFyPjxS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</w:fldData>
        </w:fldChar>
      </w:r>
      <w:r w:rsidR="00284A5F">
        <w:instrText xml:space="preserve"> ADDIN EN.CITE </w:instrText>
      </w:r>
      <w:r w:rsidR="00284A5F">
        <w:fldChar w:fldCharType="begin">
          <w:fldData xml:space="preserve">PEVuZE5vdGU+PENpdGU+PEF1dGhvcj5EdWNvaW48L0F1dGhvcj48WWVhcj4yMDEyPC9ZZWFyPjxS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</w:fldData>
        </w:fldChar>
      </w:r>
      <w:r w:rsidR="00284A5F">
        <w:instrText xml:space="preserve"> ADDIN EN.CITE.DATA </w:instrText>
      </w:r>
      <w:r w:rsidR="00284A5F">
        <w:fldChar w:fldCharType="end"/>
      </w:r>
      <w:r w:rsidR="00284A5F">
        <w:fldChar w:fldCharType="separate"/>
      </w:r>
      <w:r w:rsidR="00284A5F">
        <w:rPr>
          <w:noProof/>
        </w:rPr>
        <w:t>(Akcabay et al., 2014; Ducoin et al., 2012a; Ducoin et al., 2012b; Ducoin et al., 2009a; Huang et al., 2013a)</w:t>
      </w:r>
      <w:r w:rsidR="00284A5F">
        <w:fldChar w:fldCharType="end"/>
      </w:r>
      <w:r w:rsidR="00557EBF">
        <w:t>.</w:t>
      </w:r>
      <w:r w:rsidR="00617C6D">
        <w:t xml:space="preserve"> Moreover, change in center of pressure strongly influence the location of flow separation </w:t>
      </w:r>
      <w:r w:rsidR="00284A5F">
        <w:fldChar w:fldCharType="begin"/>
      </w:r>
      <w:r w:rsidR="00284A5F">
        <w:instrText xml:space="preserve"> ADDIN EN.CITE &lt;EndNote&gt;&lt;Cite&gt;&lt;Author&gt;Ducoin&lt;/Author&gt;&lt;Year&gt;2013&lt;/Year&gt;&lt;RecNum&gt;946&lt;/RecNum&gt;&lt;DisplayText&gt;(Ducoin and Young, 2013)&lt;/DisplayText&gt;&lt;record&gt;&lt;rec-number&gt;946&lt;/rec-number&gt;&lt;foreign-keys&gt;&lt;key app="EN" db-id="0200vaff2t9asae2tw65rsaz9daxwsafzvz0" timestamp="1465733927"&gt;946&lt;/key&gt;&lt;/foreign-keys&gt;&lt;ref-type name="Journal Article"&gt;17&lt;/ref-type&gt;&lt;contributors&gt;&lt;authors&gt;&lt;author&gt;Ducoin, A.&lt;/author&gt;&lt;author&gt;Young, Y. L.&lt;/author&gt;&lt;/authors&gt;&lt;/contributors&gt;&lt;auth-address&gt;Univ Michigan, Dept Naval Architecture &amp;amp; Marine Engn, Ann Arbor, MI 48109 USA&lt;/auth-address&gt;&lt;titles&gt;&lt;title&gt;Hydroelastic response and stability of a hydrofoil in viscous flow&lt;/title&gt;&lt;secondary-title&gt;Journal of Fluids and Structures&lt;/secondary-title&gt;&lt;/titles&gt;&lt;periodical&gt;&lt;full-title&gt;Journal of Fluids and Structures&lt;/full-title&gt;&lt;abbr-1&gt;J Fluid Struct&lt;/abbr-1&gt;&lt;/periodical&gt;&lt;pages&gt;40-57&lt;/pages&gt;&lt;volume&gt;38&lt;/volume&gt;&lt;keywords&gt;&lt;keyword&gt;hydroelasticity&lt;/keyword&gt;&lt;keyword&gt;fluid-structure interaction&lt;/keyword&gt;&lt;keyword&gt;hydrofoil&lt;/keyword&gt;&lt;keyword&gt;viscous effects&lt;/keyword&gt;&lt;keyword&gt;static divergence&lt;/keyword&gt;&lt;keyword&gt;incompressible flow&lt;/keyword&gt;&lt;keyword&gt;divergence&lt;/keyword&gt;&lt;keyword&gt;transition&lt;/keyword&gt;&lt;keyword&gt;airfoil&lt;/keyword&gt;&lt;keyword&gt;oscillations&lt;/keyword&gt;&lt;keyword&gt;flutter&lt;/keyword&gt;&lt;/keywords&gt;&lt;dates&gt;&lt;year&gt;2013&lt;/year&gt;&lt;pub-dates&gt;&lt;date&gt;Apr&lt;/date&gt;&lt;/pub-dates&gt;&lt;/dates&gt;&lt;isbn&gt;0889-9746&lt;/isbn&gt;&lt;accession-num&gt;WOS:000317803000004&lt;/accession-num&gt;&lt;urls&gt;&lt;related-urls&gt;&lt;url&gt;&amp;lt;Go to ISI&amp;gt;://WOS:000317803000004&lt;/url&gt;&lt;url&gt;http://ac.els-cdn.com/S0889974613000194/1-s2.0-S0889974613000194-main.pdf?_tid=dd5e005a-3097-11e6-ad22-00000aacb360&amp;amp;acdnat=1465734129_c782c5055fd2274c5b22c1ce7dc4363a&lt;/url&gt;&lt;/related-urls&gt;&lt;/urls&gt;&lt;electronic-resource-num&gt;doi:10.1016/j.jfluidstructs.2012.12.011&lt;/electronic-resource-num&gt;&lt;language&gt;English&lt;/language&gt;&lt;/record&gt;&lt;/Cite&gt;&lt;/EndNote&gt;</w:instrText>
      </w:r>
      <w:r w:rsidR="00284A5F">
        <w:fldChar w:fldCharType="separate"/>
      </w:r>
      <w:r w:rsidR="00284A5F">
        <w:rPr>
          <w:noProof/>
        </w:rPr>
        <w:t>(Ducoin and Young, 2013)</w:t>
      </w:r>
      <w:r w:rsidR="00284A5F">
        <w:fldChar w:fldCharType="end"/>
      </w:r>
      <w:r w:rsidR="00617C6D">
        <w:t xml:space="preserve"> and transition to turbulent boundary layer takes place from the </w:t>
      </w:r>
      <w:r w:rsidR="002B2073">
        <w:t>LSB</w:t>
      </w:r>
      <w:r w:rsidR="00617C6D">
        <w:t xml:space="preserve"> downstream, i.e., point of LSB </w:t>
      </w:r>
      <w:r w:rsidR="00EB372F">
        <w:t>destabilization</w:t>
      </w:r>
      <w:r w:rsidR="006E0691">
        <w:t xml:space="preserve">. </w:t>
      </w:r>
      <w:r w:rsidR="002B2073">
        <w:t>The process lead</w:t>
      </w:r>
      <w:r w:rsidR="00EB372F">
        <w:t>s</w:t>
      </w:r>
      <w:r w:rsidR="002B2073">
        <w:t xml:space="preserve"> to the breakdown of coherent structures into smaller </w:t>
      </w:r>
      <w:r w:rsidR="00EB372F">
        <w:t>vortices</w:t>
      </w:r>
      <w:r w:rsidR="002B2073">
        <w:t xml:space="preserve"> triggering turbulence</w:t>
      </w:r>
      <w:r w:rsidR="006D27D3">
        <w:t xml:space="preserve"> </w:t>
      </w:r>
      <w:r w:rsidR="00284A5F">
        <w:fldChar w:fldCharType="begin"/>
      </w:r>
      <w:r w:rsidR="00284A5F">
        <w:instrText xml:space="preserve"> ADDIN EN.CITE &lt;EndNote&gt;&lt;Cite&gt;&lt;Author&gt;Leehey&lt;/Author&gt;&lt;Year&gt;1988&lt;/Year&gt;&lt;RecNum&gt;988&lt;/RecNum&gt;&lt;DisplayText&gt;(Leehey, 1988)&lt;/DisplayText&gt;&lt;record&gt;&lt;rec-number&gt;988&lt;/rec-number&gt;&lt;foreign-keys&gt;&lt;key app="EN" db-id="0200vaff2t9asae2tw65rsaz9daxwsafzvz0" timestamp="1466598586"&gt;988&lt;/key&gt;&lt;/foreign-keys&gt;&lt;ref-type name="Journal Article"&gt;17&lt;/ref-type&gt;&lt;contributors&gt;&lt;authors&gt;&lt;author&gt;Leehey, P.&lt;/author&gt;&lt;/authors&gt;&lt;/contributors&gt;&lt;auth-address&gt;Leehey, P&amp;#xD;Mit,Dept Mech Engn,Cambridge,Ma 02139, USA&amp;#xD;Mit,Dept Mech Engn,Cambridge,Ma 02139, USA&lt;/auth-address&gt;&lt;titles&gt;&lt;title&gt;Structural Excitation by a Turbulent Boundary-Layer - an Overview&lt;/title&gt;&lt;secondary-title&gt;Journal of Vibration Acoustics Stress and Reliability in Design-Transactions of the ASME&lt;/secondary-title&gt;&lt;/titles&gt;&lt;periodical&gt;&lt;full-title&gt;Journal of Vibration Acoustics Stress and Reliability in Design-Transactions of the Asme&lt;/full-title&gt;&lt;abbr-1&gt;J Vib Acoust&lt;/abbr-1&gt;&lt;/periodical&gt;&lt;pages&gt;220-225&lt;/pages&gt;&lt;volume&gt;110&lt;/volume&gt;&lt;number&gt;2&lt;/number&gt;&lt;dates&gt;&lt;year&gt;1988&lt;/year&gt;&lt;pub-dates&gt;&lt;date&gt;Apr&lt;/date&gt;&lt;/pub-dates&gt;&lt;/dates&gt;&lt;isbn&gt;0739-3717&lt;/isbn&gt;&lt;accession-num&gt;WOS:A1988N092900014&lt;/accession-num&gt;&lt;urls&gt;&lt;related-urls&gt;&lt;url&gt;&amp;lt;Go to ISI&amp;gt;://WOS:A1988N092900014&lt;/url&gt;&lt;url&gt;http://vibrationacoustics.asmedigitalcollection.asme.org/data/Journals/JVACEK/28977/220_1.pdf&lt;/url&gt;&lt;/related-urls&gt;&lt;/urls&gt;&lt;electronic-resource-num&gt;doi:10.1115/1.3269502&lt;/electronic-resource-num&gt;&lt;language&gt;English&lt;/language&gt;&lt;/record&gt;&lt;/Cite&gt;&lt;/EndNote&gt;</w:instrText>
      </w:r>
      <w:r w:rsidR="00284A5F">
        <w:fldChar w:fldCharType="separate"/>
      </w:r>
      <w:r w:rsidR="00284A5F">
        <w:rPr>
          <w:noProof/>
        </w:rPr>
        <w:t>(Leehey, 1988)</w:t>
      </w:r>
      <w:r w:rsidR="00284A5F">
        <w:fldChar w:fldCharType="end"/>
      </w:r>
      <w:r w:rsidR="00EB372F">
        <w:t xml:space="preserve">. The developed vortices convect downstream and </w:t>
      </w:r>
      <w:r w:rsidR="003E27FF">
        <w:t xml:space="preserve">interact with </w:t>
      </w:r>
      <w:r w:rsidR="00EB372F">
        <w:t>the</w:t>
      </w:r>
      <w:r w:rsidR="00DE6A1F">
        <w:t xml:space="preserve"> trailing edge vortex, V</w:t>
      </w:r>
      <w:r w:rsidR="003E27FF">
        <w:t xml:space="preserve">on Kármán. </w:t>
      </w:r>
      <w:r w:rsidR="00EB372F">
        <w:t>At the same time, separation from leading edge results in</w:t>
      </w:r>
      <w:r w:rsidR="003E27FF">
        <w:t xml:space="preserve"> </w:t>
      </w:r>
      <w:r w:rsidR="003E27FF">
        <w:lastRenderedPageBreak/>
        <w:t>Kelvin–Helmholtz instability</w:t>
      </w:r>
      <w:r w:rsidR="004D21D7">
        <w:t xml:space="preserve"> </w:t>
      </w:r>
      <w:r w:rsidR="00284A5F">
        <w:fldChar w:fldCharType="begin">
          <w:fldData xml:space="preserve">PEVuZE5vdGU+PENpdGU+PEF1dGhvcj5EdWNvaW48L0F1dGhvcj48WWVhcj4yMDE2PC9ZZWFyPjxS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==
</w:fldData>
        </w:fldChar>
      </w:r>
      <w:r w:rsidR="00284A5F">
        <w:instrText xml:space="preserve"> ADDIN EN.CITE </w:instrText>
      </w:r>
      <w:r w:rsidR="00284A5F">
        <w:fldChar w:fldCharType="begin">
          <w:fldData xml:space="preserve">PEVuZE5vdGU+PENpdGU+PEF1dGhvcj5EdWNvaW48L0F1dGhvcj48WWVhcj4yMDE2PC9ZZWFyPjxS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==
</w:fldData>
        </w:fldChar>
      </w:r>
      <w:r w:rsidR="00284A5F">
        <w:instrText xml:space="preserve"> ADDIN EN.CITE.DATA </w:instrText>
      </w:r>
      <w:r w:rsidR="00284A5F">
        <w:fldChar w:fldCharType="end"/>
      </w:r>
      <w:r w:rsidR="00284A5F">
        <w:fldChar w:fldCharType="separate"/>
      </w:r>
      <w:r w:rsidR="00284A5F">
        <w:rPr>
          <w:noProof/>
        </w:rPr>
        <w:t>(Ducoin et al., 2016)</w:t>
      </w:r>
      <w:r w:rsidR="00284A5F">
        <w:fldChar w:fldCharType="end"/>
      </w:r>
      <w:r w:rsidR="004D21D7">
        <w:t>.</w:t>
      </w:r>
      <w:r w:rsidR="00BE0E06">
        <w:t xml:space="preserve"> </w:t>
      </w:r>
      <w:r w:rsidR="00BE0E06">
        <w:fldChar w:fldCharType="begin"/>
      </w:r>
      <w:r w:rsidR="00BE0E06">
        <w:instrText xml:space="preserve"> REF _Ref454364830 \h </w:instrText>
      </w:r>
      <w:r w:rsidR="00BE0E06">
        <w:fldChar w:fldCharType="separate"/>
      </w:r>
      <w:r w:rsidR="00322A25">
        <w:t xml:space="preserve">Figure </w:t>
      </w:r>
      <w:r w:rsidR="00322A25">
        <w:rPr>
          <w:noProof/>
        </w:rPr>
        <w:t>9</w:t>
      </w:r>
      <w:r w:rsidR="00BE0E06">
        <w:fldChar w:fldCharType="end"/>
      </w:r>
      <w:r w:rsidR="00BE0E06">
        <w:t xml:space="preserve"> shows observed mode-shapes of the hydrofoil and amplitudes at different </w:t>
      </w:r>
      <w:r w:rsidR="00943754">
        <w:t>angle of attack</w:t>
      </w:r>
      <w:r w:rsidR="00BE0E06">
        <w:t>.</w:t>
      </w:r>
      <w:r w:rsidR="00943754">
        <w:t xml:space="preserve"> </w:t>
      </w:r>
      <w:r w:rsidR="00BE080D">
        <w:t>Total six modes of the hydrofoil were recorded</w:t>
      </w:r>
      <w:r w:rsidR="003E5B9C">
        <w:t xml:space="preserve"> and the transition of LSB is linked to high amplitudes (</w:t>
      </w:r>
      <w:r w:rsidR="003E5B9C" w:rsidRPr="003E5B9C">
        <w:rPr>
          <w:i/>
        </w:rPr>
        <w:t>f</w:t>
      </w:r>
      <w:r w:rsidR="003E5B9C">
        <w:t xml:space="preserve">=450 Hz) at fourth nodal-diameter of bending mode </w:t>
      </w:r>
      <w:r w:rsidR="00284A5F">
        <w:fldChar w:fldCharType="begin"/>
      </w:r>
      <w:r w:rsidR="00284A5F">
        <w:instrText xml:space="preserve"> ADDIN EN.CITE &lt;EndNote&gt;&lt;Cite&gt;&lt;Author&gt;Ducoin&lt;/Author&gt;&lt;Year&gt;2012&lt;/Year&gt;&lt;RecNum&gt;648&lt;/RecNum&gt;&lt;DisplayText&gt;(Ducoin et al., 2012a)&lt;/DisplayText&gt;&lt;record&gt;&lt;rec-number&gt;648&lt;/rec-number&gt;&lt;foreign-keys&gt;&lt;key app="EN" db-id="0200vaff2t9asae2tw65rsaz9daxwsafzvz0" timestamp="1455473029"&gt;648&lt;/key&gt;&lt;/foreign-keys&gt;&lt;ref-type name="Journal Article"&gt;17&lt;/ref-type&gt;&lt;contributors&gt;&lt;authors&gt;&lt;author&gt;Ducoin, Antoine&lt;/author&gt;&lt;author&gt;André Astolfi, Jacques&lt;/author&gt;&lt;author&gt;Gobert, Marie-Laure&lt;/author&gt;&lt;/authors&gt;&lt;/contributors&gt;&lt;titles&gt;&lt;title&gt;An experimental study of boundary-layer transition induced vibrations on a hydrofoil&lt;/title&gt;&lt;secondary-title&gt;Journal of Fluids and Structures&lt;/secondary-title&gt;&lt;/titles&gt;&lt;periodical&gt;&lt;full-title&gt;Journal of Fluids and Structures&lt;/full-title&gt;&lt;abbr-1&gt;J Fluid Struct&lt;/abbr-1&gt;&lt;/periodical&gt;&lt;pages&gt;37-51&lt;/pages&gt;&lt;volume&gt;32&lt;/volume&gt;&lt;keywords&gt;&lt;keyword&gt;Vibrations&lt;/keyword&gt;&lt;keyword&gt;Laminar Separation Bubble&lt;/keyword&gt;&lt;keyword&gt;Fluid structure interaction&lt;/keyword&gt;&lt;/keywords&gt;&lt;dates&gt;&lt;year&gt;2012&lt;/year&gt;&lt;pub-dates&gt;&lt;date&gt;7//&lt;/date&gt;&lt;/pub-dates&gt;&lt;/dates&gt;&lt;isbn&gt;0889-9746&lt;/isbn&gt;&lt;urls&gt;&lt;related-urls&gt;&lt;url&gt;http://www.sciencedirect.com/science/article/pii/S0889974611000648&lt;/url&gt;&lt;url&gt;http://ac.els-cdn.com/S0889974611000648/1-s2.0-S0889974611000648-main.pdf?_tid=55a59c54-d345-11e5-9d5c-00000aab0f02&amp;amp;acdnat=1455473225_144018fc9d2e7adf2ede09c3a9eb8d16&lt;/url&gt;&lt;/related-urls&gt;&lt;/urls&gt;&lt;electronic-resource-num&gt;doi:10.1016/j.jfluidstructs.2011.04.002&lt;/electronic-resource-num&gt;&lt;/record&gt;&lt;/Cite&gt;&lt;/EndNote&gt;</w:instrText>
      </w:r>
      <w:r w:rsidR="00284A5F">
        <w:fldChar w:fldCharType="separate"/>
      </w:r>
      <w:r w:rsidR="00284A5F">
        <w:rPr>
          <w:noProof/>
        </w:rPr>
        <w:t>(Ducoin et al., 2012a)</w:t>
      </w:r>
      <w:r w:rsidR="00284A5F">
        <w:fldChar w:fldCharType="end"/>
      </w:r>
      <w:r w:rsidR="00703D08">
        <w:t>.</w:t>
      </w:r>
      <w:r w:rsidR="00D1504A">
        <w:t xml:space="preserve"> </w:t>
      </w:r>
      <w:r w:rsidR="003E5B9C">
        <w:t xml:space="preserve">At the stage of final detachment, </w:t>
      </w:r>
      <w:r w:rsidR="00D1504A">
        <w:t xml:space="preserve">the oscillatory boundary layer develops quasi-coherent structures over a range of </w:t>
      </w:r>
      <w:r w:rsidR="00D1504A" w:rsidRPr="003E5B9C">
        <w:rPr>
          <w:i/>
        </w:rPr>
        <w:t>K</w:t>
      </w:r>
      <w:r w:rsidR="00D1504A">
        <w:t xml:space="preserve"> (</w:t>
      </w:r>
      <w:r w:rsidR="00D1504A" w:rsidRPr="003E5B9C">
        <w:rPr>
          <w:i/>
        </w:rPr>
        <w:t>K</w:t>
      </w:r>
      <w:r w:rsidR="00D1504A">
        <w:t>=2</w:t>
      </w:r>
      <w:r w:rsidR="00D1504A" w:rsidRPr="003E5B9C">
        <w:rPr>
          <w:i/>
        </w:rPr>
        <w:t>πA</w:t>
      </w:r>
      <w:r w:rsidR="00D1504A">
        <w:t>/</w:t>
      </w:r>
      <w:r w:rsidR="00D1504A" w:rsidRPr="003E5B9C">
        <w:rPr>
          <w:i/>
        </w:rPr>
        <w:t>D</w:t>
      </w:r>
      <w:r w:rsidR="00D1504A">
        <w:t xml:space="preserve">, </w:t>
      </w:r>
      <w:r w:rsidR="00D1504A" w:rsidRPr="003E5B9C">
        <w:rPr>
          <w:i/>
        </w:rPr>
        <w:t>A</w:t>
      </w:r>
      <w:r w:rsidR="00D1504A">
        <w:t xml:space="preserve"> is the amplitude</w:t>
      </w:r>
      <w:r w:rsidR="003E5B9C">
        <w:t xml:space="preserve"> and </w:t>
      </w:r>
      <w:r w:rsidR="003E5B9C" w:rsidRPr="003E5B9C">
        <w:rPr>
          <w:i/>
        </w:rPr>
        <w:t>D</w:t>
      </w:r>
      <w:r w:rsidR="003E5B9C">
        <w:t xml:space="preserve"> is the characteristic length</w:t>
      </w:r>
      <w:r w:rsidR="00D1504A">
        <w:t xml:space="preserve">) values before giving rise to </w:t>
      </w:r>
      <w:proofErr w:type="spellStart"/>
      <w:r w:rsidR="00D1504A">
        <w:t>Honji</w:t>
      </w:r>
      <w:proofErr w:type="spellEnd"/>
      <w:r w:rsidR="00D1504A">
        <w:t xml:space="preserve">-type coherent structures </w:t>
      </w:r>
      <w:r w:rsidR="00284A5F">
        <w:fldChar w:fldCharType="begin"/>
      </w:r>
      <w:r w:rsidR="00284A5F">
        <w:instrText xml:space="preserve"> ADDIN EN.CITE &lt;EndNote&gt;&lt;Cite&gt;&lt;Author&gt;Sarpkaya&lt;/Author&gt;&lt;Year&gt;2001&lt;/Year&gt;&lt;RecNum&gt;1012&lt;/RecNum&gt;&lt;DisplayText&gt;(Sarpkaya, 2001)&lt;/DisplayText&gt;&lt;record&gt;&lt;rec-number&gt;1012&lt;/rec-number&gt;&lt;foreign-keys&gt;&lt;key app="EN" db-id="0200vaff2t9asae2tw65rsaz9daxwsafzvz0" timestamp="1467019469"&gt;1012&lt;/key&gt;&lt;/foreign-keys&gt;&lt;ref-type name="Journal Article"&gt;17&lt;/ref-type&gt;&lt;contributors&gt;&lt;authors&gt;&lt;author&gt;Sarpkaya, T.&lt;/author&gt;&lt;/authors&gt;&lt;/contributors&gt;&lt;auth-address&gt;Sarpkaya, T&amp;#xD;USN, Postgrad Sch, Monterey, CA 93943 USA&amp;#xD;USN, Postgrad Sch, Monterey, CA 93943 USA&amp;#xD;USN, Postgrad Sch, Monterey, CA 93943 USA&lt;/auth-address&gt;&lt;titles&gt;&lt;title&gt;Hydrodynamic damping and quasi-coherent structures at large Stokes numbers&lt;/title&gt;&lt;secondary-title&gt;Journal of Fluids and Structures&lt;/secondary-title&gt;&lt;/titles&gt;&lt;periodical&gt;&lt;full-title&gt;Journal of Fluids and Structures&lt;/full-title&gt;&lt;abbr-1&gt;J Fluid Struct&lt;/abbr-1&gt;&lt;/periodical&gt;&lt;pages&gt;909-928&lt;/pages&gt;&lt;volume&gt;15&lt;/volume&gt;&lt;number&gt;7&lt;/number&gt;&lt;keywords&gt;&lt;keyword&gt;oscillatory flow&lt;/keyword&gt;&lt;keyword&gt;circular-cylinder&lt;/keyword&gt;&lt;keyword&gt;periodic ripples&lt;/keyword&gt;&lt;keyword&gt;forces&lt;/keyword&gt;&lt;/keywords&gt;&lt;dates&gt;&lt;year&gt;2001&lt;/year&gt;&lt;pub-dates&gt;&lt;date&gt;Oct&lt;/date&gt;&lt;/pub-dates&gt;&lt;/dates&gt;&lt;isbn&gt;0889-9746&lt;/isbn&gt;&lt;accession-num&gt;WOS:000171811000003&lt;/accession-num&gt;&lt;urls&gt;&lt;related-urls&gt;&lt;url&gt;&amp;lt;Go to ISI&amp;gt;://WOS:000171811000003&lt;/url&gt;&lt;/related-urls&gt;&lt;/urls&gt;&lt;electronic-resource-num&gt;doi:10.1006/jfls.2001.0384&lt;/electronic-resource-num&gt;&lt;language&gt;English&lt;/language&gt;&lt;/record&gt;&lt;/Cite&gt;&lt;/EndNote&gt;</w:instrText>
      </w:r>
      <w:r w:rsidR="00284A5F">
        <w:fldChar w:fldCharType="separate"/>
      </w:r>
      <w:r w:rsidR="00284A5F">
        <w:rPr>
          <w:noProof/>
        </w:rPr>
        <w:t>(Sarpkaya, 2001)</w:t>
      </w:r>
      <w:r w:rsidR="00284A5F">
        <w:fldChar w:fldCharType="end"/>
      </w:r>
      <w:r w:rsidR="00D1504A">
        <w:t>.</w:t>
      </w:r>
      <w:r w:rsidR="003E5B9C">
        <w:t xml:space="preserve"> </w:t>
      </w:r>
      <w:r w:rsidR="00001379">
        <w:t>However, t</w:t>
      </w:r>
      <w:r w:rsidR="00035BF0">
        <w:t xml:space="preserve">he study showed that no linear relation </w:t>
      </w:r>
      <w:r w:rsidR="009D1F1E">
        <w:t>between velocity, Reynolds stresses, pressure amplitudes and amplitude of vibration</w:t>
      </w:r>
      <w:r w:rsidR="00035BF0">
        <w:t>.</w:t>
      </w:r>
    </w:p>
    <w:p w:rsidR="003218C0" w:rsidRDefault="0061568C" w:rsidP="00B65B70">
      <w:pPr>
        <w:pStyle w:val="Figure"/>
      </w:pPr>
      <w:r>
        <w:drawing>
          <wp:inline distT="0" distB="0" distL="0" distR="0" wp14:anchorId="57411A7D" wp14:editId="77A20D77">
            <wp:extent cx="3929380" cy="2622214"/>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947458" cy="2634278"/>
                    </a:xfrm>
                    <a:prstGeom prst="rect">
                      <a:avLst/>
                    </a:prstGeom>
                  </pic:spPr>
                </pic:pic>
              </a:graphicData>
            </a:graphic>
          </wp:inline>
        </w:drawing>
      </w:r>
    </w:p>
    <w:p w:rsidR="0061568C" w:rsidRDefault="003218C0" w:rsidP="0050562D">
      <w:pPr>
        <w:pStyle w:val="Caption"/>
        <w:jc w:val="both"/>
      </w:pPr>
      <w:bookmarkStart w:id="32" w:name="_Ref454275916"/>
      <w:r>
        <w:t xml:space="preserve">Figure </w:t>
      </w:r>
      <w:fldSimple w:instr=" SEQ Figure \* ARABIC ">
        <w:r w:rsidR="00E23109">
          <w:rPr>
            <w:noProof/>
          </w:rPr>
          <w:t>7</w:t>
        </w:r>
      </w:fldSimple>
      <w:bookmarkEnd w:id="32"/>
      <w:r>
        <w:t xml:space="preserve"> Pressure fluctuation at upper surface of the hydrofoil for different angle of attack. The measurement location corresponds maximum thick ness of the </w:t>
      </w:r>
      <w:r w:rsidRPr="003218C0">
        <w:rPr>
          <w:rFonts w:cs="Times New Roman"/>
        </w:rPr>
        <w:t>hydrofoil (≈</w:t>
      </w:r>
      <w:r>
        <w:rPr>
          <w:rFonts w:cs="Times New Roman"/>
        </w:rPr>
        <w:t xml:space="preserve"> </w:t>
      </w:r>
      <w:r w:rsidRPr="003218C0">
        <w:rPr>
          <w:rFonts w:cs="Times New Roman"/>
        </w:rPr>
        <w:t>30% of chord from leading edge).</w:t>
      </w:r>
      <w:r w:rsidR="001363CE">
        <w:rPr>
          <w:rFonts w:cs="Times New Roman"/>
        </w:rPr>
        <w:t xml:space="preserve"> The flow velocity is 5 m s</w:t>
      </w:r>
      <w:r w:rsidR="001363CE" w:rsidRPr="001363CE">
        <w:rPr>
          <w:rFonts w:cs="Times New Roman"/>
          <w:vertAlign w:val="superscript"/>
        </w:rPr>
        <w:t>-1</w:t>
      </w:r>
      <w:r w:rsidR="0050562D">
        <w:rPr>
          <w:rFonts w:cs="Times New Roman"/>
        </w:rPr>
        <w:t xml:space="preserve"> </w:t>
      </w:r>
      <w:r w:rsidR="00284A5F">
        <w:rPr>
          <w:rFonts w:cs="Times New Roman"/>
        </w:rPr>
        <w:fldChar w:fldCharType="begin"/>
      </w:r>
      <w:r w:rsidR="00284A5F">
        <w:rPr>
          <w:rFonts w:cs="Times New Roman"/>
        </w:rPr>
        <w:instrText xml:space="preserve"> ADDIN EN.CITE &lt;EndNote&gt;&lt;Cite&gt;&lt;Author&gt;Ducoin&lt;/Author&gt;&lt;Year&gt;2009&lt;/Year&gt;&lt;RecNum&gt;619&lt;/RecNum&gt;&lt;DisplayText&gt;(Ducoin et al., 2009a)&lt;/DisplayText&gt;&lt;record&gt;&lt;rec-number&gt;619&lt;/rec-number&gt;&lt;foreign-keys&gt;&lt;key app="EN" db-id="0200vaff2t9asae2tw65rsaz9daxwsafzvz0" timestamp="1445580132"&gt;619&lt;/key&gt;&lt;/foreign-keys&gt;&lt;ref-type name="Journal Article"&gt;17&lt;/ref-type&gt;&lt;contributors&gt;&lt;authors&gt;&lt;author&gt;Ducoin, Antoine&lt;/author&gt;&lt;author&gt;Astolfi, Jacques André&lt;/author&gt;&lt;author&gt;Deniset, François&lt;/author&gt;&lt;author&gt;Sigrist, Jean-François&lt;/author&gt;&lt;/authors&gt;&lt;/contributors&gt;&lt;titles&gt;&lt;title&gt;Computational and experimental investigation of flow over a transient pitching hydrofoil&lt;/title&gt;&lt;secondary-title&gt;European Journal of Mechanics - B/Fluids&lt;/secondary-title&gt;&lt;/titles&gt;&lt;periodical&gt;&lt;full-title&gt;European Journal of Mechanics - B/Fluids&lt;/full-title&gt;&lt;/periodical&gt;&lt;pages&gt;728-743&lt;/pages&gt;&lt;volume&gt;28&lt;/volume&gt;&lt;number&gt;6&lt;/number&gt;&lt;keywords&gt;&lt;keyword&gt;Lifting bodies&lt;/keyword&gt;&lt;keyword&gt;Hydrodynamic loading&lt;/keyword&gt;&lt;keyword&gt;Transient regimes&lt;/keyword&gt;&lt;keyword&gt;Laminar to turbulent transition&lt;/keyword&gt;&lt;/keywords&gt;&lt;dates&gt;&lt;year&gt;2009&lt;/year&gt;&lt;pub-dates&gt;&lt;date&gt;11//&lt;/date&gt;&lt;/pub-dates&gt;&lt;/dates&gt;&lt;isbn&gt;0997-7546&lt;/isbn&gt;&lt;urls&gt;&lt;related-urls&gt;&lt;url&gt;http://www.sciencedirect.com/science/article/pii/S0997754609000648&lt;/url&gt;&lt;url&gt;http://ac.els-cdn.com/S0997754609000648/1-s2.0-S0997754609000648-main.pdf?_tid=9f6f8cd6-794b-11e5-8d7c-00000aacb35e&amp;amp;acdnat=1445580321_14111659add635441feb134e6b516173&lt;/url&gt;&lt;/related-urls&gt;&lt;/urls&gt;&lt;electronic-resource-num&gt;doi:10.1016/j.euromechflu.2009.06.001&lt;/electronic-resource-num&gt;&lt;access-date&gt;2009/12//&lt;/access-date&gt;&lt;/record&gt;&lt;/Cite&gt;&lt;/EndNote&gt;</w:instrText>
      </w:r>
      <w:r w:rsidR="00284A5F">
        <w:rPr>
          <w:rFonts w:cs="Times New Roman"/>
        </w:rPr>
        <w:fldChar w:fldCharType="separate"/>
      </w:r>
      <w:r w:rsidR="00284A5F">
        <w:rPr>
          <w:rFonts w:cs="Times New Roman"/>
          <w:noProof/>
        </w:rPr>
        <w:t>(Ducoin et al., 2009a)</w:t>
      </w:r>
      <w:r w:rsidR="00284A5F">
        <w:rPr>
          <w:rFonts w:cs="Times New Roman"/>
        </w:rPr>
        <w:fldChar w:fldCharType="end"/>
      </w:r>
      <w:r w:rsidR="0050562D">
        <w:rPr>
          <w:rFonts w:cs="Times New Roman"/>
        </w:rPr>
        <w:t>.</w:t>
      </w:r>
    </w:p>
    <w:p w:rsidR="006B2B80" w:rsidRDefault="006B2B80" w:rsidP="00B65B70">
      <w:pPr>
        <w:pStyle w:val="Figure"/>
      </w:pPr>
      <w:r>
        <w:drawing>
          <wp:inline distT="0" distB="0" distL="0" distR="0" wp14:anchorId="1EEB8931" wp14:editId="4CFAD320">
            <wp:extent cx="6106592" cy="3016250"/>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SB.jpg"/>
                    <pic:cNvPicPr/>
                  </pic:nvPicPr>
                  <pic:blipFill>
                    <a:blip r:embed="rId29">
                      <a:extLst>
                        <a:ext uri="{28A0092B-C50C-407E-A947-70E740481C1C}">
                          <a14:useLocalDpi xmlns:a14="http://schemas.microsoft.com/office/drawing/2010/main" val="0"/>
                        </a:ext>
                      </a:extLst>
                    </a:blip>
                    <a:stretch>
                      <a:fillRect/>
                    </a:stretch>
                  </pic:blipFill>
                  <pic:spPr>
                    <a:xfrm>
                      <a:off x="0" y="0"/>
                      <a:ext cx="6119118" cy="3022437"/>
                    </a:xfrm>
                    <a:prstGeom prst="rect">
                      <a:avLst/>
                    </a:prstGeom>
                  </pic:spPr>
                </pic:pic>
              </a:graphicData>
            </a:graphic>
          </wp:inline>
        </w:drawing>
      </w:r>
    </w:p>
    <w:p w:rsidR="006B2B80" w:rsidRDefault="006B2B80" w:rsidP="006B2B80">
      <w:pPr>
        <w:pStyle w:val="Caption"/>
        <w:jc w:val="both"/>
      </w:pPr>
      <w:bookmarkStart w:id="33" w:name="_Ref454276290"/>
      <w:r>
        <w:t xml:space="preserve">Figure </w:t>
      </w:r>
      <w:fldSimple w:instr=" SEQ Figure \* ARABIC ">
        <w:r w:rsidR="00E23109">
          <w:rPr>
            <w:noProof/>
          </w:rPr>
          <w:t>8</w:t>
        </w:r>
      </w:fldSimple>
      <w:bookmarkEnd w:id="33"/>
      <w:r>
        <w:t xml:space="preserve"> Inception of laminar separation bubble (LSB) </w:t>
      </w:r>
      <w:r w:rsidR="00E5770A">
        <w:t>for</w:t>
      </w:r>
      <w:r>
        <w:t xml:space="preserve"> different </w:t>
      </w:r>
      <w:r w:rsidR="00E5770A">
        <w:t xml:space="preserve">values of </w:t>
      </w:r>
      <w:r>
        <w:t>angle of attack, Re= 750 000</w:t>
      </w:r>
      <w:r w:rsidR="007B0807">
        <w:t xml:space="preserve"> </w:t>
      </w:r>
      <w:r w:rsidR="00284A5F">
        <w:fldChar w:fldCharType="begin"/>
      </w:r>
      <w:r w:rsidR="00284A5F">
        <w:instrText xml:space="preserve"> ADDIN EN.CITE &lt;EndNote&gt;&lt;Cite&gt;&lt;Author&gt;Ducoin&lt;/Author&gt;&lt;Year&gt;2009&lt;/Year&gt;&lt;RecNum&gt;619&lt;/RecNum&gt;&lt;DisplayText&gt;(Ducoin et al., 2009a)&lt;/DisplayText&gt;&lt;record&gt;&lt;rec-number&gt;619&lt;/rec-number&gt;&lt;foreign-keys&gt;&lt;key app="EN" db-id="0200vaff2t9asae2tw65rsaz9daxwsafzvz0" timestamp="1445580132"&gt;619&lt;/key&gt;&lt;/foreign-keys&gt;&lt;ref-type name="Journal Article"&gt;17&lt;/ref-type&gt;&lt;contributors&gt;&lt;authors&gt;&lt;author&gt;Ducoin, Antoine&lt;/author&gt;&lt;author&gt;Astolfi, Jacques André&lt;/author&gt;&lt;author&gt;Deniset, François&lt;/author&gt;&lt;author&gt;Sigrist, Jean-François&lt;/author&gt;&lt;/authors&gt;&lt;/contributors&gt;&lt;titles&gt;&lt;title&gt;Computational and experimental investigation of flow over a transient pitching hydrofoil&lt;/title&gt;&lt;secondary-title&gt;European Journal of Mechanics - B/Fluids&lt;/secondary-title&gt;&lt;/titles&gt;&lt;periodical&gt;&lt;full-title&gt;European Journal of Mechanics - B/Fluids&lt;/full-title&gt;&lt;/periodical&gt;&lt;pages&gt;728-743&lt;/pages&gt;&lt;volume&gt;28&lt;/volume&gt;&lt;number&gt;6&lt;/number&gt;&lt;keywords&gt;&lt;keyword&gt;Lifting bodies&lt;/keyword&gt;&lt;keyword&gt;Hydrodynamic loading&lt;/keyword&gt;&lt;keyword&gt;Transient regimes&lt;/keyword&gt;&lt;keyword&gt;Laminar to turbulent transition&lt;/keyword&gt;&lt;/keywords&gt;&lt;dates&gt;&lt;year&gt;2009&lt;/year&gt;&lt;pub-dates&gt;&lt;date&gt;11//&lt;/date&gt;&lt;/pub-dates&gt;&lt;/dates&gt;&lt;isbn&gt;0997-7546&lt;/isbn&gt;&lt;urls&gt;&lt;related-urls&gt;&lt;url&gt;http://www.sciencedirect.com/science/article/pii/S0997754609000648&lt;/url&gt;&lt;url&gt;http://ac.els-cdn.com/S0997754609000648/1-s2.0-S0997754609000648-main.pdf?_tid=9f6f8cd6-794b-11e5-8d7c-00000aacb35e&amp;amp;acdnat=1445580321_14111659add635441feb134e6b516173&lt;/url&gt;&lt;/related-urls&gt;&lt;/urls&gt;&lt;electronic-resource-num&gt;doi:10.1016/j.euromechflu.2009.06.001&lt;/electronic-resource-num&gt;&lt;access-date&gt;2009/12//&lt;/access-date&gt;&lt;/record&gt;&lt;/Cite&gt;&lt;/EndNote&gt;</w:instrText>
      </w:r>
      <w:r w:rsidR="00284A5F">
        <w:fldChar w:fldCharType="separate"/>
      </w:r>
      <w:r w:rsidR="00284A5F">
        <w:rPr>
          <w:noProof/>
        </w:rPr>
        <w:t>(Ducoin et al., 2009a)</w:t>
      </w:r>
      <w:r w:rsidR="00284A5F">
        <w:fldChar w:fldCharType="end"/>
      </w:r>
      <w:r>
        <w:t>.</w:t>
      </w:r>
    </w:p>
    <w:p w:rsidR="00426804" w:rsidRDefault="0057479F" w:rsidP="00AE3607">
      <w:pPr>
        <w:pStyle w:val="Figure"/>
      </w:pPr>
      <w:r>
        <w:lastRenderedPageBreak/>
        <mc:AlternateContent>
          <mc:Choice Requires="wps">
            <w:drawing>
              <wp:anchor distT="0" distB="0" distL="114300" distR="114300" simplePos="0" relativeHeight="251661312" behindDoc="0" locked="0" layoutInCell="1" allowOverlap="1" wp14:anchorId="4D82408D" wp14:editId="18F33778">
                <wp:simplePos x="0" y="0"/>
                <wp:positionH relativeFrom="column">
                  <wp:posOffset>463550</wp:posOffset>
                </wp:positionH>
                <wp:positionV relativeFrom="paragraph">
                  <wp:posOffset>100330</wp:posOffset>
                </wp:positionV>
                <wp:extent cx="4191000" cy="1984248"/>
                <wp:effectExtent l="0" t="0" r="19050" b="16510"/>
                <wp:wrapNone/>
                <wp:docPr id="28" name="Rectangle 28"/>
                <wp:cNvGraphicFramePr/>
                <a:graphic xmlns:a="http://schemas.openxmlformats.org/drawingml/2006/main">
                  <a:graphicData uri="http://schemas.microsoft.com/office/word/2010/wordprocessingShape">
                    <wps:wsp>
                      <wps:cNvSpPr/>
                      <wps:spPr>
                        <a:xfrm>
                          <a:off x="0" y="0"/>
                          <a:ext cx="4191000" cy="1984248"/>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E5B280" id="Rectangle 28" o:spid="_x0000_s1026" style="position:absolute;margin-left:36.5pt;margin-top:7.9pt;width:330pt;height:156.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" filled="f" strokecolor="black [3213]"/>
            </w:pict>
          </mc:Fallback>
        </mc:AlternateContent>
      </w:r>
      <w:r w:rsidR="00943754" w:rsidRPr="00AE3607">
        <w:drawing>
          <wp:inline distT="0" distB="0" distL="0" distR="0" wp14:anchorId="45A3ACB1" wp14:editId="3324E1B0">
            <wp:extent cx="4845050" cy="2436643"/>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60358" cy="2444341"/>
                    </a:xfrm>
                    <a:prstGeom prst="rect">
                      <a:avLst/>
                    </a:prstGeom>
                  </pic:spPr>
                </pic:pic>
              </a:graphicData>
            </a:graphic>
          </wp:inline>
        </w:drawing>
      </w:r>
    </w:p>
    <w:p w:rsidR="006B2B80" w:rsidRDefault="00426804" w:rsidP="00426804">
      <w:pPr>
        <w:pStyle w:val="Caption"/>
        <w:jc w:val="both"/>
      </w:pPr>
      <w:bookmarkStart w:id="34" w:name="_Ref454364830"/>
      <w:r>
        <w:t xml:space="preserve">Figure </w:t>
      </w:r>
      <w:fldSimple w:instr=" SEQ Figure \* ARABIC ">
        <w:r w:rsidR="00E23109">
          <w:rPr>
            <w:noProof/>
          </w:rPr>
          <w:t>9</w:t>
        </w:r>
      </w:fldSimple>
      <w:bookmarkEnd w:id="34"/>
      <w:r>
        <w:t xml:space="preserve"> Velocity spectra of a flexible hydrofoil (</w:t>
      </w:r>
      <w:r w:rsidRPr="00426804">
        <w:t>NACA66312</w:t>
      </w:r>
      <w:r>
        <w:t xml:space="preserve">, </w:t>
      </w:r>
      <w:r w:rsidRPr="00BF07D0">
        <w:rPr>
          <w:i/>
        </w:rPr>
        <w:t>E</w:t>
      </w:r>
      <w:r>
        <w:t>=3x</w:t>
      </w:r>
      <w:r w:rsidRPr="00426804">
        <w:t>10</w:t>
      </w:r>
      <w:r w:rsidRPr="00426804">
        <w:rPr>
          <w:vertAlign w:val="superscript"/>
        </w:rPr>
        <w:t>9</w:t>
      </w:r>
      <w:r w:rsidRPr="00426804">
        <w:t xml:space="preserve"> Pa</w:t>
      </w:r>
      <w:r>
        <w:t xml:space="preserve">) at </w:t>
      </w:r>
      <w:r w:rsidR="00943754">
        <w:t>Re= 800 000</w:t>
      </w:r>
      <w:r w:rsidR="007B0807">
        <w:t xml:space="preserve"> </w:t>
      </w:r>
      <w:r w:rsidR="00284A5F">
        <w:fldChar w:fldCharType="begin"/>
      </w:r>
      <w:r w:rsidR="00284A5F">
        <w:instrText xml:space="preserve"> ADDIN EN.CITE &lt;EndNote&gt;&lt;Cite&gt;&lt;Author&gt;Ducoin&lt;/Author&gt;&lt;Year&gt;2012&lt;/Year&gt;&lt;RecNum&gt;648&lt;/RecNum&gt;&lt;DisplayText&gt;(Ducoin et al., 2012a)&lt;/DisplayText&gt;&lt;record&gt;&lt;rec-number&gt;648&lt;/rec-number&gt;&lt;foreign-keys&gt;&lt;key app="EN" db-id="0200vaff2t9asae2tw65rsaz9daxwsafzvz0" timestamp="1455473029"&gt;648&lt;/key&gt;&lt;/foreign-keys&gt;&lt;ref-type name="Journal Article"&gt;17&lt;/ref-type&gt;&lt;contributors&gt;&lt;authors&gt;&lt;author&gt;Ducoin, Antoine&lt;/author&gt;&lt;author&gt;André Astolfi, Jacques&lt;/author&gt;&lt;author&gt;Gobert, Marie-Laure&lt;/author&gt;&lt;/authors&gt;&lt;/contributors&gt;&lt;titles&gt;&lt;title&gt;An experimental study of boundary-layer transition induced vibrations on a hydrofoil&lt;/title&gt;&lt;secondary-title&gt;Journal of Fluids and Structures&lt;/secondary-title&gt;&lt;/titles&gt;&lt;periodical&gt;&lt;full-title&gt;Journal of Fluids and Structures&lt;/full-title&gt;&lt;abbr-1&gt;J Fluid Struct&lt;/abbr-1&gt;&lt;/periodical&gt;&lt;pages&gt;37-51&lt;/pages&gt;&lt;volume&gt;32&lt;/volume&gt;&lt;keywords&gt;&lt;keyword&gt;Vibrations&lt;/keyword&gt;&lt;keyword&gt;Laminar Separation Bubble&lt;/keyword&gt;&lt;keyword&gt;Fluid structure interaction&lt;/keyword&gt;&lt;/keywords&gt;&lt;dates&gt;&lt;year&gt;2012&lt;/year&gt;&lt;pub-dates&gt;&lt;date&gt;7//&lt;/date&gt;&lt;/pub-dates&gt;&lt;/dates&gt;&lt;isbn&gt;0889-9746&lt;/isbn&gt;&lt;urls&gt;&lt;related-urls&gt;&lt;url&gt;http://www.sciencedirect.com/science/article/pii/S0889974611000648&lt;/url&gt;&lt;url&gt;http://ac.els-cdn.com/S0889974611000648/1-s2.0-S0889974611000648-main.pdf?_tid=55a59c54-d345-11e5-9d5c-00000aab0f02&amp;amp;acdnat=1455473225_144018fc9d2e7adf2ede09c3a9eb8d16&lt;/url&gt;&lt;/related-urls&gt;&lt;/urls&gt;&lt;electronic-resource-num&gt;doi:10.1016/j.jfluidstructs.2011.04.002&lt;/electronic-resource-num&gt;&lt;/record&gt;&lt;/Cite&gt;&lt;/EndNote&gt;</w:instrText>
      </w:r>
      <w:r w:rsidR="00284A5F">
        <w:fldChar w:fldCharType="separate"/>
      </w:r>
      <w:r w:rsidR="00284A5F">
        <w:rPr>
          <w:noProof/>
        </w:rPr>
        <w:t>(Ducoin et al., 2012a)</w:t>
      </w:r>
      <w:r w:rsidR="00284A5F">
        <w:fldChar w:fldCharType="end"/>
      </w:r>
      <w:r w:rsidR="0057479F">
        <w:t xml:space="preserve">; </w:t>
      </w:r>
      <w:r w:rsidR="0057479F" w:rsidRPr="0057479F">
        <w:rPr>
          <w:i/>
        </w:rPr>
        <w:t>α</w:t>
      </w:r>
      <w:r w:rsidR="0057479F">
        <w:t xml:space="preserve"> corresponds to angle of attack of the hydrofoil; modes 1, 3 and 5 are bending mode-shapes; modes 2, 4 and 6 are torsional mode-shapes.</w:t>
      </w:r>
    </w:p>
    <w:p w:rsidR="00723A6E" w:rsidRDefault="00D60FE7" w:rsidP="00D31C1B">
      <w:pPr>
        <w:pStyle w:val="menuscript"/>
      </w:pPr>
      <w:proofErr w:type="spellStart"/>
      <w:r w:rsidRPr="00D60FE7">
        <w:t>Venkat</w:t>
      </w:r>
      <w:proofErr w:type="spellEnd"/>
      <w:r>
        <w:t xml:space="preserve"> et al. </w:t>
      </w:r>
      <w:r w:rsidR="00284A5F">
        <w:fldChar w:fldCharType="begin"/>
      </w:r>
      <w:r w:rsidR="00284A5F">
        <w:instrText xml:space="preserve"> ADDIN EN.CITE &lt;EndNote&gt;&lt;Cite&gt;&lt;Author&gt;Venkat&lt;/Author&gt;&lt;Year&gt;1991&lt;/Year&gt;&lt;RecNum&gt;991&lt;/RecNum&gt;&lt;DisplayText&gt;(Venkat and Spaulding, 1991)&lt;/DisplayText&gt;&lt;record&gt;&lt;rec-number&gt;991&lt;/rec-number&gt;&lt;foreign-keys&gt;&lt;key app="EN" db-id="0200vaff2t9asae2tw65rsaz9daxwsafzvz0" timestamp="1466607027"&gt;991&lt;/key&gt;&lt;/foreign-keys&gt;&lt;ref-type name="Journal Article"&gt;17&lt;/ref-type&gt;&lt;contributors&gt;&lt;authors&gt;&lt;author&gt;Venkat, N. K.&lt;/author&gt;&lt;author&gt;Spaulding, M.&lt;/author&gt;&lt;/authors&gt;&lt;/contributors&gt;&lt;auth-address&gt;Univ Rhode Isl,Dept Ocean Engn,Kingston,Ri 02881&lt;/auth-address&gt;&lt;titles&gt;&lt;title&gt;A Numerical-Model to Predict the Nonlinear Response of External Flow over Vibrating Bodies (Planar Flow)&lt;/title&gt;&lt;secondary-title&gt;ASME J. Fluids Eng.&lt;/secondary-title&gt;&lt;/titles&gt;&lt;periodical&gt;&lt;full-title&gt;ASME J. Fluids Eng.&lt;/full-title&gt;&lt;abbr-1&gt;J Fluid Eng-T Asme&lt;/abbr-1&gt;&lt;/periodical&gt;&lt;pages&gt;544-554&lt;/pages&gt;&lt;volume&gt;113&lt;/volume&gt;&lt;number&gt;4&lt;/number&gt;&lt;dates&gt;&lt;year&gt;1991&lt;/year&gt;&lt;pub-dates&gt;&lt;date&gt;Dec&lt;/date&gt;&lt;/pub-dates&gt;&lt;/dates&gt;&lt;isbn&gt;0098-2202&lt;/isbn&gt;&lt;accession-num&gt;WOS:A1991HP71200004&lt;/accession-num&gt;&lt;urls&gt;&lt;related-urls&gt;&lt;url&gt;&amp;lt;Go to ISI&amp;gt;://WOS:A1991HP71200004&lt;/url&gt;&lt;url&gt;http://fluidsengineering.asmedigitalcollection.asme.org/data/Journals/JFEGA4/27062/544_1.pdf&lt;/url&gt;&lt;/related-urls&gt;&lt;/urls&gt;&lt;electronic-resource-num&gt;doi:10.1115/1.2926513&lt;/electronic-resource-num&gt;&lt;language&gt;English&lt;/language&gt;&lt;/record&gt;&lt;/Cite&gt;&lt;/EndNote&gt;</w:instrText>
      </w:r>
      <w:r w:rsidR="00284A5F">
        <w:fldChar w:fldCharType="separate"/>
      </w:r>
      <w:r w:rsidR="00284A5F">
        <w:rPr>
          <w:noProof/>
        </w:rPr>
        <w:t>(Venkat and Spaulding, 1991)</w:t>
      </w:r>
      <w:r w:rsidR="00284A5F">
        <w:fldChar w:fldCharType="end"/>
      </w:r>
      <w:r w:rsidR="00BF07D0">
        <w:t xml:space="preserve"> </w:t>
      </w:r>
      <w:r>
        <w:t xml:space="preserve">have studied </w:t>
      </w:r>
      <w:r w:rsidR="00BF07D0">
        <w:t xml:space="preserve">the effect of vibrating flat plate on the boundary layer for different mode-shapes. </w:t>
      </w:r>
      <w:r w:rsidR="00732CBE">
        <w:t>A</w:t>
      </w:r>
      <w:r w:rsidR="00AB3153">
        <w:t xml:space="preserve"> term </w:t>
      </w:r>
      <w:r w:rsidR="00AB3153" w:rsidRPr="00AB3153">
        <w:rPr>
          <w:position w:val="-14"/>
        </w:rPr>
        <w:object w:dxaOrig="1040" w:dyaOrig="400">
          <v:shape id="_x0000_i1031" type="#_x0000_t75" style="width:50.5pt;height:21.5pt" o:ole="">
            <v:imagedata r:id="rId31" o:title=""/>
          </v:shape>
          <o:OLEObject Type="Embed" ProgID="Equation.DSMT4" ShapeID="_x0000_i1031" DrawAspect="Content" ObjectID="_1528871454" r:id="rId32"/>
        </w:object>
      </w:r>
      <w:r w:rsidR="00AB3153">
        <w:t xml:space="preserve"> was used to model the nonlinearity</w:t>
      </w:r>
      <w:r w:rsidR="00BF07D0">
        <w:t xml:space="preserve"> near the vibrating wall</w:t>
      </w:r>
      <w:r w:rsidR="00AB3153">
        <w:t xml:space="preserve">; </w:t>
      </w:r>
      <w:r w:rsidR="00BF07D0">
        <w:t xml:space="preserve">where </w:t>
      </w:r>
      <w:r w:rsidR="00AB3153">
        <w:t xml:space="preserve">υ is vertical velocity of vibration </w:t>
      </w:r>
      <w:r w:rsidR="00BF07D0">
        <w:t>which</w:t>
      </w:r>
      <w:r w:rsidR="00AB3153">
        <w:t xml:space="preserve"> is function of plate osculation frequency, </w:t>
      </w:r>
      <w:r w:rsidR="00AB3153" w:rsidRPr="00AB3153">
        <w:rPr>
          <w:position w:val="-14"/>
        </w:rPr>
        <w:object w:dxaOrig="880" w:dyaOrig="400">
          <v:shape id="_x0000_i1032" type="#_x0000_t75" style="width:43pt;height:21.5pt" o:ole="">
            <v:imagedata r:id="rId33" o:title=""/>
          </v:shape>
          <o:OLEObject Type="Embed" ProgID="Equation.DSMT4" ShapeID="_x0000_i1032" DrawAspect="Content" ObjectID="_1528871455" r:id="rId34"/>
        </w:object>
      </w:r>
      <w:r w:rsidR="00AB3153">
        <w:t xml:space="preserve"> is the gradient of the horizontal velocity </w:t>
      </w:r>
      <w:r w:rsidR="00AB3153" w:rsidRPr="00AB3153">
        <w:rPr>
          <w:i/>
        </w:rPr>
        <w:t>u</w:t>
      </w:r>
      <w:r w:rsidR="00AB3153">
        <w:t xml:space="preserve"> in </w:t>
      </w:r>
      <w:r w:rsidR="00AB3153" w:rsidRPr="00AB3153">
        <w:rPr>
          <w:i/>
        </w:rPr>
        <w:t>y</w:t>
      </w:r>
      <w:r w:rsidR="00AB3153">
        <w:t>-direction which is a function of plate oscillation amplitude</w:t>
      </w:r>
      <w:r w:rsidR="00BF07D0">
        <w:t>,</w:t>
      </w:r>
      <w:r w:rsidR="00AB3153">
        <w:t xml:space="preserve"> mode</w:t>
      </w:r>
      <w:r w:rsidR="00BF07D0">
        <w:t>-shape</w:t>
      </w:r>
      <w:r w:rsidR="00AB3153">
        <w:t xml:space="preserve"> and Reynolds number.</w:t>
      </w:r>
      <w:r w:rsidR="00BF07D0">
        <w:t xml:space="preserve"> The study </w:t>
      </w:r>
      <w:r w:rsidR="009D1F1E">
        <w:t>showed</w:t>
      </w:r>
      <w:r w:rsidR="00843304">
        <w:t xml:space="preserve"> </w:t>
      </w:r>
      <w:r w:rsidR="00732CBE">
        <w:t>source</w:t>
      </w:r>
      <w:r w:rsidR="00264B1F">
        <w:t>/</w:t>
      </w:r>
      <w:r w:rsidR="00732CBE">
        <w:t xml:space="preserve">sink </w:t>
      </w:r>
      <w:r w:rsidR="00856B5F">
        <w:t xml:space="preserve">(Rankine half/full oval) </w:t>
      </w:r>
      <w:r w:rsidR="00732CBE">
        <w:t xml:space="preserve">type </w:t>
      </w:r>
      <w:r w:rsidR="00843304">
        <w:t xml:space="preserve">flow </w:t>
      </w:r>
      <w:r w:rsidR="00732CBE">
        <w:t xml:space="preserve">pattern </w:t>
      </w:r>
      <w:r w:rsidR="00843304">
        <w:t xml:space="preserve">above the </w:t>
      </w:r>
      <w:r w:rsidR="00BF07D0">
        <w:t>vibrating section of the plate</w:t>
      </w:r>
      <w:r w:rsidR="00843304">
        <w:t>.</w:t>
      </w:r>
      <w:r w:rsidR="00732CBE">
        <w:t xml:space="preserve"> The pattern </w:t>
      </w:r>
      <w:r w:rsidR="00D73B24">
        <w:t xml:space="preserve">is </w:t>
      </w:r>
      <w:r w:rsidR="00856B5F">
        <w:t>driven</w:t>
      </w:r>
      <w:r w:rsidR="00D73B24">
        <w:t xml:space="preserve"> by </w:t>
      </w:r>
      <w:r w:rsidR="005F0968">
        <w:t>corresponding</w:t>
      </w:r>
      <w:r w:rsidR="00D73B24">
        <w:t xml:space="preserve"> m</w:t>
      </w:r>
      <w:r w:rsidR="00732CBE">
        <w:t>ode-shape</w:t>
      </w:r>
      <w:r w:rsidR="00264B1F">
        <w:t xml:space="preserve"> and it repeats at each vibration cycle</w:t>
      </w:r>
      <w:r w:rsidR="00D73B24">
        <w:t>.</w:t>
      </w:r>
      <w:r w:rsidR="00BF07D0">
        <w:t xml:space="preserve"> </w:t>
      </w:r>
      <w:r w:rsidR="00264B1F">
        <w:t>P</w:t>
      </w:r>
      <w:r w:rsidR="00CE5191">
        <w:t xml:space="preserve">ressure </w:t>
      </w:r>
      <w:r w:rsidR="00264B1F">
        <w:t>gradient</w:t>
      </w:r>
      <w:r w:rsidR="00CE5191">
        <w:t xml:space="preserve"> </w:t>
      </w:r>
      <w:r w:rsidR="00264B1F">
        <w:t xml:space="preserve">and amplitudes </w:t>
      </w:r>
      <w:r w:rsidR="00CE5191">
        <w:t>ov</w:t>
      </w:r>
      <w:r w:rsidR="00ED7B7B">
        <w:t>er the vibrating section is dependent on the combination of</w:t>
      </w:r>
      <w:r w:rsidR="00CE5191">
        <w:t xml:space="preserve"> source-</w:t>
      </w:r>
      <w:r w:rsidR="00D33178">
        <w:t xml:space="preserve">sink pairs </w:t>
      </w:r>
      <w:r w:rsidR="00284A5F">
        <w:fldChar w:fldCharType="begin"/>
      </w:r>
      <w:r w:rsidR="00284A5F">
        <w:instrText xml:space="preserve"> ADDIN EN.CITE &lt;EndNote&gt;&lt;Cite&gt;&lt;Author&gt;Venkat&lt;/Author&gt;&lt;Year&gt;1992&lt;/Year&gt;&lt;RecNum&gt;990&lt;/RecNum&gt;&lt;DisplayText&gt;(Venkat and Spaulding, 1992)&lt;/DisplayText&gt;&lt;record&gt;&lt;rec-number&gt;990&lt;/rec-number&gt;&lt;foreign-keys&gt;&lt;key app="EN" db-id="0200vaff2t9asae2tw65rsaz9daxwsafzvz0" timestamp="1466607027"&gt;990&lt;/key&gt;&lt;/foreign-keys&gt;&lt;ref-type name="Journal Article"&gt;17&lt;/ref-type&gt;&lt;contributors&gt;&lt;authors&gt;&lt;author&gt;Venkat, N. K.&lt;/author&gt;&lt;author&gt;Spaulding, M.&lt;/author&gt;&lt;/authors&gt;&lt;/contributors&gt;&lt;auth-address&gt;Univ Rhode Isl,Dept Ocean Engn,Kingston,Ri 02881&lt;/auth-address&gt;&lt;titles&gt;&lt;title&gt;Nonlinear Response of Planar Laminar-Flow over a Flat-Plate Vibrating in Different Modes&lt;/title&gt;&lt;secondary-title&gt;ASME J. Fluids Eng.&lt;/secondary-title&gt;&lt;/titles&gt;&lt;periodical&gt;&lt;full-title&gt;ASME J. Fluids Eng.&lt;/full-title&gt;&lt;abbr-1&gt;J Fluid Eng-T Asme&lt;/abbr-1&gt;&lt;/periodical&gt;&lt;pages&gt;577-584&lt;/pages&gt;&lt;volume&gt;114&lt;/volume&gt;&lt;number&gt;4&lt;/number&gt;&lt;dates&gt;&lt;year&gt;1992&lt;/year&gt;&lt;pub-dates&gt;&lt;date&gt;Dec&lt;/date&gt;&lt;/pub-dates&gt;&lt;/dates&gt;&lt;isbn&gt;0098-2202&lt;/isbn&gt;&lt;accession-num&gt;WOS:A1992KF65300014&lt;/accession-num&gt;&lt;urls&gt;&lt;related-urls&gt;&lt;url&gt;&amp;lt;Go to ISI&amp;gt;://WOS:A1992KF65300014&lt;/url&gt;&lt;url&gt;http://fluidsengineering.asmedigitalcollection.asme.org/data/Journals/JFEGA4/27071/577_1.pdf&lt;/url&gt;&lt;/related-urls&gt;&lt;/urls&gt;&lt;electronic-resource-num&gt;doi:10.1115/1.2910070&lt;/electronic-resource-num&gt;&lt;language&gt;English&lt;/language&gt;&lt;/record&gt;&lt;/Cite&gt;&lt;/EndNote&gt;</w:instrText>
      </w:r>
      <w:r w:rsidR="00284A5F">
        <w:fldChar w:fldCharType="separate"/>
      </w:r>
      <w:r w:rsidR="00284A5F">
        <w:rPr>
          <w:noProof/>
        </w:rPr>
        <w:t>(Venkat and Spaulding, 1992)</w:t>
      </w:r>
      <w:r w:rsidR="00284A5F">
        <w:fldChar w:fldCharType="end"/>
      </w:r>
      <w:r w:rsidR="00E26FB4">
        <w:t>.</w:t>
      </w:r>
      <w:r w:rsidR="0091251D">
        <w:t xml:space="preserve"> In </w:t>
      </w:r>
      <w:r w:rsidR="0061231B">
        <w:t xml:space="preserve">the absence of sink </w:t>
      </w:r>
      <w:r w:rsidR="005F0968">
        <w:t>at the end of</w:t>
      </w:r>
      <w:r w:rsidR="0061231B">
        <w:t xml:space="preserve"> vibrating section</w:t>
      </w:r>
      <w:r w:rsidR="0091251D">
        <w:t xml:space="preserve">, the </w:t>
      </w:r>
      <w:r w:rsidR="00A007C9">
        <w:t>separated flow in the boundary layer does not reattach.</w:t>
      </w:r>
      <w:r w:rsidR="008303EB">
        <w:t xml:space="preserve"> </w:t>
      </w:r>
      <w:r w:rsidR="005F0968">
        <w:t>F</w:t>
      </w:r>
      <w:r w:rsidR="00F24C70">
        <w:t xml:space="preserve">or full oval situation, the pressure coefficient decreases for the first half of the vibrating section where the fluid is accelerated and partially recovers for the second half where the flow is decelerated. </w:t>
      </w:r>
      <w:r w:rsidR="005F0968">
        <w:t>Damping</w:t>
      </w:r>
      <w:r w:rsidR="002668AE">
        <w:t xml:space="preserve"> </w:t>
      </w:r>
      <w:r w:rsidR="005F0968">
        <w:t>can</w:t>
      </w:r>
      <w:r w:rsidR="002668AE">
        <w:t xml:space="preserve"> be</w:t>
      </w:r>
      <w:r w:rsidR="008303EB">
        <w:t xml:space="preserve"> </w:t>
      </w:r>
      <w:r w:rsidR="005F0968">
        <w:t>improved</w:t>
      </w:r>
      <w:r w:rsidR="008303EB">
        <w:t xml:space="preserve"> when a mode-shape correspond to full Rankine oval</w:t>
      </w:r>
      <w:r w:rsidR="00002A23">
        <w:t>; i.e.,</w:t>
      </w:r>
      <w:r w:rsidR="00002A23" w:rsidRPr="00002A23">
        <w:t xml:space="preserve"> </w:t>
      </w:r>
      <w:r w:rsidR="00002A23">
        <w:t>added energy during first half cycle by vibrating source is dissipated during second half cycle by sink</w:t>
      </w:r>
      <w:r w:rsidR="008303EB">
        <w:t xml:space="preserve">. </w:t>
      </w:r>
      <w:r w:rsidR="002668AE">
        <w:t xml:space="preserve">This allows reattachment of the boundary layer and pressure recovery after passing over the vibrating section. </w:t>
      </w:r>
      <w:r w:rsidR="002429E3">
        <w:t>The</w:t>
      </w:r>
      <w:r w:rsidR="00F8642F">
        <w:t xml:space="preserve"> challenge comes when </w:t>
      </w:r>
      <w:r w:rsidR="002429E3">
        <w:t>not all mode-shapes</w:t>
      </w:r>
      <w:r w:rsidR="00F8642F">
        <w:t xml:space="preserve"> have source-sink pair and thus energy </w:t>
      </w:r>
      <w:r w:rsidR="002429E3">
        <w:t>does</w:t>
      </w:r>
      <w:r w:rsidR="00F8642F">
        <w:t xml:space="preserve"> not dissipate effectively</w:t>
      </w:r>
      <w:r w:rsidR="002429E3">
        <w:t>;</w:t>
      </w:r>
      <w:r w:rsidR="00F8642F">
        <w:t xml:space="preserve"> </w:t>
      </w:r>
      <w:r w:rsidR="002429E3">
        <w:t>hence</w:t>
      </w:r>
      <w:r w:rsidR="00F8642F">
        <w:t>,</w:t>
      </w:r>
      <w:r w:rsidR="00D033F0">
        <w:t xml:space="preserve"> amplitude of propagating pressure </w:t>
      </w:r>
      <w:r w:rsidR="00570509">
        <w:t xml:space="preserve">wave downstream </w:t>
      </w:r>
      <w:r w:rsidR="00D033F0">
        <w:t>significantly increases.</w:t>
      </w:r>
      <w:r w:rsidR="001E0CE8">
        <w:t xml:space="preserve"> </w:t>
      </w:r>
      <w:r w:rsidR="00002A23">
        <w:t>The source-sink pair generally exists f</w:t>
      </w:r>
      <w:r w:rsidR="00682474">
        <w:t>or even nodal-diameters</w:t>
      </w:r>
      <w:r w:rsidR="0095770B">
        <w:t xml:space="preserve">, whereas </w:t>
      </w:r>
      <w:r w:rsidR="00002A23">
        <w:t xml:space="preserve">either source or sink exists </w:t>
      </w:r>
      <w:r w:rsidR="0095770B">
        <w:t xml:space="preserve">for </w:t>
      </w:r>
      <w:r w:rsidR="00002A23">
        <w:t xml:space="preserve">the </w:t>
      </w:r>
      <w:r w:rsidR="00682474">
        <w:t xml:space="preserve">odd </w:t>
      </w:r>
      <w:r w:rsidR="000705AE">
        <w:t>nodal</w:t>
      </w:r>
      <w:r w:rsidR="00682474">
        <w:t>-diameters</w:t>
      </w:r>
      <w:r w:rsidR="00002A23">
        <w:t xml:space="preserve"> of the vibration</w:t>
      </w:r>
      <w:r w:rsidR="0095770B">
        <w:t xml:space="preserve"> </w:t>
      </w:r>
      <w:r w:rsidR="00284A5F">
        <w:fldChar w:fldCharType="begin">
          <w:fldData xml:space="preserve">PEVuZE5vdGU+PENpdGU+PEF1dGhvcj5WZW5rYXQ8L0F1dGhvcj48WWVhcj4xOTkzPC9ZZWFyPjxS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</w:fldData>
        </w:fldChar>
      </w:r>
      <w:r w:rsidR="00284A5F">
        <w:instrText xml:space="preserve"> ADDIN EN.CITE </w:instrText>
      </w:r>
      <w:r w:rsidR="00284A5F">
        <w:fldChar w:fldCharType="begin">
          <w:fldData xml:space="preserve">PEVuZE5vdGU+PENpdGU+PEF1dGhvcj5WZW5rYXQ8L0F1dGhvcj48WWVhcj4xOTkzPC9ZZWFyPjxS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</w:fldData>
        </w:fldChar>
      </w:r>
      <w:r w:rsidR="00284A5F">
        <w:instrText xml:space="preserve"> ADDIN EN.CITE.DATA </w:instrText>
      </w:r>
      <w:r w:rsidR="00284A5F">
        <w:fldChar w:fldCharType="end"/>
      </w:r>
      <w:r w:rsidR="00284A5F">
        <w:fldChar w:fldCharType="separate"/>
      </w:r>
      <w:r w:rsidR="00284A5F">
        <w:rPr>
          <w:noProof/>
        </w:rPr>
        <w:t>(Venkat and Spaulding, 1992, 1993)</w:t>
      </w:r>
      <w:r w:rsidR="00284A5F">
        <w:fldChar w:fldCharType="end"/>
      </w:r>
      <w:r w:rsidR="0095770B">
        <w:t>.</w:t>
      </w:r>
    </w:p>
    <w:p w:rsidR="00D21249" w:rsidRPr="00914798" w:rsidRDefault="000D0F5A" w:rsidP="00BE4260">
      <w:pPr>
        <w:pStyle w:val="menuscript"/>
      </w:pPr>
      <w:r>
        <w:lastRenderedPageBreak/>
        <w:t xml:space="preserve">During </w:t>
      </w:r>
      <w:r w:rsidR="00614EDD">
        <w:t>the</w:t>
      </w:r>
      <w:r>
        <w:t xml:space="preserve"> deformation</w:t>
      </w:r>
      <w:r w:rsidR="00071E8A">
        <w:t>, surface become</w:t>
      </w:r>
      <w:r w:rsidR="00471BB4">
        <w:t>s</w:t>
      </w:r>
      <w:r w:rsidR="00071E8A">
        <w:t xml:space="preserve"> wavy </w:t>
      </w:r>
      <w:r w:rsidR="00C732FA">
        <w:t xml:space="preserve">(sinusoidal) </w:t>
      </w:r>
      <w:r w:rsidR="00071E8A">
        <w:t xml:space="preserve">corresponding </w:t>
      </w:r>
      <w:r w:rsidR="00471BB4">
        <w:t xml:space="preserve">to the </w:t>
      </w:r>
      <w:r w:rsidR="00071E8A">
        <w:t>mode-shape, consequently, boundary layer disturbs</w:t>
      </w:r>
      <w:r w:rsidR="00471BB4">
        <w:t xml:space="preserve"> and the pressure gradient changes in accordance with the vibration amplitude. </w:t>
      </w:r>
      <w:r w:rsidR="0090488D">
        <w:t xml:space="preserve">In the wavy surface (trough), recirculating zone is developed and that fluctuates </w:t>
      </w:r>
      <w:r w:rsidR="00614EDD">
        <w:t>rapidly</w:t>
      </w:r>
      <w:r w:rsidR="0090488D">
        <w:t xml:space="preserve"> as it receives energy from freestream flow</w:t>
      </w:r>
      <w:r w:rsidR="00614EDD">
        <w:t>.</w:t>
      </w:r>
      <w:r w:rsidR="000410EE">
        <w:t xml:space="preserve"> </w:t>
      </w:r>
      <w:r w:rsidR="00614EDD">
        <w:t>The boundary layer undergoes constant changes; s</w:t>
      </w:r>
      <w:r w:rsidR="000410EE">
        <w:t xml:space="preserve">ometimes </w:t>
      </w:r>
      <w:r w:rsidR="00614EDD">
        <w:t xml:space="preserve">it is </w:t>
      </w:r>
      <w:r w:rsidR="000410EE">
        <w:t>suppressed</w:t>
      </w:r>
      <w:r w:rsidR="00614EDD">
        <w:t>,</w:t>
      </w:r>
      <w:r w:rsidR="000410EE">
        <w:t xml:space="preserve"> growing large, and br</w:t>
      </w:r>
      <w:r w:rsidR="00614EDD">
        <w:t>ea</w:t>
      </w:r>
      <w:r w:rsidR="000410EE">
        <w:t>k</w:t>
      </w:r>
      <w:r w:rsidR="00614EDD">
        <w:t>s</w:t>
      </w:r>
      <w:r w:rsidR="000410EE">
        <w:t xml:space="preserve"> </w:t>
      </w:r>
      <w:r w:rsidR="00614EDD">
        <w:t xml:space="preserve">as well </w:t>
      </w:r>
      <w:r w:rsidR="00284A5F">
        <w:fldChar w:fldCharType="begin">
          <w:fldData xml:space="preserve">PEVuZE5vdGU+PENpdGU+PEF1dGhvcj5DYWxob3VuPC9BdXRob3I+PFllYXI+MjAwMTwvWWVhcj48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</w:fldData>
        </w:fldChar>
      </w:r>
      <w:r w:rsidR="00284A5F">
        <w:instrText xml:space="preserve"> ADDIN EN.CITE </w:instrText>
      </w:r>
      <w:r w:rsidR="00284A5F">
        <w:fldChar w:fldCharType="begin">
          <w:fldData xml:space="preserve">PEVuZE5vdGU+PENpdGU+PEF1dGhvcj5DYWxob3VuPC9BdXRob3I+PFllYXI+MjAwMTwvWWVhcj48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</w:fldData>
        </w:fldChar>
      </w:r>
      <w:r w:rsidR="00284A5F">
        <w:instrText xml:space="preserve"> ADDIN EN.CITE.DATA </w:instrText>
      </w:r>
      <w:r w:rsidR="00284A5F">
        <w:fldChar w:fldCharType="end"/>
      </w:r>
      <w:r w:rsidR="00284A5F">
        <w:fldChar w:fldCharType="separate"/>
      </w:r>
      <w:r w:rsidR="00284A5F">
        <w:rPr>
          <w:noProof/>
        </w:rPr>
        <w:t>(Calhoun and Street, 2001; Calhoun et al., 2001)</w:t>
      </w:r>
      <w:r w:rsidR="00284A5F">
        <w:fldChar w:fldCharType="end"/>
      </w:r>
      <w:r w:rsidR="000410EE">
        <w:t>.</w:t>
      </w:r>
      <w:r w:rsidR="00FD3787">
        <w:t xml:space="preserve"> When structure deforms in out-of-phase pattern, crests of two opposite walls come close and freestream velocity increases. </w:t>
      </w:r>
      <w:r w:rsidR="004C42AB">
        <w:t xml:space="preserve">A boundary layer region forms after reattachment of the flow. </w:t>
      </w:r>
      <w:r w:rsidR="00FD3787">
        <w:t>After the crest/</w:t>
      </w:r>
      <w:r w:rsidR="004C42AB">
        <w:t>hill, the boundary layer thickness</w:t>
      </w:r>
      <w:r w:rsidR="00FD3787">
        <w:t xml:space="preserve"> changes</w:t>
      </w:r>
      <w:r w:rsidR="004C42AB">
        <w:t xml:space="preserve"> and the adverse pressure gradient </w:t>
      </w:r>
      <w:r w:rsidR="00FD3787">
        <w:t>develops</w:t>
      </w:r>
      <w:r w:rsidR="00443157">
        <w:t xml:space="preserve"> </w:t>
      </w:r>
      <w:r w:rsidR="00FD3787">
        <w:t>as the</w:t>
      </w:r>
      <w:r w:rsidR="00443157">
        <w:t xml:space="preserve"> flow cross-section </w:t>
      </w:r>
      <w:r w:rsidR="00A33F94">
        <w:t>increases.</w:t>
      </w:r>
      <w:r w:rsidR="004D3B91">
        <w:t xml:space="preserve"> </w:t>
      </w:r>
      <w:r w:rsidR="00FD3787">
        <w:t>Study within the boundary layer showed that a thin shear layer b</w:t>
      </w:r>
      <w:r w:rsidR="004D3B91">
        <w:t xml:space="preserve">etween the outer flow, which has a large downstream velocity, and the slow moving fluid in the trough is </w:t>
      </w:r>
      <w:r w:rsidR="00FD3787">
        <w:t>developed</w:t>
      </w:r>
      <w:r w:rsidR="004D3B91">
        <w:t>.</w:t>
      </w:r>
      <w:r w:rsidR="005A6247">
        <w:t xml:space="preserve"> The shear layer begins in the stream wise direction after separation </w:t>
      </w:r>
      <w:r w:rsidR="00796625">
        <w:t xml:space="preserve">and may continue at a higher level over the next crest where a new layer may form beneath it. </w:t>
      </w:r>
      <w:r w:rsidR="009D338A">
        <w:t>Further s</w:t>
      </w:r>
      <w:r w:rsidR="002C20BE">
        <w:t xml:space="preserve">tream wise velocity showed ejection of slow moving fluid </w:t>
      </w:r>
      <w:r w:rsidR="003556B8">
        <w:t xml:space="preserve">(bursts) </w:t>
      </w:r>
      <w:r w:rsidR="002C20BE">
        <w:t>within boundary layer into the outer layer.</w:t>
      </w:r>
      <w:r w:rsidR="001A733A">
        <w:t xml:space="preserve"> The study showed that the bursts to be accountable for up to 70 or 80% of production of turbulenc</w:t>
      </w:r>
      <w:r w:rsidR="001F14D8">
        <w:t>e. In a flow over a wavy wall, however, the lifting happens periodically, after the crest when the surface undulates downward. The effect of wavy wall to organize bursts so that they occur mainly over the trough.</w:t>
      </w:r>
    </w:p>
    <w:p w:rsidR="006F5706" w:rsidRDefault="00841798" w:rsidP="006F5706">
      <w:pPr>
        <w:pStyle w:val="Heading2"/>
      </w:pPr>
      <w:bookmarkStart w:id="35" w:name="_Toc454543452"/>
      <w:bookmarkStart w:id="36" w:name="_Toc455129482"/>
      <w:r>
        <w:t>Effect of f</w:t>
      </w:r>
      <w:r w:rsidR="006F5706">
        <w:t>reestream velocity</w:t>
      </w:r>
      <w:bookmarkEnd w:id="35"/>
      <w:bookmarkEnd w:id="36"/>
    </w:p>
    <w:p w:rsidR="002154A2" w:rsidRDefault="002154A2" w:rsidP="002154A2">
      <w:pPr>
        <w:pStyle w:val="menuscript"/>
      </w:pPr>
      <w:r>
        <w:t>“</w:t>
      </w:r>
      <w:r>
        <w:rPr>
          <w:i/>
        </w:rPr>
        <w:t xml:space="preserve">The term </w:t>
      </w:r>
      <w:r w:rsidRPr="00171394">
        <w:rPr>
          <w:i/>
        </w:rPr>
        <w:t>hydrodynamic damping is used to signify mechanical energy dissipation associated with the motion of a solid through a fluid. The hydrodynamic damping force is a drag force that is velocity-dependent rather than acceleration dependent</w:t>
      </w:r>
      <w:r>
        <w:t>”</w:t>
      </w:r>
      <w:r w:rsidR="00721E39">
        <w:t xml:space="preserve"> De Santo </w:t>
      </w:r>
      <w:r w:rsidR="00284A5F">
        <w:fldChar w:fldCharType="begin"/>
      </w:r>
      <w:r w:rsidR="00284A5F">
        <w:instrText xml:space="preserve"> ADDIN EN.CITE &lt;EndNote&gt;&lt;Cite&gt;&lt;Author&gt;De Santo&lt;/Author&gt;&lt;Year&gt;1981&lt;/Year&gt;&lt;RecNum&gt;997&lt;/RecNum&gt;&lt;DisplayText&gt;(De Santo, 1981)&lt;/DisplayText&gt;&lt;record&gt;&lt;rec-number&gt;997&lt;/rec-number&gt;&lt;foreign-keys&gt;&lt;key app="EN" db-id="0200vaff2t9asae2tw65rsaz9daxwsafzvz0" timestamp="1466751810"&gt;997&lt;/key&gt;&lt;/foreign-keys&gt;&lt;ref-type name="Journal Article"&gt;17&lt;/ref-type&gt;&lt;contributors&gt;&lt;authors&gt;&lt;author&gt;De Santo, D. F.&lt;/author&gt;&lt;/authors&gt;&lt;/contributors&gt;&lt;auth-address&gt;Desanto, Df&amp;#xD;Westinghouse Elect Corp,Ctr Res &amp;amp; Dev,Pittsburgh,Pa 15235, USA&amp;#xD;Westinghouse Elect Corp,Ctr Res &amp;amp; Dev,Pittsburgh,Pa 15235, USA&lt;/auth-address&gt;&lt;titles&gt;&lt;title&gt;Added Mass and Hydrodynamic Damping of Perforated Plates Vibrating in Water&lt;/title&gt;&lt;secondary-title&gt;Journal of Pressure Vessel Technology-Transactions of the ASME&lt;/secondary-title&gt;&lt;/titles&gt;&lt;periodical&gt;&lt;full-title&gt;Journal of Pressure Vessel Technology-Transactions of the Asme&lt;/full-title&gt;&lt;abbr-1&gt;J Press Vess-T Asme&lt;/abbr-1&gt;&lt;/periodical&gt;&lt;pages&gt;175-182&lt;/pages&gt;&lt;volume&gt;103&lt;/volume&gt;&lt;number&gt;2&lt;/number&gt;&lt;dates&gt;&lt;year&gt;1981&lt;/year&gt;&lt;/dates&gt;&lt;isbn&gt;0094-9930&lt;/isbn&gt;&lt;accession-num&gt;WOS:A1981LU01000008&lt;/accession-num&gt;&lt;urls&gt;&lt;related-urls&gt;&lt;url&gt;&amp;lt;Go to ISI&amp;gt;://WOS:A1981LU01000008&lt;/url&gt;&lt;/related-urls&gt;&lt;/urls&gt;&lt;electronic-resource-num&gt;doi:10.1115/1.3263384&lt;/electronic-resource-num&gt;&lt;language&gt;English&lt;/language&gt;&lt;/record&gt;&lt;/Cite&gt;&lt;/EndNote&gt;</w:instrText>
      </w:r>
      <w:r w:rsidR="00284A5F">
        <w:fldChar w:fldCharType="separate"/>
      </w:r>
      <w:r w:rsidR="00284A5F">
        <w:rPr>
          <w:noProof/>
        </w:rPr>
        <w:t>(De Santo, 1981)</w:t>
      </w:r>
      <w:r w:rsidR="00284A5F">
        <w:fldChar w:fldCharType="end"/>
      </w:r>
      <w:r w:rsidR="00721E39">
        <w:t>.</w:t>
      </w:r>
    </w:p>
    <w:p w:rsidR="00721E39" w:rsidRPr="0087718D" w:rsidRDefault="00097CD6" w:rsidP="00721E39">
      <w:pPr>
        <w:pStyle w:val="menuscript"/>
        <w:rPr>
          <w:color w:val="000000"/>
        </w:rPr>
      </w:pPr>
      <w:r>
        <w:t>We have seen that f</w:t>
      </w:r>
      <w:r w:rsidR="00252457">
        <w:t xml:space="preserve">low field within </w:t>
      </w:r>
      <w:r w:rsidR="0093057A">
        <w:t xml:space="preserve">the </w:t>
      </w:r>
      <w:r w:rsidR="00252457">
        <w:t xml:space="preserve">boundary layer is </w:t>
      </w:r>
      <w:bookmarkStart w:id="37" w:name="OLE_LINK10"/>
      <w:r w:rsidR="00252457">
        <w:t xml:space="preserve">influenced </w:t>
      </w:r>
      <w:bookmarkEnd w:id="37"/>
      <w:r w:rsidR="00252457">
        <w:t xml:space="preserve">by </w:t>
      </w:r>
      <w:r w:rsidR="00EA1E36">
        <w:t xml:space="preserve">freestream kinetic energy and </w:t>
      </w:r>
      <w:r>
        <w:t xml:space="preserve">the kinetic energy released by the vibrating structure. As convection effect increases, the amplitude of vibrating structure </w:t>
      </w:r>
      <w:r w:rsidR="003E7DED">
        <w:t>reduces</w:t>
      </w:r>
      <w:r>
        <w:t xml:space="preserve">, thus damping </w:t>
      </w:r>
      <w:r w:rsidR="00FA7B2F">
        <w:t>effect improves</w:t>
      </w:r>
      <w:r>
        <w:t xml:space="preserve">. The damping is dependent on energy </w:t>
      </w:r>
      <w:r w:rsidR="00FA7B2F">
        <w:t>exchanged</w:t>
      </w:r>
      <w:r>
        <w:t xml:space="preserve"> during the complete vibration cycle</w:t>
      </w:r>
      <w:r w:rsidR="003E7DED">
        <w:t xml:space="preserve">. The damping </w:t>
      </w:r>
      <w:r>
        <w:t>increase</w:t>
      </w:r>
      <w:r w:rsidR="003E7DED">
        <w:t>s</w:t>
      </w:r>
      <w:r>
        <w:t xml:space="preserve"> </w:t>
      </w:r>
      <w:r w:rsidR="003E7DED">
        <w:t xml:space="preserve">as the </w:t>
      </w:r>
      <w:r>
        <w:t xml:space="preserve">flow velocity </w:t>
      </w:r>
      <w:r w:rsidR="00284A5F">
        <w:fldChar w:fldCharType="begin"/>
      </w:r>
      <w:r w:rsidR="00284A5F">
        <w:instrText xml:space="preserve"> ADDIN EN.CITE &lt;EndNote&gt;&lt;Cite&gt;&lt;Author&gt;Chen&lt;/Author&gt;&lt;Year&gt;1981&lt;/Year&gt;&lt;RecNum&gt;1001&lt;/RecNum&gt;&lt;DisplayText&gt;(Chen and Jendrzejczyk, 1981)&lt;/DisplayText&gt;&lt;record&gt;&lt;rec-number&gt;1001&lt;/rec-number&gt;&lt;foreign-keys&gt;&lt;key app="EN" db-id="0200vaff2t9asae2tw65rsaz9daxwsafzvz0" timestamp="1466789837"&gt;1001&lt;/key&gt;&lt;/foreign-keys&gt;&lt;ref-type name="Journal Article"&gt;17&lt;/ref-type&gt;&lt;contributors&gt;&lt;authors&gt;&lt;author&gt;Chen, S. S.&lt;/author&gt;&lt;author&gt;Jendrzejczyk, J. A.&lt;/author&gt;&lt;/authors&gt;&lt;/contributors&gt;&lt;auth-address&gt;Chen, Ss&amp;#xD;Argonne Natl Lab,Div Components Technol,Argonne,Il 60439, USA&amp;#xD;Argonne Natl Lab,Div Components Technol,Argonne,Il 60439, USA&lt;/auth-address&gt;&lt;titles&gt;&lt;title&gt;Flow Velocity Dependence of Damping in Tube Arrays Subjected to Liquid Cross-Flow&lt;/title&gt;&lt;secondary-title&gt;Journal of Pressure Vessel Technology-Transactions of the ASME&lt;/secondary-title&gt;&lt;/titles&gt;&lt;periodical&gt;&lt;full-title&gt;Journal of Pressure Vessel Technology-Transactions of the Asme&lt;/full-title&gt;&lt;abbr-1&gt;J Press Vess-T Asme&lt;/abbr-1&gt;&lt;/periodical&gt;&lt;pages&gt;130-135&lt;/pages&gt;&lt;volume&gt;103&lt;/volume&gt;&lt;number&gt;2&lt;/number&gt;&lt;dates&gt;&lt;year&gt;1981&lt;/year&gt;&lt;/dates&gt;&lt;isbn&gt;0094-9930&lt;/isbn&gt;&lt;accession-num&gt;WOS:A1981LU01000001&lt;/accession-num&gt;&lt;urls&gt;&lt;related-urls&gt;&lt;url&gt;&amp;lt;Go to ISI&amp;gt;://WOS:A1981LU01000001&lt;/url&gt;&lt;url&gt;http://pressurevesseltech.asmedigitalcollection.asme.org/data/Journals/JPVTAS/28198/130_1.pdf&lt;/url&gt;&lt;/related-urls&gt;&lt;/urls&gt;&lt;electronic-resource-num&gt;doi:10.1115/1.3263377&lt;/electronic-resource-num&gt;&lt;language&gt;English&lt;/language&gt;&lt;/record&gt;&lt;/Cite&gt;&lt;/EndNote&gt;</w:instrText>
      </w:r>
      <w:r w:rsidR="00284A5F">
        <w:fldChar w:fldCharType="separate"/>
      </w:r>
      <w:r w:rsidR="00284A5F">
        <w:rPr>
          <w:noProof/>
        </w:rPr>
        <w:t>(Chen and Jendrzejczyk, 1981)</w:t>
      </w:r>
      <w:r w:rsidR="00284A5F">
        <w:fldChar w:fldCharType="end"/>
      </w:r>
      <w:r w:rsidR="005F474F">
        <w:t>.</w:t>
      </w:r>
      <w:r w:rsidR="007C5814">
        <w:t xml:space="preserve"> </w:t>
      </w:r>
      <w:r w:rsidR="00721E39" w:rsidRPr="0087718D">
        <w:t>An experiment</w:t>
      </w:r>
      <w:r w:rsidR="00106CC2">
        <w:t xml:space="preserve">s performed </w:t>
      </w:r>
      <w:r w:rsidR="00721E39" w:rsidRPr="0087718D">
        <w:t xml:space="preserve">on a hydrofoil </w:t>
      </w:r>
      <w:r w:rsidR="00106CC2">
        <w:t>showed</w:t>
      </w:r>
      <w:r w:rsidR="00721E39">
        <w:t xml:space="preserve"> </w:t>
      </w:r>
      <w:r w:rsidR="00721E39" w:rsidRPr="0087718D">
        <w:t xml:space="preserve">quite useful </w:t>
      </w:r>
      <w:r w:rsidR="00721E39">
        <w:t>characteristics</w:t>
      </w:r>
      <w:r w:rsidR="00721E39" w:rsidRPr="0087718D">
        <w:t xml:space="preserve"> of damping with respect to flow </w:t>
      </w:r>
      <w:r w:rsidR="003E7DED">
        <w:t>velocity</w:t>
      </w:r>
      <w:r w:rsidR="00721E39" w:rsidRPr="0087718D">
        <w:t xml:space="preserve"> </w:t>
      </w:r>
      <w:r w:rsidR="00284A5F">
        <w:fldChar w:fldCharType="begin"/>
      </w:r>
      <w:r w:rsidR="00284A5F">
        <w:instrText xml:space="preserve"> ADDIN EN.CITE &lt;EndNote&gt;&lt;Cite&gt;&lt;Author&gt;Coutu&lt;/Author&gt;&lt;Year&gt;2012&lt;/Year&gt;&lt;RecNum&gt;384&lt;/RecNum&gt;&lt;DisplayText&gt;(Coutu et al., 2012)&lt;/DisplayText&gt;&lt;record&gt;&lt;rec-number&gt;384&lt;/rec-number&gt;&lt;foreign-keys&gt;&lt;key app="EN" db-id="0200vaff2t9asae2tw65rsaz9daxwsafzvz0" timestamp="1433147787"&gt;384&lt;/key&gt;&lt;/foreign-keys&gt;&lt;ref-type name="Conference Paper"&gt;47&lt;/ref-type&gt;&lt;contributors&gt;&lt;authors&gt;&lt;author&gt;A. Coutu&lt;/author&gt;&lt;author&gt;C. Seeley&lt;/author&gt;&lt;author&gt;C. Monette&lt;/author&gt;&lt;author&gt;B. Nennemann&lt;/author&gt;&lt;author&gt;H. Marmont&lt;/author&gt;&lt;/authors&gt;&lt;/contributors&gt;&lt;titles&gt;&lt;title&gt;Damping measurements in flowing water&lt;/title&gt;&lt;secondary-title&gt;IOP Conference Series: Earth and Environmental Science&lt;/secondary-title&gt;&lt;/titles&gt;&lt;periodical&gt;&lt;full-title&gt;IOP Conference Series: Earth and Environmental Science&lt;/full-title&gt;&lt;/periodical&gt;&lt;pages&gt;062060&lt;/pages&gt;&lt;volume&gt;15&lt;/volume&gt;&lt;number&gt;6&lt;/number&gt;&lt;dates&gt;&lt;year&gt;2012&lt;/year&gt;&lt;/dates&gt;&lt;isbn&gt;1755-1315&lt;/isbn&gt;&lt;accession-num&gt;WOS:000324782300227&lt;/accession-num&gt;&lt;urls&gt;&lt;related-urls&gt;&lt;url&gt;http://stacks.iop.org/1755-1315/15/i=6/a=062060&lt;/url&gt;&lt;url&gt;http://iopscience.iop.org/1755-1315/15/6/062060/pdf/1755-1315_15_6_062060.pdf&lt;/url&gt;&lt;/related-urls&gt;&lt;/urls&gt;&lt;electronic-resource-num&gt;doi:10.1088/1755-1315/15/6/062060&lt;/electronic-resource-num&gt;&lt;/record&gt;&lt;/Cite&gt;&lt;/EndNote&gt;</w:instrText>
      </w:r>
      <w:r w:rsidR="00284A5F">
        <w:fldChar w:fldCharType="separate"/>
      </w:r>
      <w:r w:rsidR="00284A5F">
        <w:rPr>
          <w:noProof/>
        </w:rPr>
        <w:t>(Coutu et al., 2012)</w:t>
      </w:r>
      <w:r w:rsidR="00284A5F">
        <w:fldChar w:fldCharType="end"/>
      </w:r>
      <w:r w:rsidR="00721E39" w:rsidRPr="0087718D">
        <w:t xml:space="preserve">. Three hydrofoils of different geometrical dimensions were investigated near the resonance condition. </w:t>
      </w:r>
      <w:r w:rsidR="00721E39">
        <w:t>The material</w:t>
      </w:r>
      <w:r w:rsidR="00721E39" w:rsidRPr="0087718D">
        <w:t xml:space="preserve"> characteristics </w:t>
      </w:r>
      <w:r w:rsidR="00721E39">
        <w:t xml:space="preserve">and profile </w:t>
      </w:r>
      <w:r w:rsidR="00721E39" w:rsidRPr="0087718D">
        <w:t xml:space="preserve">of the hydrofoils were close to </w:t>
      </w:r>
      <w:r w:rsidR="00721E39">
        <w:t xml:space="preserve">those </w:t>
      </w:r>
      <w:r w:rsidR="007C5814">
        <w:t>used for</w:t>
      </w:r>
      <w:r w:rsidR="00721E39" w:rsidRPr="0087718D">
        <w:t xml:space="preserve"> </w:t>
      </w:r>
      <w:r w:rsidR="00721E39" w:rsidRPr="0087718D">
        <w:lastRenderedPageBreak/>
        <w:t>prototype runner blade</w:t>
      </w:r>
      <w:r w:rsidR="007C5814">
        <w:t>s</w:t>
      </w:r>
      <w:r w:rsidR="00721E39" w:rsidRPr="0087718D">
        <w:t xml:space="preserve">. </w:t>
      </w:r>
      <w:r w:rsidR="00721E39" w:rsidRPr="0087718D">
        <w:fldChar w:fldCharType="begin"/>
      </w:r>
      <w:r w:rsidR="00721E39" w:rsidRPr="0087718D">
        <w:instrText xml:space="preserve"> REF _Ref424028461 \h </w:instrText>
      </w:r>
      <w:r w:rsidR="00721E39" w:rsidRPr="0087718D">
        <w:fldChar w:fldCharType="separate"/>
      </w:r>
      <w:r w:rsidR="00322A25" w:rsidRPr="0050126A">
        <w:t xml:space="preserve">Figure </w:t>
      </w:r>
      <w:r w:rsidR="00322A25">
        <w:rPr>
          <w:noProof/>
        </w:rPr>
        <w:t>10</w:t>
      </w:r>
      <w:r w:rsidR="00721E39" w:rsidRPr="0087718D">
        <w:fldChar w:fldCharType="end"/>
      </w:r>
      <w:r w:rsidR="00721E39" w:rsidRPr="0087718D">
        <w:t xml:space="preserve"> shows an arrangement of one of the hydrofoils on the mounting block. For such investigations, one of the main challenges is the excitation system, which should excite the structure at </w:t>
      </w:r>
      <w:r w:rsidR="00721E39">
        <w:t xml:space="preserve">the </w:t>
      </w:r>
      <w:r w:rsidR="00721E39" w:rsidRPr="0087718D">
        <w:t xml:space="preserve">required frequency </w:t>
      </w:r>
      <w:r w:rsidR="00721E39">
        <w:t>without obstructing</w:t>
      </w:r>
      <w:r w:rsidR="00721E39" w:rsidRPr="0087718D">
        <w:t xml:space="preserve"> the flow field. </w:t>
      </w:r>
      <w:r w:rsidR="00721E39">
        <w:t>P</w:t>
      </w:r>
      <w:r w:rsidR="00721E39" w:rsidRPr="0087718D">
        <w:t xml:space="preserve">iezoelectric patches </w:t>
      </w:r>
      <w:r w:rsidR="00721E39">
        <w:t>composed</w:t>
      </w:r>
      <w:r w:rsidR="00721E39" w:rsidRPr="0087718D">
        <w:t xml:space="preserve"> of </w:t>
      </w:r>
      <w:r w:rsidR="00721E39">
        <w:t xml:space="preserve">a </w:t>
      </w:r>
      <w:r w:rsidR="00721E39" w:rsidRPr="0087718D">
        <w:t xml:space="preserve">macro fiber composite </w:t>
      </w:r>
      <w:r w:rsidR="00284A5F">
        <w:fldChar w:fldCharType="begin">
          <w:fldData xml:space="preserve">PEVuZE5vdGU+PENpdGU+PEF1dGhvcj5XaWxraWU8L0F1dGhvcj48WWVhcj4yMDA2PC9ZZWFyPjxS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</w:fldData>
        </w:fldChar>
      </w:r>
      <w:r w:rsidR="00284A5F">
        <w:instrText xml:space="preserve"> ADDIN EN.CITE </w:instrText>
      </w:r>
      <w:r w:rsidR="00284A5F">
        <w:fldChar w:fldCharType="begin">
          <w:fldData xml:space="preserve">PEVuZE5vdGU+PENpdGU+PEF1dGhvcj5XaWxraWU8L0F1dGhvcj48WWVhcj4yMDA2PC9ZZWFyPjxS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</w:fldData>
        </w:fldChar>
      </w:r>
      <w:r w:rsidR="00284A5F">
        <w:instrText xml:space="preserve"> ADDIN EN.CITE.DATA </w:instrText>
      </w:r>
      <w:r w:rsidR="00284A5F">
        <w:fldChar w:fldCharType="end"/>
      </w:r>
      <w:r w:rsidR="00284A5F">
        <w:fldChar w:fldCharType="separate"/>
      </w:r>
      <w:r w:rsidR="00284A5F">
        <w:rPr>
          <w:noProof/>
        </w:rPr>
        <w:t>(Jeffers et al., 2000; Wilkie et al., 2006)</w:t>
      </w:r>
      <w:r w:rsidR="00284A5F">
        <w:fldChar w:fldCharType="end"/>
      </w:r>
      <w:r w:rsidR="00721E39" w:rsidRPr="0087718D">
        <w:t xml:space="preserve"> were used to excite the hydrofoil. This technology was originally developed by NASA Langley Research Center </w:t>
      </w:r>
      <w:r w:rsidR="00284A5F">
        <w:fldChar w:fldCharType="begin"/>
      </w:r>
      <w:r w:rsidR="00284A5F">
        <w:instrText xml:space="preserve"> ADDIN EN.CITE &lt;EndNote&gt;&lt;Cite&gt;&lt;Author&gt;Wilkie&lt;/Author&gt;&lt;Year&gt;2000&lt;/Year&gt;&lt;RecNum&gt;441&lt;/RecNum&gt;&lt;DisplayText&gt;(Wilkie et al., 2000)&lt;/DisplayText&gt;&lt;record&gt;&lt;rec-number&gt;441&lt;/rec-number&gt;&lt;foreign-keys&gt;&lt;key app="EN" db-id="0200vaff2t9asae2tw65rsaz9daxwsafzvz0" timestamp="1433849563"&gt;441&lt;/key&gt;&lt;/foreign-keys&gt;&lt;ref-type name="Conference Paper"&gt;47&lt;/ref-type&gt;&lt;contributors&gt;&lt;authors&gt;&lt;author&gt;Wilkie, William K.&lt;/author&gt;&lt;author&gt;Bryant, Robert G.&lt;/author&gt;&lt;author&gt;High, James W.&lt;/author&gt;&lt;author&gt;Fox, Robert L.&lt;/author&gt;&lt;author&gt;Hellbaum, Richard F.&lt;/author&gt;&lt;author&gt;Jalink, Jr Anthony&lt;/author&gt;&lt;author&gt;Little, Bruce D.&lt;/author&gt;&lt;author&gt;Mirick, Paul H.&lt;/author&gt;&lt;/authors&gt;&lt;secondary-authors&gt;&lt;author&gt;Jack H. Jacobs&lt;/author&gt;&lt;/secondary-authors&gt;&lt;/contributors&gt;&lt;titles&gt;&lt;title&gt;Low-cost piezocomposite actuator for structural control applications&lt;/title&gt;&lt;secondary-title&gt;Smart Structures and Materials 2000: Industrial and Commercial Applications of Smart Structures Technologies&lt;/secondary-title&gt;&lt;/titles&gt;&lt;pages&gt;323-334&lt;/pages&gt;&lt;volume&gt;3991&lt;/volume&gt;&lt;dates&gt;&lt;year&gt;2000&lt;/year&gt;&lt;/dates&gt;&lt;pub-location&gt;CA, USA&lt;/pub-location&gt;&lt;label&gt;fsi&lt;/label&gt;&lt;urls&gt;&lt;related-urls&gt;&lt;url&gt;http://dx.doi.org/10.1117/12.388175&lt;/url&gt;&lt;url&gt;http://proceedings.spiedigitallibrary.org/data/Conferences/SPIEP/38950/323_1.pdf&lt;/url&gt;&lt;/related-urls&gt;&lt;/urls&gt;&lt;electronic-resource-num&gt;doi:10.1117/12.388175&lt;/electronic-resource-num&gt;&lt;/record&gt;&lt;/Cite&gt;&lt;/EndNote&gt;</w:instrText>
      </w:r>
      <w:r w:rsidR="00284A5F">
        <w:fldChar w:fldCharType="separate"/>
      </w:r>
      <w:r w:rsidR="00284A5F">
        <w:rPr>
          <w:noProof/>
        </w:rPr>
        <w:t>(Wilkie et al., 2000)</w:t>
      </w:r>
      <w:r w:rsidR="00284A5F">
        <w:fldChar w:fldCharType="end"/>
      </w:r>
      <w:r w:rsidR="00721E39" w:rsidRPr="0087718D">
        <w:t>. However, the patches sometimes stemmed from the existence of cross talk between the high</w:t>
      </w:r>
      <w:r w:rsidR="00721E39">
        <w:t>-</w:t>
      </w:r>
      <w:r w:rsidR="00721E39" w:rsidRPr="0087718D">
        <w:t>voltage excitation signals and the low</w:t>
      </w:r>
      <w:r w:rsidR="00721E39">
        <w:t>-</w:t>
      </w:r>
      <w:r w:rsidR="00721E39" w:rsidRPr="0087718D">
        <w:t xml:space="preserve">voltage strain gage signals </w:t>
      </w:r>
      <w:r w:rsidR="00284A5F">
        <w:fldChar w:fldCharType="begin"/>
      </w:r>
      <w:r w:rsidR="00284A5F">
        <w:instrText xml:space="preserve"> ADDIN EN.CITE &lt;EndNote&gt;&lt;Cite&gt;&lt;Author&gt;Kielb&lt;/Author&gt;&lt;Year&gt;2001&lt;/Year&gt;&lt;RecNum&gt;489&lt;/RecNum&gt;&lt;DisplayText&gt;(Kielb and Abhari, 2001)&lt;/DisplayText&gt;&lt;record&gt;&lt;rec-number&gt;489&lt;/rec-number&gt;&lt;foreign-keys&gt;&lt;key app="EN" db-id="0200vaff2t9asae2tw65rsaz9daxwsafzvz0" timestamp="1436430777"&gt;489&lt;/key&gt;&lt;/foreign-keys&gt;&lt;ref-type name="Conference Paper"&gt;47&lt;/ref-type&gt;&lt;contributors&gt;&lt;authors&gt;&lt;author&gt;Jason J. Kielb&lt;/author&gt;&lt;author&gt;Reza S. Abhari&lt;/author&gt;&lt;/authors&gt;&lt;/contributors&gt;&lt;titles&gt;&lt;title&gt;Experimental study of aerodynamic and structural damping in a full-scale rotating turbine&lt;/title&gt;&lt;secondary-title&gt;ASME Turbo Expo 2001: Power for Land, Sea, and Air&lt;/secondary-title&gt;&lt;/titles&gt;&lt;pages&gt;9&lt;/pages&gt;&lt;dates&gt;&lt;year&gt;2001&lt;/year&gt;&lt;/dates&gt;&lt;pub-location&gt;Louisiana, USA&lt;/pub-location&gt;&lt;urls&gt;&lt;related-urls&gt;&lt;url&gt;http://proceedings.asmedigitalcollection.asme.org/data/Conferences/ASMEP/80280/V004T03A028-2001-GT-0262.pdf&lt;/url&gt;&lt;/related-urls&gt;&lt;/urls&gt;&lt;electronic-resource-num&gt;doi:10.1115/2001-GT-0262&lt;/electronic-resource-num&gt;&lt;/record&gt;&lt;/Cite&gt;&lt;/EndNote&gt;</w:instrText>
      </w:r>
      <w:r w:rsidR="00284A5F">
        <w:fldChar w:fldCharType="separate"/>
      </w:r>
      <w:r w:rsidR="00284A5F">
        <w:rPr>
          <w:noProof/>
        </w:rPr>
        <w:t>(Kielb and Abhari, 2001)</w:t>
      </w:r>
      <w:r w:rsidR="00284A5F">
        <w:fldChar w:fldCharType="end"/>
      </w:r>
      <w:r w:rsidR="00721E39" w:rsidRPr="0087718D">
        <w:t xml:space="preserve">. The patches were mounted on </w:t>
      </w:r>
      <w:r w:rsidR="00721E39">
        <w:t xml:space="preserve">the </w:t>
      </w:r>
      <w:r w:rsidR="00721E39" w:rsidRPr="0087718D">
        <w:t>trailing edge of the hydrofoil, two on each side.</w:t>
      </w:r>
    </w:p>
    <w:p w:rsidR="00721E39" w:rsidRPr="0087718D" w:rsidRDefault="00721E39" w:rsidP="00721E39">
      <w:pPr>
        <w:pStyle w:val="Figure"/>
        <w:rPr>
          <w:noProof w:val="0"/>
        </w:rPr>
      </w:pPr>
      <w:r w:rsidRPr="0087718D">
        <w:drawing>
          <wp:inline distT="0" distB="0" distL="0" distR="0" wp14:anchorId="28F2D92E" wp14:editId="0782950D">
            <wp:extent cx="3240000" cy="25736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40000" cy="2573640"/>
                    </a:xfrm>
                    <a:prstGeom prst="rect">
                      <a:avLst/>
                    </a:prstGeom>
                  </pic:spPr>
                </pic:pic>
              </a:graphicData>
            </a:graphic>
          </wp:inline>
        </w:drawing>
      </w:r>
    </w:p>
    <w:p w:rsidR="00721E39" w:rsidRDefault="00721E39" w:rsidP="00721E39">
      <w:pPr>
        <w:pStyle w:val="Caption"/>
      </w:pPr>
      <w:bookmarkStart w:id="38" w:name="_Ref424028461"/>
      <w:r w:rsidRPr="0050126A">
        <w:t xml:space="preserve">Figure </w:t>
      </w:r>
      <w:fldSimple w:instr=" SEQ Figure \* ARABIC ">
        <w:r w:rsidR="00E23109">
          <w:rPr>
            <w:noProof/>
          </w:rPr>
          <w:t>10</w:t>
        </w:r>
      </w:fldSimple>
      <w:bookmarkEnd w:id="38"/>
      <w:r w:rsidRPr="0087718D">
        <w:t xml:space="preserve"> Mounting block arrangement for the hydrofoils and locations of the piezoelectric patches for exciting the hydrofoil at </w:t>
      </w:r>
      <w:r>
        <w:t xml:space="preserve">the </w:t>
      </w:r>
      <w:r w:rsidRPr="0087718D">
        <w:t xml:space="preserve">natural frequency </w:t>
      </w:r>
      <w:r w:rsidR="00284A5F">
        <w:fldChar w:fldCharType="begin"/>
      </w:r>
      <w:r w:rsidR="00284A5F">
        <w:instrText xml:space="preserve"> ADDIN EN.CITE &lt;EndNote&gt;&lt;Cite&gt;&lt;Author&gt;Coutu&lt;/Author&gt;&lt;Year&gt;2012&lt;/Year&gt;&lt;RecNum&gt;384&lt;/RecNum&gt;&lt;DisplayText&gt;(Coutu et al., 2012)&lt;/DisplayText&gt;&lt;record&gt;&lt;rec-number&gt;384&lt;/rec-number&gt;&lt;foreign-keys&gt;&lt;key app="EN" db-id="0200vaff2t9asae2tw65rsaz9daxwsafzvz0" timestamp="1433147787"&gt;384&lt;/key&gt;&lt;/foreign-keys&gt;&lt;ref-type name="Conference Paper"&gt;47&lt;/ref-type&gt;&lt;contributors&gt;&lt;authors&gt;&lt;author&gt;A. Coutu&lt;/author&gt;&lt;author&gt;C. Seeley&lt;/author&gt;&lt;author&gt;C. Monette&lt;/author&gt;&lt;author&gt;B. Nennemann&lt;/author&gt;&lt;author&gt;H. Marmont&lt;/author&gt;&lt;/authors&gt;&lt;/contributors&gt;&lt;titles&gt;&lt;title&gt;Damping measurements in flowing water&lt;/title&gt;&lt;secondary-title&gt;IOP Conference Series: Earth and Environmental Science&lt;/secondary-title&gt;&lt;/titles&gt;&lt;periodical&gt;&lt;full-title&gt;IOP Conference Series: Earth and Environmental Science&lt;/full-title&gt;&lt;/periodical&gt;&lt;pages&gt;062060&lt;/pages&gt;&lt;volume&gt;15&lt;/volume&gt;&lt;number&gt;6&lt;/number&gt;&lt;dates&gt;&lt;year&gt;2012&lt;/year&gt;&lt;/dates&gt;&lt;isbn&gt;1755-1315&lt;/isbn&gt;&lt;accession-num&gt;WOS:000324782300227&lt;/accession-num&gt;&lt;urls&gt;&lt;related-urls&gt;&lt;url&gt;http://stacks.iop.org/1755-1315/15/i=6/a=062060&lt;/url&gt;&lt;url&gt;http://iopscience.iop.org/1755-1315/15/6/062060/pdf/1755-1315_15_6_062060.pdf&lt;/url&gt;&lt;/related-urls&gt;&lt;/urls&gt;&lt;electronic-resource-num&gt;doi:10.1088/1755-1315/15/6/062060&lt;/electronic-resource-num&gt;&lt;/record&gt;&lt;/Cite&gt;&lt;/EndNote&gt;</w:instrText>
      </w:r>
      <w:r w:rsidR="00284A5F">
        <w:fldChar w:fldCharType="separate"/>
      </w:r>
      <w:r w:rsidR="00284A5F">
        <w:rPr>
          <w:noProof/>
        </w:rPr>
        <w:t>(Coutu et al., 2012)</w:t>
      </w:r>
      <w:r w:rsidR="00284A5F">
        <w:fldChar w:fldCharType="end"/>
      </w:r>
      <w:r w:rsidRPr="0087718D">
        <w:t>.</w:t>
      </w:r>
    </w:p>
    <w:p w:rsidR="00491462" w:rsidRPr="00491462" w:rsidRDefault="00491462" w:rsidP="00491462">
      <w:pPr>
        <w:pStyle w:val="menuscript"/>
      </w:pPr>
      <w:r w:rsidRPr="0087718D">
        <w:rPr>
          <w:color w:val="000000"/>
        </w:rPr>
        <w:fldChar w:fldCharType="begin"/>
      </w:r>
      <w:r w:rsidRPr="0087718D">
        <w:rPr>
          <w:color w:val="000000"/>
        </w:rPr>
        <w:instrText xml:space="preserve"> REF _Ref424033957 \h </w:instrText>
      </w:r>
      <w:r w:rsidRPr="0087718D">
        <w:rPr>
          <w:color w:val="000000"/>
        </w:rPr>
      </w:r>
      <w:r w:rsidRPr="0087718D">
        <w:rPr>
          <w:color w:val="000000"/>
        </w:rPr>
        <w:fldChar w:fldCharType="separate"/>
      </w:r>
      <w:r w:rsidRPr="0050126A">
        <w:t xml:space="preserve">Figure </w:t>
      </w:r>
      <w:r>
        <w:rPr>
          <w:noProof/>
        </w:rPr>
        <w:t>11</w:t>
      </w:r>
      <w:r w:rsidRPr="0087718D">
        <w:rPr>
          <w:color w:val="000000"/>
        </w:rPr>
        <w:fldChar w:fldCharType="end"/>
      </w:r>
      <w:r w:rsidRPr="0087718D">
        <w:rPr>
          <w:color w:val="000000"/>
        </w:rPr>
        <w:t xml:space="preserve"> shows </w:t>
      </w:r>
      <w:r>
        <w:rPr>
          <w:color w:val="000000"/>
        </w:rPr>
        <w:t xml:space="preserve">the </w:t>
      </w:r>
      <w:r w:rsidRPr="0087718D">
        <w:rPr>
          <w:color w:val="000000"/>
        </w:rPr>
        <w:t xml:space="preserve">observed natural frequency (left) and damping ratio (right) during the measurements </w:t>
      </w:r>
      <w:r>
        <w:rPr>
          <w:color w:val="000000"/>
        </w:rPr>
        <w:t>on</w:t>
      </w:r>
      <w:r w:rsidRPr="0087718D">
        <w:rPr>
          <w:color w:val="000000"/>
        </w:rPr>
        <w:t xml:space="preserve"> </w:t>
      </w:r>
      <w:r>
        <w:rPr>
          <w:color w:val="000000"/>
        </w:rPr>
        <w:t xml:space="preserve">the </w:t>
      </w:r>
      <w:r w:rsidRPr="0087718D">
        <w:rPr>
          <w:color w:val="000000"/>
        </w:rPr>
        <w:t xml:space="preserve">three hydrofoils, i.e., H0, H1 and H3. </w:t>
      </w:r>
      <w:r>
        <w:rPr>
          <w:color w:val="000000"/>
        </w:rPr>
        <w:t>The o</w:t>
      </w:r>
      <w:r w:rsidRPr="0087718D">
        <w:rPr>
          <w:color w:val="000000"/>
        </w:rPr>
        <w:t xml:space="preserve">bserved natural frequencies of </w:t>
      </w:r>
      <w:r>
        <w:rPr>
          <w:color w:val="000000"/>
        </w:rPr>
        <w:t xml:space="preserve">the </w:t>
      </w:r>
      <w:r w:rsidRPr="0087718D">
        <w:rPr>
          <w:color w:val="000000"/>
        </w:rPr>
        <w:t>H0, H1</w:t>
      </w:r>
      <w:r>
        <w:rPr>
          <w:color w:val="000000"/>
        </w:rPr>
        <w:t xml:space="preserve"> and</w:t>
      </w:r>
      <w:r w:rsidRPr="0087718D">
        <w:rPr>
          <w:color w:val="000000"/>
        </w:rPr>
        <w:t xml:space="preserve"> H3 hydrofoils in still water were 74.9, 71</w:t>
      </w:r>
      <w:r>
        <w:rPr>
          <w:color w:val="000000"/>
        </w:rPr>
        <w:t xml:space="preserve"> and</w:t>
      </w:r>
      <w:r w:rsidRPr="0087718D">
        <w:rPr>
          <w:color w:val="000000"/>
        </w:rPr>
        <w:t xml:space="preserve"> 74.1 Hz, respectively. The natural frequencies are 33.1, 32.7</w:t>
      </w:r>
      <w:r>
        <w:rPr>
          <w:color w:val="000000"/>
        </w:rPr>
        <w:t xml:space="preserve"> and</w:t>
      </w:r>
      <w:r w:rsidRPr="0087718D">
        <w:rPr>
          <w:color w:val="000000"/>
        </w:rPr>
        <w:t xml:space="preserve"> 37.1% lower than the natural frequencies observed in air for </w:t>
      </w:r>
      <w:r>
        <w:rPr>
          <w:color w:val="000000"/>
        </w:rPr>
        <w:t xml:space="preserve">the </w:t>
      </w:r>
      <w:r w:rsidRPr="0087718D">
        <w:rPr>
          <w:color w:val="000000"/>
        </w:rPr>
        <w:t>H0, H1</w:t>
      </w:r>
      <w:r>
        <w:rPr>
          <w:color w:val="000000"/>
        </w:rPr>
        <w:t xml:space="preserve"> and</w:t>
      </w:r>
      <w:r w:rsidRPr="0087718D">
        <w:rPr>
          <w:color w:val="000000"/>
        </w:rPr>
        <w:t xml:space="preserve"> H3 hydrofoils, respectively. The natural frequencies </w:t>
      </w:r>
      <w:r>
        <w:rPr>
          <w:color w:val="000000"/>
        </w:rPr>
        <w:t>decreased with increasing flow velocity</w:t>
      </w:r>
      <w:r w:rsidRPr="0087718D">
        <w:rPr>
          <w:color w:val="000000"/>
        </w:rPr>
        <w:t xml:space="preserve">. An approximately 10% reduction was observed at </w:t>
      </w:r>
      <w:r>
        <w:rPr>
          <w:color w:val="000000"/>
        </w:rPr>
        <w:t xml:space="preserve">a </w:t>
      </w:r>
      <w:r w:rsidRPr="0087718D">
        <w:rPr>
          <w:color w:val="000000"/>
        </w:rPr>
        <w:t xml:space="preserve">flow velocity </w:t>
      </w:r>
      <w:r>
        <w:rPr>
          <w:color w:val="000000"/>
        </w:rPr>
        <w:t xml:space="preserve">of </w:t>
      </w:r>
      <w:r w:rsidRPr="0087718D">
        <w:rPr>
          <w:color w:val="000000"/>
        </w:rPr>
        <w:t>22 m s</w:t>
      </w:r>
      <w:r w:rsidRPr="0087718D">
        <w:rPr>
          <w:color w:val="000000"/>
          <w:vertAlign w:val="superscript"/>
        </w:rPr>
        <w:t>-1</w:t>
      </w:r>
      <w:r w:rsidRPr="0087718D">
        <w:rPr>
          <w:color w:val="000000"/>
        </w:rPr>
        <w:t xml:space="preserve"> compared to the steady water condition. However, the variation is within the estimated uncertainty band</w:t>
      </w:r>
      <w:r>
        <w:rPr>
          <w:color w:val="000000"/>
        </w:rPr>
        <w:t xml:space="preserve"> and the study did not</w:t>
      </w:r>
      <w:r w:rsidRPr="0087718D">
        <w:rPr>
          <w:color w:val="000000"/>
        </w:rPr>
        <w:t xml:space="preserve"> </w:t>
      </w:r>
      <w:r>
        <w:rPr>
          <w:color w:val="000000"/>
        </w:rPr>
        <w:t>show the direct relations between the</w:t>
      </w:r>
      <w:r w:rsidRPr="0087718D">
        <w:rPr>
          <w:color w:val="000000"/>
        </w:rPr>
        <w:t xml:space="preserve"> natural frequency </w:t>
      </w:r>
      <w:r>
        <w:rPr>
          <w:color w:val="000000"/>
        </w:rPr>
        <w:t>and</w:t>
      </w:r>
      <w:r w:rsidRPr="0087718D">
        <w:rPr>
          <w:color w:val="000000"/>
        </w:rPr>
        <w:t xml:space="preserve"> flow velocity. </w:t>
      </w:r>
      <w:r>
        <w:rPr>
          <w:color w:val="000000"/>
        </w:rPr>
        <w:t>The r</w:t>
      </w:r>
      <w:r w:rsidRPr="0087718D">
        <w:rPr>
          <w:color w:val="000000"/>
        </w:rPr>
        <w:t xml:space="preserve">ight side </w:t>
      </w:r>
      <w:r>
        <w:rPr>
          <w:color w:val="000000"/>
        </w:rPr>
        <w:t xml:space="preserve">of the </w:t>
      </w:r>
      <w:r w:rsidRPr="0087718D">
        <w:rPr>
          <w:color w:val="000000"/>
        </w:rPr>
        <w:t>figure shows variation</w:t>
      </w:r>
      <w:r>
        <w:rPr>
          <w:color w:val="000000"/>
        </w:rPr>
        <w:t>s</w:t>
      </w:r>
      <w:r w:rsidRPr="0087718D">
        <w:rPr>
          <w:color w:val="000000"/>
        </w:rPr>
        <w:t xml:space="preserve"> in </w:t>
      </w:r>
      <w:r>
        <w:rPr>
          <w:color w:val="000000"/>
        </w:rPr>
        <w:t xml:space="preserve">the </w:t>
      </w:r>
      <w:r w:rsidRPr="0087718D">
        <w:rPr>
          <w:color w:val="000000"/>
        </w:rPr>
        <w:t xml:space="preserve">damping ratio with </w:t>
      </w:r>
      <w:r>
        <w:rPr>
          <w:color w:val="000000"/>
        </w:rPr>
        <w:t xml:space="preserve">the </w:t>
      </w:r>
      <w:r w:rsidRPr="0087718D">
        <w:rPr>
          <w:color w:val="000000"/>
        </w:rPr>
        <w:t>flow velocity</w:t>
      </w:r>
      <w:r>
        <w:rPr>
          <w:color w:val="000000"/>
        </w:rPr>
        <w:t xml:space="preserve"> and</w:t>
      </w:r>
      <w:r w:rsidRPr="0087718D">
        <w:rPr>
          <w:color w:val="000000"/>
        </w:rPr>
        <w:t xml:space="preserve"> it is almost linearly increasing with the flow velocity. The maximum damping can be</w:t>
      </w:r>
      <w:r>
        <w:rPr>
          <w:color w:val="000000"/>
        </w:rPr>
        <w:t xml:space="preserve"> observed</w:t>
      </w:r>
      <w:r w:rsidRPr="0087718D">
        <w:rPr>
          <w:color w:val="000000"/>
        </w:rPr>
        <w:t xml:space="preserve"> at </w:t>
      </w:r>
      <w:r>
        <w:rPr>
          <w:color w:val="000000"/>
        </w:rPr>
        <w:t xml:space="preserve">a </w:t>
      </w:r>
      <w:r w:rsidRPr="0087718D">
        <w:rPr>
          <w:color w:val="000000"/>
        </w:rPr>
        <w:t xml:space="preserve">flow velocity </w:t>
      </w:r>
      <w:r>
        <w:rPr>
          <w:color w:val="000000"/>
        </w:rPr>
        <w:t xml:space="preserve">of </w:t>
      </w:r>
      <w:r w:rsidRPr="0087718D">
        <w:rPr>
          <w:color w:val="000000"/>
        </w:rPr>
        <w:t>22 m s</w:t>
      </w:r>
      <w:r w:rsidRPr="0087718D">
        <w:rPr>
          <w:color w:val="000000"/>
          <w:vertAlign w:val="superscript"/>
        </w:rPr>
        <w:t>-1</w:t>
      </w:r>
      <w:r w:rsidRPr="0087718D">
        <w:rPr>
          <w:color w:val="000000"/>
        </w:rPr>
        <w:t xml:space="preserve">. The small variation in the slop </w:t>
      </w:r>
      <w:r>
        <w:rPr>
          <w:color w:val="000000"/>
        </w:rPr>
        <w:t>may</w:t>
      </w:r>
      <w:r w:rsidRPr="0087718D">
        <w:rPr>
          <w:color w:val="000000"/>
        </w:rPr>
        <w:t xml:space="preserve"> be related to the different </w:t>
      </w:r>
      <w:r>
        <w:rPr>
          <w:color w:val="000000"/>
        </w:rPr>
        <w:t>profiles</w:t>
      </w:r>
      <w:r w:rsidRPr="0087718D">
        <w:rPr>
          <w:color w:val="000000"/>
        </w:rPr>
        <w:t xml:space="preserve"> of the hydrofoils. </w:t>
      </w:r>
      <w:r>
        <w:rPr>
          <w:color w:val="000000"/>
        </w:rPr>
        <w:t>The test-</w:t>
      </w:r>
      <w:r>
        <w:rPr>
          <w:color w:val="000000"/>
        </w:rPr>
        <w:lastRenderedPageBreak/>
        <w:t>case clearly shows that the</w:t>
      </w:r>
      <w:r w:rsidRPr="0087718D">
        <w:rPr>
          <w:color w:val="000000"/>
        </w:rPr>
        <w:t xml:space="preserve"> damping </w:t>
      </w:r>
      <w:r>
        <w:rPr>
          <w:color w:val="000000"/>
        </w:rPr>
        <w:t xml:space="preserve">is function of flow velocity. </w:t>
      </w:r>
      <w:r w:rsidRPr="0087718D">
        <w:t xml:space="preserve">The linear correlation between the damping and flow velocity is attributed to some mechanism </w:t>
      </w:r>
      <w:r>
        <w:t>based on</w:t>
      </w:r>
      <w:r w:rsidRPr="0087718D">
        <w:t xml:space="preserve"> the dynamic flow condition </w:t>
      </w:r>
      <w:r>
        <w:t xml:space="preserve">in the transition layer, inside the boundary layer </w:t>
      </w:r>
      <w:r w:rsidRPr="0087718D">
        <w:t xml:space="preserve">and </w:t>
      </w:r>
      <w:r>
        <w:t xml:space="preserve">the </w:t>
      </w:r>
      <w:r w:rsidRPr="0087718D">
        <w:t>structure</w:t>
      </w:r>
      <w:r>
        <w:t xml:space="preserve"> </w:t>
      </w:r>
      <w:r w:rsidR="00284A5F">
        <w:fldChar w:fldCharType="begin">
          <w:fldData xml:space="preserve">PEVuZE5vdGU+PENpdGU+PEF1dGhvcj5FYWdsZXNvbjwvQXV0aG9yPjxZZWFyPjE5NjQ8L1llYXI+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</w:fldData>
        </w:fldChar>
      </w:r>
      <w:r w:rsidR="00284A5F">
        <w:instrText xml:space="preserve"> ADDIN EN.CITE </w:instrText>
      </w:r>
      <w:r w:rsidR="00284A5F">
        <w:fldChar w:fldCharType="begin">
          <w:fldData xml:space="preserve">PEVuZE5vdGU+PENpdGU+PEF1dGhvcj5FYWdsZXNvbjwvQXV0aG9yPjxZZWFyPjE5NjQ8L1llYXI+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</w:fldData>
        </w:fldChar>
      </w:r>
      <w:r w:rsidR="00284A5F">
        <w:instrText xml:space="preserve"> ADDIN EN.CITE.DATA </w:instrText>
      </w:r>
      <w:r w:rsidR="00284A5F">
        <w:fldChar w:fldCharType="end"/>
      </w:r>
      <w:r w:rsidR="00284A5F">
        <w:fldChar w:fldCharType="separate"/>
      </w:r>
      <w:r w:rsidR="00284A5F">
        <w:rPr>
          <w:noProof/>
        </w:rPr>
        <w:t>(Chen and Jendrzejczyk, 1981; Eagleson et al., 1964; Gruber and Carstens, 2001)</w:t>
      </w:r>
      <w:r w:rsidR="00284A5F">
        <w:fldChar w:fldCharType="end"/>
      </w:r>
      <w:r>
        <w:t>.</w:t>
      </w:r>
    </w:p>
    <w:p w:rsidR="00721E39" w:rsidRPr="0087718D" w:rsidRDefault="00721E39" w:rsidP="00721E39">
      <w:pPr>
        <w:pStyle w:val="Figure"/>
        <w:rPr>
          <w:noProof w:val="0"/>
        </w:rPr>
      </w:pPr>
      <w:r w:rsidRPr="0087718D">
        <w:drawing>
          <wp:inline distT="0" distB="0" distL="0" distR="0" wp14:anchorId="379CD74F" wp14:editId="16FCC566">
            <wp:extent cx="3239736" cy="2448783"/>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49207" cy="2455942"/>
                    </a:xfrm>
                    <a:prstGeom prst="rect">
                      <a:avLst/>
                    </a:prstGeom>
                  </pic:spPr>
                </pic:pic>
              </a:graphicData>
            </a:graphic>
          </wp:inline>
        </w:drawing>
      </w:r>
      <w:r w:rsidRPr="0087718D">
        <w:drawing>
          <wp:inline distT="0" distB="0" distL="0" distR="0" wp14:anchorId="7A2D8968" wp14:editId="3FFD5331">
            <wp:extent cx="3240000" cy="24595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40000" cy="2459520"/>
                    </a:xfrm>
                    <a:prstGeom prst="rect">
                      <a:avLst/>
                    </a:prstGeom>
                  </pic:spPr>
                </pic:pic>
              </a:graphicData>
            </a:graphic>
          </wp:inline>
        </w:drawing>
      </w:r>
    </w:p>
    <w:p w:rsidR="00721E39" w:rsidRPr="0087718D" w:rsidRDefault="00721E39" w:rsidP="00721E39">
      <w:pPr>
        <w:pStyle w:val="Caption"/>
      </w:pPr>
      <w:bookmarkStart w:id="39" w:name="_Ref424033957"/>
      <w:r w:rsidRPr="0050126A">
        <w:t xml:space="preserve">Figure </w:t>
      </w:r>
      <w:fldSimple w:instr=" SEQ Figure \* ARABIC ">
        <w:r w:rsidR="00E23109">
          <w:rPr>
            <w:noProof/>
          </w:rPr>
          <w:t>11</w:t>
        </w:r>
      </w:fldSimple>
      <w:bookmarkEnd w:id="39"/>
      <w:r w:rsidRPr="0087718D">
        <w:t xml:space="preserve"> Natural frequency in </w:t>
      </w:r>
      <w:r>
        <w:t xml:space="preserve">flowing </w:t>
      </w:r>
      <w:r w:rsidRPr="0087718D">
        <w:t xml:space="preserve">water (left) and damping ratio (right) of three hydrofoils, H0, H1 and H3 </w:t>
      </w:r>
      <w:r w:rsidR="00284A5F">
        <w:fldChar w:fldCharType="begin"/>
      </w:r>
      <w:r w:rsidR="00284A5F">
        <w:instrText xml:space="preserve"> ADDIN EN.CITE &lt;EndNote&gt;&lt;Cite&gt;&lt;Author&gt;Seeley&lt;/Author&gt;&lt;Year&gt;2012&lt;/Year&gt;&lt;RecNum&gt;321&lt;/RecNum&gt;&lt;DisplayText&gt;(Seeley et al., 2012)&lt;/DisplayText&gt;&lt;record&gt;&lt;rec-number&gt;321&lt;/rec-number&gt;&lt;foreign-keys&gt;&lt;key app="EN" db-id="0200vaff2t9asae2tw65rsaz9daxwsafzvz0" timestamp="1431880775"&gt;321&lt;/key&gt;&lt;key app="ENWeb" db-id=""&gt;0&lt;/key&gt;&lt;/foreign-keys&gt;&lt;ref-type name="Journal Article"&gt;17&lt;/ref-type&gt;&lt;contributors&gt;&lt;authors&gt;&lt;author&gt;Seeley, Charles&lt;/author&gt;&lt;author&gt;Coutu, André&lt;/author&gt;&lt;author&gt;Monette, Christine&lt;/author&gt;&lt;author&gt;Nennemann, Bernd&lt;/author&gt;&lt;author&gt;Marmont, Hugues&lt;/author&gt;&lt;/authors&gt;&lt;/contributors&gt;&lt;titles&gt;&lt;title&gt;Characterization of hydrofoil damping due to fluid–structure interaction using piezocomposite actuators&lt;/title&gt;&lt;secondary-title&gt;Smart Materials and Structures&lt;/secondary-title&gt;&lt;/titles&gt;&lt;periodical&gt;&lt;full-title&gt;Smart Materials and Structures&lt;/full-title&gt;&lt;/periodical&gt;&lt;pages&gt;035027&lt;/pages&gt;&lt;volume&gt;21&lt;/volume&gt;&lt;number&gt;3&lt;/number&gt;&lt;dates&gt;&lt;year&gt;2012&lt;/year&gt;&lt;/dates&gt;&lt;isbn&gt;0964-1726&amp;#xD;1361-665X&lt;/isbn&gt;&lt;accession-num&gt;WOS:000301203000030&lt;/accession-num&gt;&lt;label&gt;fsi&lt;/label&gt;&lt;urls&gt;&lt;/urls&gt;&lt;electronic-resource-num&gt;doi:10.1088/0964-1726/21/3/035027&lt;/electronic-resource-num&gt;&lt;/record&gt;&lt;/Cite&gt;&lt;/EndNote&gt;</w:instrText>
      </w:r>
      <w:r w:rsidR="00284A5F">
        <w:fldChar w:fldCharType="separate"/>
      </w:r>
      <w:r w:rsidR="00284A5F">
        <w:rPr>
          <w:noProof/>
        </w:rPr>
        <w:t>(Seeley et al., 2012)</w:t>
      </w:r>
      <w:r w:rsidR="00284A5F">
        <w:fldChar w:fldCharType="end"/>
      </w:r>
      <w:r w:rsidRPr="0087718D">
        <w:t>.</w:t>
      </w:r>
    </w:p>
    <w:p w:rsidR="00721E39" w:rsidRDefault="00721E39" w:rsidP="00721E39">
      <w:pPr>
        <w:pStyle w:val="menuscript"/>
      </w:pPr>
      <w:r w:rsidRPr="00B6141B">
        <w:t xml:space="preserve">The damping </w:t>
      </w:r>
      <w:r>
        <w:t>effect may</w:t>
      </w:r>
      <w:r w:rsidRPr="00B6141B">
        <w:t xml:space="preserve"> directly </w:t>
      </w:r>
      <w:r>
        <w:t xml:space="preserve">be </w:t>
      </w:r>
      <w:r w:rsidRPr="00B6141B">
        <w:t xml:space="preserve">identified from the flow-induced vibrations, but, the turbulent noise level </w:t>
      </w:r>
      <w:r>
        <w:t>is</w:t>
      </w:r>
      <w:r w:rsidRPr="00B6141B">
        <w:t xml:space="preserve"> too high</w:t>
      </w:r>
      <w:r>
        <w:t xml:space="preserve"> at high velocity which makes difficult to properly distinguish the structure response and</w:t>
      </w:r>
      <w:r w:rsidRPr="00B6141B">
        <w:t xml:space="preserve"> damping identification. </w:t>
      </w:r>
      <w:r>
        <w:t xml:space="preserve">Roth et al. </w:t>
      </w:r>
      <w:r w:rsidR="00284A5F">
        <w:fldChar w:fldCharType="begin"/>
      </w:r>
      <w:r w:rsidR="00284A5F">
        <w:instrText xml:space="preserve"> ADDIN EN.CITE &lt;EndNote&gt;&lt;Cite&gt;&lt;Author&gt;Roth&lt;/Author&gt;&lt;Year&gt;2009&lt;/Year&gt;&lt;RecNum&gt;352&lt;/RecNum&gt;&lt;DisplayText&gt;(Roth et al., 2009)&lt;/DisplayText&gt;&lt;record&gt;&lt;rec-number&gt;352&lt;/rec-number&gt;&lt;foreign-keys&gt;&lt;key app="EN" db-id="0200vaff2t9asae2tw65rsaz9daxwsafzvz0" timestamp="1431880926"&gt;352&lt;/key&gt;&lt;key app="ENWeb" db-id=""&gt;0&lt;/key&gt;&lt;/foreign-keys&gt;&lt;ref-type name="Conference Paper"&gt;47&lt;/ref-type&gt;&lt;contributors&gt;&lt;authors&gt;&lt;author&gt;Roth, Steven&lt;/author&gt;&lt;author&gt;Calmon, Martin&lt;/author&gt;&lt;author&gt;Farhat, Mohamed&lt;/author&gt;&lt;author&gt;Muench, Cecile&lt;/author&gt;&lt;author&gt;Huebner, Bjoern&lt;/author&gt;&lt;author&gt;Avellan, Francois&lt;/author&gt;&lt;/authors&gt;&lt;/contributors&gt;&lt;titles&gt;&lt;title&gt;Hydrodynamic damping identification from an impulse response of a vibrating blade&lt;/title&gt;&lt;secondary-title&gt;3rd IAHR International Meeting of the Workgroup on Cavitation and Dynamic Problems in Hydraulic Machinery and Systems&lt;/secondary-title&gt;&lt;/titles&gt;&lt;pages&gt;8&lt;/pages&gt;&lt;dates&gt;&lt;year&gt;2009&lt;/year&gt;&lt;pub-dates&gt;&lt;date&gt;October 14-16&lt;/date&gt;&lt;/pub-dates&gt;&lt;/dates&gt;&lt;pub-location&gt;Brno, Czech Republic&lt;/pub-location&gt;&lt;label&gt;fsi&lt;/label&gt;&lt;urls&gt;&lt;related-urls&gt;&lt;url&gt;http://infoscience.epfl.ch/record/142233&lt;/url&gt;&lt;/related-urls&gt;&lt;/urls&gt;&lt;/record&gt;&lt;/Cite&gt;&lt;/EndNote&gt;</w:instrText>
      </w:r>
      <w:r w:rsidR="00284A5F">
        <w:fldChar w:fldCharType="separate"/>
      </w:r>
      <w:r w:rsidR="00284A5F">
        <w:rPr>
          <w:noProof/>
        </w:rPr>
        <w:t>(Roth et al., 2009)</w:t>
      </w:r>
      <w:r w:rsidR="00284A5F">
        <w:fldChar w:fldCharType="end"/>
      </w:r>
      <w:r w:rsidRPr="0087718D">
        <w:t xml:space="preserve"> </w:t>
      </w:r>
      <w:r>
        <w:t xml:space="preserve">have </w:t>
      </w:r>
      <w:r w:rsidRPr="0087718D">
        <w:t xml:space="preserve">applied another technique called </w:t>
      </w:r>
      <w:r>
        <w:t xml:space="preserve">a </w:t>
      </w:r>
      <w:r w:rsidRPr="0087718D">
        <w:t>spark</w:t>
      </w:r>
      <w:r>
        <w:t>-</w:t>
      </w:r>
      <w:r w:rsidRPr="0087718D">
        <w:t>generated bubble to investigate the damping effect on a hydrofoil</w:t>
      </w:r>
      <w:r>
        <w:t xml:space="preserve">, see </w:t>
      </w:r>
      <w:r>
        <w:fldChar w:fldCharType="begin"/>
      </w:r>
      <w:r>
        <w:instrText xml:space="preserve"> REF _Ref443213117 \h </w:instrText>
      </w:r>
      <w:r>
        <w:fldChar w:fldCharType="separate"/>
      </w:r>
      <w:r w:rsidR="00322A25" w:rsidRPr="0050126A">
        <w:t xml:space="preserve">Figure </w:t>
      </w:r>
      <w:r w:rsidR="00322A25">
        <w:rPr>
          <w:noProof/>
        </w:rPr>
        <w:t>12</w:t>
      </w:r>
      <w:r>
        <w:fldChar w:fldCharType="end"/>
      </w:r>
      <w:r w:rsidRPr="0087718D">
        <w:t xml:space="preserve">. </w:t>
      </w:r>
      <w:r>
        <w:t>The hydrofoil was installed in the 0.15 x 0.15 x 0.75 m test section where a maximum inlet velocity of 50 m s</w:t>
      </w:r>
      <w:r w:rsidRPr="00EB5E16">
        <w:rPr>
          <w:vertAlign w:val="superscript"/>
        </w:rPr>
        <w:t>-1</w:t>
      </w:r>
      <w:r>
        <w:t xml:space="preserve"> and static pressure up to 1.6 MPa can be achieved to develop cavitation. A spark-plug was mounted at the bottom of the test section, 56 mm from the hydrofoil trailing edge. </w:t>
      </w:r>
      <w:r w:rsidRPr="00B16456">
        <w:t>When the spark is generated</w:t>
      </w:r>
      <w:r>
        <w:t>, a</w:t>
      </w:r>
      <w:r w:rsidRPr="00B16456">
        <w:t xml:space="preserve"> vapor bubble grows in an</w:t>
      </w:r>
      <w:r>
        <w:t xml:space="preserve"> explosive way generating strong shock waves travelling towards the hydrofoil and providing an impulse excitation.</w:t>
      </w:r>
      <w:r w:rsidRPr="00B16456">
        <w:t xml:space="preserve"> </w:t>
      </w:r>
      <w:r w:rsidRPr="00F71DDC">
        <w:t xml:space="preserve">The bubble then collapses and rebounds several times. The </w:t>
      </w:r>
      <w:r>
        <w:t>hydrofoil</w:t>
      </w:r>
      <w:r w:rsidRPr="00F71DDC">
        <w:t xml:space="preserve"> vibration is measured with a Laser Doppler </w:t>
      </w:r>
      <w:proofErr w:type="spellStart"/>
      <w:r w:rsidRPr="00F71DDC">
        <w:t>Vibrometer</w:t>
      </w:r>
      <w:proofErr w:type="spellEnd"/>
      <w:r>
        <w:t xml:space="preserve">. </w:t>
      </w:r>
      <w:r>
        <w:fldChar w:fldCharType="begin"/>
      </w:r>
      <w:r>
        <w:instrText xml:space="preserve"> REF _Ref443214691 \h </w:instrText>
      </w:r>
      <w:r>
        <w:fldChar w:fldCharType="separate"/>
      </w:r>
      <w:r w:rsidR="00322A25" w:rsidRPr="0050126A">
        <w:t xml:space="preserve">Figure </w:t>
      </w:r>
      <w:r w:rsidR="00322A25">
        <w:rPr>
          <w:noProof/>
        </w:rPr>
        <w:t>13</w:t>
      </w:r>
      <w:r>
        <w:fldChar w:fldCharType="end"/>
      </w:r>
      <w:r>
        <w:t xml:space="preserve"> shows change in damping effect with the flow velocity.</w:t>
      </w:r>
      <w:r w:rsidRPr="00F71DDC">
        <w:t xml:space="preserve"> </w:t>
      </w:r>
      <w:r>
        <w:t xml:space="preserve">The flow induced vibrations are caused by the turbulence in the boundary layer and mainly by vortex shedding in the wake. The lock-in phenomena was observed at </w:t>
      </w:r>
      <w:bookmarkStart w:id="40" w:name="OLE_LINK3"/>
      <w:r>
        <w:t>3 m s</w:t>
      </w:r>
      <w:r w:rsidRPr="00D1613F">
        <w:rPr>
          <w:vertAlign w:val="superscript"/>
        </w:rPr>
        <w:t>-1</w:t>
      </w:r>
      <w:bookmarkEnd w:id="40"/>
      <w:r>
        <w:t>, 12 m s</w:t>
      </w:r>
      <w:r w:rsidRPr="00D1613F">
        <w:rPr>
          <w:vertAlign w:val="superscript"/>
        </w:rPr>
        <w:t>-1</w:t>
      </w:r>
      <w:r>
        <w:t xml:space="preserve"> and 13 m s</w:t>
      </w:r>
      <w:r w:rsidRPr="00D1613F">
        <w:rPr>
          <w:vertAlign w:val="superscript"/>
        </w:rPr>
        <w:t>-</w:t>
      </w:r>
      <w:r w:rsidRPr="00D1613F">
        <w:t>1</w:t>
      </w:r>
      <w:r>
        <w:t xml:space="preserve"> for both first and second </w:t>
      </w:r>
      <w:bookmarkStart w:id="41" w:name="OLE_LINK4"/>
      <w:bookmarkStart w:id="42" w:name="OLE_LINK5"/>
      <w:r>
        <w:t>nodal-diameter</w:t>
      </w:r>
      <w:bookmarkEnd w:id="41"/>
      <w:bookmarkEnd w:id="42"/>
      <w:r>
        <w:t xml:space="preserve">. </w:t>
      </w:r>
      <w:r w:rsidRPr="00D1613F">
        <w:t>The</w:t>
      </w:r>
      <w:r w:rsidRPr="0087718D">
        <w:t xml:space="preserve"> hydrodynamic damping of the first </w:t>
      </w:r>
      <w:r>
        <w:t>nodal-diameter</w:t>
      </w:r>
      <w:r w:rsidRPr="0087718D">
        <w:t xml:space="preserve"> was </w:t>
      </w:r>
      <w:r>
        <w:t>varied linearly</w:t>
      </w:r>
      <w:r w:rsidRPr="0087718D">
        <w:t xml:space="preserve"> with the flow velocity, whereas the one relative to the second </w:t>
      </w:r>
      <w:r>
        <w:t>nodal-diameter</w:t>
      </w:r>
      <w:r w:rsidRPr="0087718D">
        <w:t xml:space="preserve"> remain</w:t>
      </w:r>
      <w:r>
        <w:t>ed</w:t>
      </w:r>
      <w:r w:rsidRPr="0087718D">
        <w:t xml:space="preserve"> constant. The proposed procedure for hydrodynamic damping identification is </w:t>
      </w:r>
      <w:r w:rsidRPr="0087718D">
        <w:lastRenderedPageBreak/>
        <w:t xml:space="preserve">appropriate </w:t>
      </w:r>
      <w:r>
        <w:t>in so far</w:t>
      </w:r>
      <w:r w:rsidRPr="0087718D">
        <w:t xml:space="preserve"> as the flow-induced vibration does not perturb the blade response to the spark</w:t>
      </w:r>
      <w:r>
        <w:t>-</w:t>
      </w:r>
      <w:r w:rsidRPr="0087718D">
        <w:t>genera</w:t>
      </w:r>
      <w:r>
        <w:t xml:space="preserve">ted bubble </w:t>
      </w:r>
      <w:r w:rsidR="00284A5F">
        <w:fldChar w:fldCharType="begin"/>
      </w:r>
      <w:r w:rsidR="00284A5F">
        <w:instrText xml:space="preserve"> ADDIN EN.CITE &lt;EndNote&gt;&lt;Cite&gt;&lt;Author&gt;Hübner&lt;/Author&gt;&lt;Year&gt;2010&lt;/Year&gt;&lt;RecNum&gt;176&lt;/RecNum&gt;&lt;DisplayText&gt;(Hübner et al., 2010)&lt;/DisplayText&gt;&lt;record&gt;&lt;rec-number&gt;176&lt;/rec-number&gt;&lt;foreign-keys&gt;&lt;key app="EN" db-id="0200vaff2t9asae2tw65rsaz9daxwsafzvz0" timestamp="1431878014"&gt;176&lt;/key&gt;&lt;key app="ENWeb" db-id=""&gt;0&lt;/key&gt;&lt;/foreign-keys&gt;&lt;ref-type name="Conference Paper"&gt;47&lt;/ref-type&gt;&lt;contributors&gt;&lt;authors&gt;&lt;author&gt;Hübner, B&lt;/author&gt;&lt;author&gt;Seidel, Ulrich&lt;/author&gt;&lt;author&gt;Roth, Steven&lt;/author&gt;&lt;/authors&gt;&lt;/contributors&gt;&lt;titles&gt;&lt;title&gt;Application of fluid-structure coupling to predict the dynamic behavior of turbine components&lt;/title&gt;&lt;secondary-title&gt;IOP Conference Series: Earth and Environmental Science, 25th IAHR Symposium on Hydraulic Machinery and Systems&lt;/secondary-title&gt;&lt;/titles&gt;&lt;pages&gt;012009&lt;/pages&gt;&lt;volume&gt;12&lt;/volume&gt;&lt;number&gt;1&lt;/number&gt;&lt;dates&gt;&lt;year&gt;2010&lt;/year&gt;&lt;/dates&gt;&lt;publisher&gt;IOP Publishing&lt;/publisher&gt;&lt;isbn&gt;1755-1315&lt;/isbn&gt;&lt;accession-num&gt;WOS:000325657000009&lt;/accession-num&gt;&lt;label&gt;fsi&lt;/label&gt;&lt;urls&gt;&lt;/urls&gt;&lt;electronic-resource-num&gt;doi:10.1088/1755-1315/12/1/012009&lt;/electronic-resource-num&gt;&lt;/record&gt;&lt;/Cite&gt;&lt;/EndNote&gt;</w:instrText>
      </w:r>
      <w:r w:rsidR="00284A5F">
        <w:fldChar w:fldCharType="separate"/>
      </w:r>
      <w:r w:rsidR="00284A5F">
        <w:rPr>
          <w:noProof/>
        </w:rPr>
        <w:t>(Hübner et al., 2010)</w:t>
      </w:r>
      <w:r w:rsidR="00284A5F">
        <w:fldChar w:fldCharType="end"/>
      </w:r>
      <w:r>
        <w:t>.</w:t>
      </w:r>
    </w:p>
    <w:p w:rsidR="00721E39" w:rsidRDefault="00721E39" w:rsidP="00721E39">
      <w:pPr>
        <w:pStyle w:val="Figure"/>
      </w:pPr>
      <w:r>
        <w:drawing>
          <wp:inline distT="0" distB="0" distL="0" distR="0" wp14:anchorId="746D54BE" wp14:editId="2158E3FA">
            <wp:extent cx="6329819" cy="223028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342847" cy="2234873"/>
                    </a:xfrm>
                    <a:prstGeom prst="rect">
                      <a:avLst/>
                    </a:prstGeom>
                  </pic:spPr>
                </pic:pic>
              </a:graphicData>
            </a:graphic>
          </wp:inline>
        </w:drawing>
      </w:r>
    </w:p>
    <w:p w:rsidR="00721E39" w:rsidRDefault="00721E39" w:rsidP="00721E39">
      <w:pPr>
        <w:pStyle w:val="Caption"/>
      </w:pPr>
      <w:bookmarkStart w:id="43" w:name="_Ref443213117"/>
      <w:r w:rsidRPr="0050126A">
        <w:t xml:space="preserve">Figure </w:t>
      </w:r>
      <w:fldSimple w:instr=" SEQ Figure \* ARABIC ">
        <w:r w:rsidR="00E23109">
          <w:rPr>
            <w:noProof/>
          </w:rPr>
          <w:t>12</w:t>
        </w:r>
      </w:fldSimple>
      <w:bookmarkEnd w:id="43"/>
      <w:r>
        <w:t xml:space="preserve"> High speed cavitation tunnel (left) and detail of test-section with hydrofoil and location of spark plug </w:t>
      </w:r>
      <w:r w:rsidR="00284A5F">
        <w:fldChar w:fldCharType="begin"/>
      </w:r>
      <w:r w:rsidR="00284A5F">
        <w:instrText xml:space="preserve"> ADDIN EN.CITE &lt;EndNote&gt;&lt;Cite&gt;&lt;Author&gt;Roth&lt;/Author&gt;&lt;Year&gt;2009&lt;/Year&gt;&lt;RecNum&gt;352&lt;/RecNum&gt;&lt;DisplayText&gt;(Roth et al., 2009)&lt;/DisplayText&gt;&lt;record&gt;&lt;rec-number&gt;352&lt;/rec-number&gt;&lt;foreign-keys&gt;&lt;key app="EN" db-id="0200vaff2t9asae2tw65rsaz9daxwsafzvz0" timestamp="1431880926"&gt;352&lt;/key&gt;&lt;key app="ENWeb" db-id=""&gt;0&lt;/key&gt;&lt;/foreign-keys&gt;&lt;ref-type name="Conference Paper"&gt;47&lt;/ref-type&gt;&lt;contributors&gt;&lt;authors&gt;&lt;author&gt;Roth, Steven&lt;/author&gt;&lt;author&gt;Calmon, Martin&lt;/author&gt;&lt;author&gt;Farhat, Mohamed&lt;/author&gt;&lt;author&gt;Muench, Cecile&lt;/author&gt;&lt;author&gt;Huebner, Bjoern&lt;/author&gt;&lt;author&gt;Avellan, Francois&lt;/author&gt;&lt;/authors&gt;&lt;/contributors&gt;&lt;titles&gt;&lt;title&gt;Hydrodynamic damping identification from an impulse response of a vibrating blade&lt;/title&gt;&lt;secondary-title&gt;3rd IAHR International Meeting of the Workgroup on Cavitation and Dynamic Problems in Hydraulic Machinery and Systems&lt;/secondary-title&gt;&lt;/titles&gt;&lt;pages&gt;8&lt;/pages&gt;&lt;dates&gt;&lt;year&gt;2009&lt;/year&gt;&lt;pub-dates&gt;&lt;date&gt;October 14-16&lt;/date&gt;&lt;/pub-dates&gt;&lt;/dates&gt;&lt;pub-location&gt;Brno, Czech Republic&lt;/pub-location&gt;&lt;label&gt;fsi&lt;/label&gt;&lt;urls&gt;&lt;related-urls&gt;&lt;url&gt;http://infoscience.epfl.ch/record/142233&lt;/url&gt;&lt;/related-urls&gt;&lt;/urls&gt;&lt;/record&gt;&lt;/Cite&gt;&lt;/EndNote&gt;</w:instrText>
      </w:r>
      <w:r w:rsidR="00284A5F">
        <w:fldChar w:fldCharType="separate"/>
      </w:r>
      <w:r w:rsidR="00284A5F">
        <w:rPr>
          <w:noProof/>
        </w:rPr>
        <w:t>(Roth et al., 2009)</w:t>
      </w:r>
      <w:r w:rsidR="00284A5F">
        <w:fldChar w:fldCharType="end"/>
      </w:r>
      <w:r>
        <w:t>.</w:t>
      </w:r>
    </w:p>
    <w:p w:rsidR="00721E39" w:rsidRDefault="00721E39" w:rsidP="00721E39">
      <w:pPr>
        <w:pStyle w:val="Figure"/>
      </w:pPr>
      <w:r>
        <w:drawing>
          <wp:inline distT="0" distB="0" distL="0" distR="0" wp14:anchorId="6A2EB779" wp14:editId="1D418C01">
            <wp:extent cx="6304767" cy="1996781"/>
            <wp:effectExtent l="0" t="0" r="127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317427" cy="2000791"/>
                    </a:xfrm>
                    <a:prstGeom prst="rect">
                      <a:avLst/>
                    </a:prstGeom>
                  </pic:spPr>
                </pic:pic>
              </a:graphicData>
            </a:graphic>
          </wp:inline>
        </w:drawing>
      </w:r>
    </w:p>
    <w:p w:rsidR="00721E39" w:rsidRPr="00E4151A" w:rsidRDefault="00721E39" w:rsidP="00721E39">
      <w:pPr>
        <w:pStyle w:val="Caption"/>
      </w:pPr>
      <w:bookmarkStart w:id="44" w:name="_Ref443214691"/>
      <w:r w:rsidRPr="0050126A">
        <w:t xml:space="preserve">Figure </w:t>
      </w:r>
      <w:fldSimple w:instr=" SEQ Figure \* ARABIC ">
        <w:r w:rsidR="00E23109">
          <w:rPr>
            <w:noProof/>
          </w:rPr>
          <w:t>13</w:t>
        </w:r>
      </w:fldSimple>
      <w:bookmarkEnd w:id="44"/>
      <w:r>
        <w:t xml:space="preserve"> Damping with respect to flow velocity in (1) first bending mode (left) and (2) torsion mode (right) </w:t>
      </w:r>
      <w:r w:rsidR="00284A5F">
        <w:fldChar w:fldCharType="begin"/>
      </w:r>
      <w:r w:rsidR="00284A5F">
        <w:instrText xml:space="preserve"> ADDIN EN.CITE &lt;EndNote&gt;&lt;Cite&gt;&lt;Author&gt;Roth&lt;/Author&gt;&lt;Year&gt;2009&lt;/Year&gt;&lt;RecNum&gt;352&lt;/RecNum&gt;&lt;DisplayText&gt;(Roth et al., 2009)&lt;/DisplayText&gt;&lt;record&gt;&lt;rec-number&gt;352&lt;/rec-number&gt;&lt;foreign-keys&gt;&lt;key app="EN" db-id="0200vaff2t9asae2tw65rsaz9daxwsafzvz0" timestamp="1431880926"&gt;352&lt;/key&gt;&lt;key app="ENWeb" db-id=""&gt;0&lt;/key&gt;&lt;/foreign-keys&gt;&lt;ref-type name="Conference Paper"&gt;47&lt;/ref-type&gt;&lt;contributors&gt;&lt;authors&gt;&lt;author&gt;Roth, Steven&lt;/author&gt;&lt;author&gt;Calmon, Martin&lt;/author&gt;&lt;author&gt;Farhat, Mohamed&lt;/author&gt;&lt;author&gt;Muench, Cecile&lt;/author&gt;&lt;author&gt;Huebner, Bjoern&lt;/author&gt;&lt;author&gt;Avellan, Francois&lt;/author&gt;&lt;/authors&gt;&lt;/contributors&gt;&lt;titles&gt;&lt;title&gt;Hydrodynamic damping identification from an impulse response of a vibrating blade&lt;/title&gt;&lt;secondary-title&gt;3rd IAHR International Meeting of the Workgroup on Cavitation and Dynamic Problems in Hydraulic Machinery and Systems&lt;/secondary-title&gt;&lt;/titles&gt;&lt;pages&gt;8&lt;/pages&gt;&lt;dates&gt;&lt;year&gt;2009&lt;/year&gt;&lt;pub-dates&gt;&lt;date&gt;October 14-16&lt;/date&gt;&lt;/pub-dates&gt;&lt;/dates&gt;&lt;pub-location&gt;Brno, Czech Republic&lt;/pub-location&gt;&lt;label&gt;fsi&lt;/label&gt;&lt;urls&gt;&lt;related-urls&gt;&lt;url&gt;http://infoscience.epfl.ch/record/142233&lt;/url&gt;&lt;/related-urls&gt;&lt;/urls&gt;&lt;/record&gt;&lt;/Cite&gt;&lt;/EndNote&gt;</w:instrText>
      </w:r>
      <w:r w:rsidR="00284A5F">
        <w:fldChar w:fldCharType="separate"/>
      </w:r>
      <w:r w:rsidR="00284A5F">
        <w:rPr>
          <w:noProof/>
        </w:rPr>
        <w:t>(Roth et al., 2009)</w:t>
      </w:r>
      <w:r w:rsidR="00284A5F">
        <w:fldChar w:fldCharType="end"/>
      </w:r>
      <w:r>
        <w:t xml:space="preserve">. </w:t>
      </w:r>
      <w:bookmarkStart w:id="45" w:name="OLE_LINK6"/>
      <w:bookmarkStart w:id="46" w:name="OLE_LINK7"/>
      <w:r w:rsidRPr="00C05732">
        <w:rPr>
          <w:i/>
        </w:rPr>
        <w:t>C</w:t>
      </w:r>
      <w:r>
        <w:t xml:space="preserve">* = </w:t>
      </w:r>
      <w:r w:rsidRPr="00C05732">
        <w:rPr>
          <w:i/>
        </w:rPr>
        <w:t>v</w:t>
      </w:r>
      <w:r>
        <w:t>/(</w:t>
      </w:r>
      <w:proofErr w:type="spellStart"/>
      <w:r w:rsidRPr="00C05732">
        <w:rPr>
          <w:i/>
        </w:rPr>
        <w:t>f</w:t>
      </w:r>
      <w:r>
        <w:rPr>
          <w:rFonts w:ascii="Cambria Math" w:hAnsi="Cambria Math"/>
          <w:i/>
        </w:rPr>
        <w:t>∙</w:t>
      </w:r>
      <w:r>
        <w:rPr>
          <w:i/>
        </w:rPr>
        <w:t>l</w:t>
      </w:r>
      <w:proofErr w:type="spellEnd"/>
      <w:r>
        <w:t xml:space="preserve">); </w:t>
      </w:r>
      <w:r w:rsidRPr="00C05732">
        <w:rPr>
          <w:i/>
        </w:rPr>
        <w:t>v</w:t>
      </w:r>
      <w:r>
        <w:t xml:space="preserve"> is flow velocity in m s</w:t>
      </w:r>
      <w:r w:rsidRPr="00C05732">
        <w:rPr>
          <w:vertAlign w:val="superscript"/>
        </w:rPr>
        <w:t>-1</w:t>
      </w:r>
      <w:r>
        <w:t xml:space="preserve">, </w:t>
      </w:r>
      <w:r w:rsidRPr="00E4151A">
        <w:rPr>
          <w:i/>
        </w:rPr>
        <w:t>f</w:t>
      </w:r>
      <w:r>
        <w:t xml:space="preserve"> is the hydrofoil oscillation frequency in Hz, </w:t>
      </w:r>
      <w:r w:rsidRPr="00E4151A">
        <w:rPr>
          <w:i/>
        </w:rPr>
        <w:t>l</w:t>
      </w:r>
      <w:r>
        <w:t xml:space="preserve"> is the hydrofoil chord length in m</w:t>
      </w:r>
      <w:bookmarkEnd w:id="45"/>
      <w:bookmarkEnd w:id="46"/>
      <w:r>
        <w:t xml:space="preserve"> and </w:t>
      </w:r>
      <w:r w:rsidRPr="00AC25C9">
        <w:rPr>
          <w:rFonts w:cs="Times New Roman"/>
          <w:i/>
        </w:rPr>
        <w:t>η</w:t>
      </w:r>
      <w:r>
        <w:t xml:space="preserve"> is the damping ratio.</w:t>
      </w:r>
    </w:p>
    <w:p w:rsidR="00721E39" w:rsidRDefault="00721E39" w:rsidP="00721E39">
      <w:pPr>
        <w:pStyle w:val="menuscript"/>
      </w:pPr>
      <w:r w:rsidRPr="0087718D">
        <w:t>To investigate the effect</w:t>
      </w:r>
      <w:r>
        <w:t>s</w:t>
      </w:r>
      <w:r w:rsidRPr="0087718D">
        <w:t xml:space="preserve"> of</w:t>
      </w:r>
      <w:r>
        <w:t xml:space="preserve"> the</w:t>
      </w:r>
      <w:r w:rsidRPr="0087718D">
        <w:t xml:space="preserve"> trailing edge profiles </w:t>
      </w:r>
      <w:r>
        <w:t xml:space="preserve">and flow separation </w:t>
      </w:r>
      <w:r w:rsidRPr="0087718D">
        <w:t xml:space="preserve">on the hydrodynamic damping, a study on </w:t>
      </w:r>
      <w:r>
        <w:t>the</w:t>
      </w:r>
      <w:r w:rsidRPr="0087718D">
        <w:t xml:space="preserve"> hydrofoils was conducted </w:t>
      </w:r>
      <w:r w:rsidR="00284A5F">
        <w:fldChar w:fldCharType="begin"/>
      </w:r>
      <w:r w:rsidR="00284A5F">
        <w:instrText xml:space="preserve"> ADDIN EN.CITE &lt;EndNote&gt;&lt;Cite&gt;&lt;Author&gt;Yao&lt;/Author&gt;&lt;Year&gt;2014&lt;/Year&gt;&lt;RecNum&gt;435&lt;/RecNum&gt;&lt;DisplayText&gt;(Yao et al., 2014)&lt;/DisplayText&gt;&lt;record&gt;&lt;rec-number&gt;435&lt;/rec-number&gt;&lt;foreign-keys&gt;&lt;key app="EN" db-id="0200vaff2t9asae2tw65rsaz9daxwsafzvz0" timestamp="1433843698"&gt;435&lt;/key&gt;&lt;/foreign-keys&gt;&lt;ref-type name="Journal Article"&gt;17&lt;/ref-type&gt;&lt;contributors&gt;&lt;authors&gt;&lt;author&gt;Yao, Zhifeng&lt;/author&gt;&lt;author&gt;Wang, Fujun&lt;/author&gt;&lt;author&gt;Dreyer, Matthieu&lt;/author&gt;&lt;author&gt;Farhat, Mohamed&lt;/author&gt;&lt;/authors&gt;&lt;/contributors&gt;&lt;titles&gt;&lt;title&gt;Effect of trailing edge shape on hydrodynamic damping for a hydrofoil&lt;/title&gt;&lt;secondary-title&gt;Journal of Fluids and Structures&lt;/secondary-title&gt;&lt;/titles&gt;&lt;periodical&gt;&lt;full-title&gt;Journal of Fluids and Structures&lt;/full-title&gt;&lt;abbr-1&gt;J Fluid Struct&lt;/abbr-1&gt;&lt;/periodical&gt;&lt;pages&gt;189-198&lt;/pages&gt;&lt;volume&gt;51&lt;/volume&gt;&lt;number&gt;0&lt;/number&gt;&lt;keywords&gt;&lt;keyword&gt;Hydrofoil&lt;/keyword&gt;&lt;keyword&gt;Hydrodynamic damping&lt;/keyword&gt;&lt;keyword&gt;Trailing edge shape&lt;/keyword&gt;&lt;keyword&gt;Donaldson&lt;/keyword&gt;&lt;/keywords&gt;&lt;dates&gt;&lt;year&gt;2014&lt;/year&gt;&lt;pub-dates&gt;&lt;date&gt;11//&lt;/date&gt;&lt;/pub-dates&gt;&lt;/dates&gt;&lt;isbn&gt;0889-9746&lt;/isbn&gt;&lt;label&gt;fsi&lt;/label&gt;&lt;urls&gt;&lt;related-urls&gt;&lt;url&gt;http://www.sciencedirect.com/science/article/pii/S088997461400187X&lt;/url&gt;&lt;url&gt;http://ac.els-cdn.com/S088997461400187X/1-s2.0-S088997461400187X-main.pdf?_tid=9d960b7a-0e8d-11e5-b7ad-00000aacb361&amp;amp;acdnat=1433843890_04f41468f7fee1fe379076fa109c8245&lt;/url&gt;&lt;/related-urls&gt;&lt;/urls&gt;&lt;electronic-resource-num&gt;doi:10.1016/j.jfluidstructs.2014.09.003&lt;/electronic-resource-num&gt;&lt;/record&gt;&lt;/Cite&gt;&lt;/EndNote&gt;</w:instrText>
      </w:r>
      <w:r w:rsidR="00284A5F">
        <w:fldChar w:fldCharType="separate"/>
      </w:r>
      <w:r w:rsidR="00284A5F">
        <w:rPr>
          <w:noProof/>
        </w:rPr>
        <w:t>(Yao et al., 2014)</w:t>
      </w:r>
      <w:r w:rsidR="00284A5F">
        <w:fldChar w:fldCharType="end"/>
      </w:r>
      <w:r w:rsidRPr="0087718D">
        <w:t xml:space="preserve">. Two hydrofoils (NACA 0009) </w:t>
      </w:r>
      <w:r>
        <w:t>with</w:t>
      </w:r>
      <w:r w:rsidRPr="0087718D">
        <w:t xml:space="preserve"> different shapes </w:t>
      </w:r>
      <w:r>
        <w:t>for the</w:t>
      </w:r>
      <w:r w:rsidRPr="0087718D">
        <w:t xml:space="preserve"> trailing edge, </w:t>
      </w:r>
      <w:r>
        <w:t xml:space="preserve">namely, </w:t>
      </w:r>
      <w:r w:rsidRPr="0087718D">
        <w:t xml:space="preserve">Donaldson and </w:t>
      </w:r>
      <w:r>
        <w:t>Blunt</w:t>
      </w:r>
      <w:r w:rsidRPr="0087718D">
        <w:t xml:space="preserve">, were selected </w:t>
      </w:r>
      <w:r w:rsidR="00284A5F">
        <w:fldChar w:fldCharType="begin"/>
      </w:r>
      <w:r w:rsidR="00284A5F">
        <w:instrText xml:space="preserve"> ADDIN EN.CITE &lt;EndNote&gt;&lt;Cite&gt;&lt;Author&gt;Torre&lt;/Author&gt;&lt;Year&gt;2013&lt;/Year&gt;&lt;RecNum&gt;327&lt;/RecNum&gt;&lt;DisplayText&gt;(Torre et al., 2013)&lt;/DisplayText&gt;&lt;record&gt;&lt;rec-number&gt;327&lt;/rec-number&gt;&lt;foreign-keys&gt;&lt;key app="EN" db-id="0200vaff2t9asae2tw65rsaz9daxwsafzvz0" timestamp="1431880796"&gt;327&lt;/key&gt;&lt;key app="ENWeb" db-id=""&gt;0&lt;/key&gt;&lt;/foreign-keys&gt;&lt;ref-type name="Journal Article"&gt;17&lt;/ref-type&gt;&lt;contributors&gt;&lt;authors&gt;&lt;author&gt;Torre, O De La&lt;/author&gt;&lt;author&gt;Escaler, X.&lt;/author&gt;&lt;author&gt;Egusquiza, E.&lt;/author&gt;&lt;author&gt;Farhat, M.&lt;/author&gt;&lt;/authors&gt;&lt;/contributors&gt;&lt;titles&gt;&lt;title&gt;Experimental investigation of added mass effects on a hydrofoil under cavitation conditions&lt;/title&gt;&lt;secondary-title&gt;Journal of Fluids and Structures&lt;/secondary-title&gt;&lt;/titles&gt;&lt;periodical&gt;&lt;full-title&gt;Journal of Fluids and Structures&lt;/full-title&gt;&lt;abbr-1&gt;J Fluid Struct&lt;/abbr-1&gt;&lt;/periodical&gt;&lt;pages&gt;173-187&lt;/pages&gt;&lt;volume&gt;39&lt;/volume&gt;&lt;dates&gt;&lt;year&gt;2013&lt;/year&gt;&lt;/dates&gt;&lt;isbn&gt;08899746&lt;/isbn&gt;&lt;accession-num&gt;WOS:000319172000011&lt;/accession-num&gt;&lt;label&gt;fsi&lt;/label&gt;&lt;urls&gt;&lt;/urls&gt;&lt;electronic-resource-num&gt;doi:10.1016/j.jfluidstructs.2013.01.008&lt;/electronic-resource-num&gt;&lt;/record&gt;&lt;/Cite&gt;&lt;/EndNote&gt;</w:instrText>
      </w:r>
      <w:r w:rsidR="00284A5F">
        <w:fldChar w:fldCharType="separate"/>
      </w:r>
      <w:r w:rsidR="00284A5F">
        <w:rPr>
          <w:noProof/>
        </w:rPr>
        <w:t>(Torre et al., 2013)</w:t>
      </w:r>
      <w:r w:rsidR="00284A5F">
        <w:fldChar w:fldCharType="end"/>
      </w:r>
      <w:r w:rsidRPr="0087718D">
        <w:t>. The measurement</w:t>
      </w:r>
      <w:r>
        <w:t>s</w:t>
      </w:r>
      <w:r w:rsidRPr="0087718D">
        <w:t xml:space="preserve"> were conducted with </w:t>
      </w:r>
      <w:r>
        <w:t>a</w:t>
      </w:r>
      <w:r w:rsidRPr="0087718D">
        <w:t xml:space="preserve"> maximum flow velocity of 21 m s</w:t>
      </w:r>
      <w:r w:rsidRPr="0087718D">
        <w:rPr>
          <w:vertAlign w:val="superscript"/>
        </w:rPr>
        <w:t>-1</w:t>
      </w:r>
      <w:r>
        <w:t xml:space="preserve"> and</w:t>
      </w:r>
      <w:r w:rsidRPr="0087718D">
        <w:t xml:space="preserve"> the corresponding static pressure was 250</w:t>
      </w:r>
      <w:r>
        <w:t> </w:t>
      </w:r>
      <w:r w:rsidRPr="0087718D">
        <w:t xml:space="preserve">kPa. The hydrofoils were made of aluminum; </w:t>
      </w:r>
      <w:r>
        <w:t xml:space="preserve">the </w:t>
      </w:r>
      <w:r w:rsidRPr="0087718D">
        <w:t xml:space="preserve">Young </w:t>
      </w:r>
      <w:r>
        <w:t>modulus=69 </w:t>
      </w:r>
      <w:proofErr w:type="spellStart"/>
      <w:r>
        <w:t>GPa</w:t>
      </w:r>
      <w:proofErr w:type="spellEnd"/>
      <w:r>
        <w:t>, density=2700 kg </w:t>
      </w:r>
      <w:r w:rsidRPr="0087718D">
        <w:t>m</w:t>
      </w:r>
      <w:r w:rsidRPr="0087718D">
        <w:rPr>
          <w:vertAlign w:val="superscript"/>
        </w:rPr>
        <w:t>-3</w:t>
      </w:r>
      <w:r w:rsidRPr="0087718D">
        <w:t xml:space="preserve"> and Poisson's ratio=0.3. The hydrofoil was fixed at one side</w:t>
      </w:r>
      <w:r>
        <w:t xml:space="preserve"> and the</w:t>
      </w:r>
      <w:r w:rsidRPr="0087718D">
        <w:t xml:space="preserve"> other side was left free to vibrate within </w:t>
      </w:r>
      <w:r>
        <w:t xml:space="preserve">a </w:t>
      </w:r>
      <w:r w:rsidRPr="0087718D">
        <w:t>0.1 mm gap. The reduction in natural frequency of the hydrofoils was approximately 43%–60% in still water compared to the natural frequencies observed in air.</w:t>
      </w:r>
      <w:r>
        <w:t xml:space="preserve"> </w:t>
      </w:r>
      <w:r w:rsidRPr="0087718D">
        <w:fldChar w:fldCharType="begin"/>
      </w:r>
      <w:r w:rsidRPr="0087718D">
        <w:instrText xml:space="preserve"> REF _Ref424231989 \h </w:instrText>
      </w:r>
      <w:r w:rsidRPr="0087718D">
        <w:fldChar w:fldCharType="separate"/>
      </w:r>
      <w:r w:rsidR="00322A25" w:rsidRPr="0050126A">
        <w:t xml:space="preserve">Figure </w:t>
      </w:r>
      <w:r w:rsidR="00322A25">
        <w:rPr>
          <w:noProof/>
        </w:rPr>
        <w:t>14</w:t>
      </w:r>
      <w:r w:rsidRPr="0087718D">
        <w:fldChar w:fldCharType="end"/>
      </w:r>
      <w:r w:rsidRPr="0087718D">
        <w:t xml:space="preserve"> shows the values of</w:t>
      </w:r>
      <w:r>
        <w:t xml:space="preserve"> the</w:t>
      </w:r>
      <w:r w:rsidRPr="0087718D">
        <w:t xml:space="preserve"> hydrodynamic damping for the first bending and torsion modes in both steady and flowing water. Referring to the first bending mode, </w:t>
      </w:r>
      <w:r w:rsidRPr="0087718D">
        <w:lastRenderedPageBreak/>
        <w:t>hydrodynamic damping linearly increases with the flow velocity. At the dimensionless velocity</w:t>
      </w:r>
      <w:r w:rsidRPr="0087718D">
        <w:rPr>
          <w:i/>
        </w:rPr>
        <w:t xml:space="preserve"> C</w:t>
      </w:r>
      <w:r w:rsidRPr="0087718D">
        <w:rPr>
          <w:vertAlign w:val="superscript"/>
        </w:rPr>
        <w:t>*</w:t>
      </w:r>
      <w:r w:rsidRPr="0087718D">
        <w:t xml:space="preserve">=0.15, </w:t>
      </w:r>
      <w:r>
        <w:t xml:space="preserve">the </w:t>
      </w:r>
      <w:r w:rsidRPr="0087718D">
        <w:t xml:space="preserve">resonance condition in the hydrofoil was observed. Referring to the first torsion mode, up to </w:t>
      </w:r>
      <w:r w:rsidRPr="0087718D">
        <w:rPr>
          <w:i/>
        </w:rPr>
        <w:t>C</w:t>
      </w:r>
      <w:r w:rsidRPr="0087718D">
        <w:rPr>
          <w:vertAlign w:val="superscript"/>
        </w:rPr>
        <w:t>*</w:t>
      </w:r>
      <w:r w:rsidRPr="0087718D">
        <w:t>=0.15, hydrodynamic damping remains almost constant</w:t>
      </w:r>
      <w:r>
        <w:t>,</w:t>
      </w:r>
      <w:r w:rsidRPr="0087718D">
        <w:t xml:space="preserve"> above which it increases linearly. Overall, the hydrodynamic damping is at least 3</w:t>
      </w:r>
      <w:r>
        <w:t>-</w:t>
      </w:r>
      <w:r w:rsidRPr="0087718D">
        <w:t xml:space="preserve">times larger for the bending mode than for the torsion mode. At </w:t>
      </w:r>
      <w:r>
        <w:t xml:space="preserve">a </w:t>
      </w:r>
      <w:r w:rsidRPr="0087718D">
        <w:t xml:space="preserve">flow velocity </w:t>
      </w:r>
      <w:r>
        <w:t xml:space="preserve">of </w:t>
      </w:r>
      <w:r w:rsidRPr="0087718D">
        <w:t>less than 0.3 m s</w:t>
      </w:r>
      <w:r w:rsidRPr="0087718D">
        <w:rPr>
          <w:vertAlign w:val="superscript"/>
        </w:rPr>
        <w:t>-1</w:t>
      </w:r>
      <w:r w:rsidRPr="0087718D">
        <w:t xml:space="preserve">, damping with the Donaldson trailing edge hydrofoil is larger than </w:t>
      </w:r>
      <w:r>
        <w:t xml:space="preserve">that </w:t>
      </w:r>
      <w:r w:rsidRPr="0087718D">
        <w:t xml:space="preserve">with the </w:t>
      </w:r>
      <w:r>
        <w:t>Blunt</w:t>
      </w:r>
      <w:r w:rsidRPr="0087718D">
        <w:t xml:space="preserve"> trailing edge hydrofoil for the torsion mode. It was noted that the resonance </w:t>
      </w:r>
      <w:r>
        <w:t>in</w:t>
      </w:r>
      <w:r w:rsidRPr="0087718D">
        <w:t xml:space="preserve"> </w:t>
      </w:r>
      <w:r>
        <w:t>the torsion mode might be</w:t>
      </w:r>
      <w:r w:rsidRPr="0087718D">
        <w:t xml:space="preserve"> harmful </w:t>
      </w:r>
      <w:r>
        <w:t>to</w:t>
      </w:r>
      <w:r w:rsidRPr="0087718D">
        <w:t xml:space="preserve"> the mechanical structure because of the lock</w:t>
      </w:r>
      <w:r>
        <w:t>-</w:t>
      </w:r>
      <w:r w:rsidRPr="0087718D">
        <w:t xml:space="preserve">in </w:t>
      </w:r>
      <w:r>
        <w:t>phenomena</w:t>
      </w:r>
      <w:r w:rsidRPr="0087718D">
        <w:t>.</w:t>
      </w:r>
      <w:r>
        <w:t xml:space="preserve"> Further,</w:t>
      </w:r>
      <w:r w:rsidRPr="004035C5">
        <w:t xml:space="preserve"> vortex shedding and the </w:t>
      </w:r>
      <w:r>
        <w:t xml:space="preserve">boundary layer </w:t>
      </w:r>
      <w:r w:rsidRPr="004035C5">
        <w:t xml:space="preserve">transition </w:t>
      </w:r>
      <w:r>
        <w:t>from laminar to turbulent might</w:t>
      </w:r>
      <w:r w:rsidRPr="004035C5">
        <w:t xml:space="preserve"> </w:t>
      </w:r>
      <w:r>
        <w:t xml:space="preserve">be </w:t>
      </w:r>
      <w:r w:rsidRPr="004035C5">
        <w:t>enhanc</w:t>
      </w:r>
      <w:r>
        <w:t xml:space="preserve">ing </w:t>
      </w:r>
      <w:r w:rsidRPr="004035C5">
        <w:t xml:space="preserve">the vibrations </w:t>
      </w:r>
      <w:r>
        <w:t xml:space="preserve">characteristics </w:t>
      </w:r>
      <w:r w:rsidRPr="004035C5">
        <w:t xml:space="preserve">of the hydrofoil, especially </w:t>
      </w:r>
      <w:r>
        <w:t>close to lock-in condition</w:t>
      </w:r>
      <w:r w:rsidRPr="004035C5">
        <w:t xml:space="preserve">. </w:t>
      </w:r>
      <w:r>
        <w:t>At a particular mode-shape, e.g., torsion, there might be strong</w:t>
      </w:r>
      <w:r w:rsidRPr="004035C5">
        <w:t xml:space="preserve"> interact</w:t>
      </w:r>
      <w:r>
        <w:t>ion</w:t>
      </w:r>
      <w:r w:rsidRPr="004035C5">
        <w:t xml:space="preserve"> </w:t>
      </w:r>
      <w:r>
        <w:t xml:space="preserve">among separating flow, </w:t>
      </w:r>
      <w:r w:rsidRPr="004035C5">
        <w:t xml:space="preserve">boundary-layer </w:t>
      </w:r>
      <w:r>
        <w:t>and the hydrofoil</w:t>
      </w:r>
      <w:r w:rsidRPr="004035C5">
        <w:t xml:space="preserve">. </w:t>
      </w:r>
      <w:r>
        <w:t>W</w:t>
      </w:r>
      <w:r w:rsidRPr="004035C5">
        <w:t xml:space="preserve">hen the vortex shedding frequency gets closer to the natural frequency of the hydrofoil, a resonance </w:t>
      </w:r>
      <w:r>
        <w:t>occurs</w:t>
      </w:r>
      <w:r w:rsidRPr="004035C5">
        <w:t xml:space="preserve">, which produces a response with higher order modes resulting in a </w:t>
      </w:r>
      <w:r>
        <w:t>further</w:t>
      </w:r>
      <w:r w:rsidRPr="004035C5">
        <w:t xml:space="preserve"> complex flui</w:t>
      </w:r>
      <w:r>
        <w:t xml:space="preserve">d structure interaction process as indicated by </w:t>
      </w:r>
      <w:proofErr w:type="spellStart"/>
      <w:r>
        <w:t>Ducoin</w:t>
      </w:r>
      <w:proofErr w:type="spellEnd"/>
      <w:r>
        <w:t xml:space="preserve"> et al.</w:t>
      </w:r>
      <w:r w:rsidRPr="004035C5">
        <w:t xml:space="preserve"> </w:t>
      </w:r>
      <w:r w:rsidR="00284A5F">
        <w:fldChar w:fldCharType="begin"/>
      </w:r>
      <w:r w:rsidR="00284A5F">
        <w:instrText xml:space="preserve"> ADDIN EN.CITE &lt;EndNote&gt;&lt;Cite&gt;&lt;Author&gt;Ducoin&lt;/Author&gt;&lt;Year&gt;2012&lt;/Year&gt;&lt;RecNum&gt;648&lt;/RecNum&gt;&lt;DisplayText&gt;(Ducoin et al., 2012a)&lt;/DisplayText&gt;&lt;record&gt;&lt;rec-number&gt;648&lt;/rec-number&gt;&lt;foreign-keys&gt;&lt;key app="EN" db-id="0200vaff2t9asae2tw65rsaz9daxwsafzvz0" timestamp="1455473029"&gt;648&lt;/key&gt;&lt;/foreign-keys&gt;&lt;ref-type name="Journal Article"&gt;17&lt;/ref-type&gt;&lt;contributors&gt;&lt;authors&gt;&lt;author&gt;Ducoin, Antoine&lt;/author&gt;&lt;author&gt;André Astolfi, Jacques&lt;/author&gt;&lt;author&gt;Gobert, Marie-Laure&lt;/author&gt;&lt;/authors&gt;&lt;/contributors&gt;&lt;titles&gt;&lt;title&gt;An experimental study of boundary-layer transition induced vibrations on a hydrofoil&lt;/title&gt;&lt;secondary-title&gt;Journal of Fluids and Structures&lt;/secondary-title&gt;&lt;/titles&gt;&lt;periodical&gt;&lt;full-title&gt;Journal of Fluids and Structures&lt;/full-title&gt;&lt;abbr-1&gt;J Fluid Struct&lt;/abbr-1&gt;&lt;/periodical&gt;&lt;pages&gt;37-51&lt;/pages&gt;&lt;volume&gt;32&lt;/volume&gt;&lt;keywords&gt;&lt;keyword&gt;Vibrations&lt;/keyword&gt;&lt;keyword&gt;Laminar Separation Bubble&lt;/keyword&gt;&lt;keyword&gt;Fluid structure interaction&lt;/keyword&gt;&lt;/keywords&gt;&lt;dates&gt;&lt;year&gt;2012&lt;/year&gt;&lt;pub-dates&gt;&lt;date&gt;7//&lt;/date&gt;&lt;/pub-dates&gt;&lt;/dates&gt;&lt;isbn&gt;0889-9746&lt;/isbn&gt;&lt;urls&gt;&lt;related-urls&gt;&lt;url&gt;http://www.sciencedirect.com/science/article/pii/S0889974611000648&lt;/url&gt;&lt;url&gt;http://ac.els-cdn.com/S0889974611000648/1-s2.0-S0889974611000648-main.pdf?_tid=55a59c54-d345-11e5-9d5c-00000aab0f02&amp;amp;acdnat=1455473225_144018fc9d2e7adf2ede09c3a9eb8d16&lt;/url&gt;&lt;/related-urls&gt;&lt;/urls&gt;&lt;electronic-resource-num&gt;doi:10.1016/j.jfluidstructs.2011.04.002&lt;/electronic-resource-num&gt;&lt;/record&gt;&lt;/Cite&gt;&lt;/EndNote&gt;</w:instrText>
      </w:r>
      <w:r w:rsidR="00284A5F">
        <w:fldChar w:fldCharType="separate"/>
      </w:r>
      <w:r w:rsidR="00284A5F">
        <w:rPr>
          <w:noProof/>
        </w:rPr>
        <w:t>(Ducoin et al., 2012a)</w:t>
      </w:r>
      <w:r w:rsidR="00284A5F">
        <w:fldChar w:fldCharType="end"/>
      </w:r>
      <w:r>
        <w:t>.</w:t>
      </w:r>
      <w:r w:rsidRPr="00646003">
        <w:t xml:space="preserve"> </w:t>
      </w:r>
    </w:p>
    <w:p w:rsidR="00721E39" w:rsidRPr="0087718D" w:rsidRDefault="00721E39" w:rsidP="00721E39">
      <w:pPr>
        <w:pStyle w:val="menuscript"/>
        <w:keepNext/>
        <w:ind w:firstLine="0"/>
      </w:pPr>
      <w:r w:rsidRPr="0087718D">
        <w:rPr>
          <w:noProof/>
        </w:rPr>
        <w:drawing>
          <wp:inline distT="0" distB="0" distL="0" distR="0" wp14:anchorId="76A4BD2E" wp14:editId="28FA7E1B">
            <wp:extent cx="3240000" cy="2539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40000" cy="2539800"/>
                    </a:xfrm>
                    <a:prstGeom prst="rect">
                      <a:avLst/>
                    </a:prstGeom>
                  </pic:spPr>
                </pic:pic>
              </a:graphicData>
            </a:graphic>
          </wp:inline>
        </w:drawing>
      </w:r>
      <w:r w:rsidRPr="0087718D">
        <w:rPr>
          <w:noProof/>
        </w:rPr>
        <w:drawing>
          <wp:inline distT="0" distB="0" distL="0" distR="0" wp14:anchorId="2CC496F8" wp14:editId="0CE074AD">
            <wp:extent cx="3240000" cy="2510280"/>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40000" cy="2510280"/>
                    </a:xfrm>
                    <a:prstGeom prst="rect">
                      <a:avLst/>
                    </a:prstGeom>
                  </pic:spPr>
                </pic:pic>
              </a:graphicData>
            </a:graphic>
          </wp:inline>
        </w:drawing>
      </w:r>
    </w:p>
    <w:p w:rsidR="00721E39" w:rsidRPr="0087718D" w:rsidRDefault="00721E39" w:rsidP="00721E39">
      <w:pPr>
        <w:pStyle w:val="Caption"/>
      </w:pPr>
      <w:bookmarkStart w:id="47" w:name="_Ref424231989"/>
      <w:r w:rsidRPr="0050126A">
        <w:t xml:space="preserve">Figure </w:t>
      </w:r>
      <w:fldSimple w:instr=" SEQ Figure \* ARABIC ">
        <w:r w:rsidR="00E23109">
          <w:rPr>
            <w:noProof/>
          </w:rPr>
          <w:t>14</w:t>
        </w:r>
      </w:fldSimple>
      <w:bookmarkEnd w:id="47"/>
      <w:r w:rsidRPr="0087718D">
        <w:t xml:space="preserve"> The damping factors of the first bending mode (a) and the first torsion mode (b) vs. reduced velocity </w:t>
      </w:r>
      <w:r w:rsidR="00284A5F">
        <w:fldChar w:fldCharType="begin"/>
      </w:r>
      <w:r w:rsidR="00284A5F">
        <w:instrText xml:space="preserve"> ADDIN EN.CITE &lt;EndNote&gt;&lt;Cite&gt;&lt;Author&gt;Yao&lt;/Author&gt;&lt;Year&gt;2014&lt;/Year&gt;&lt;RecNum&gt;435&lt;/RecNum&gt;&lt;DisplayText&gt;(Yao et al., 2014)&lt;/DisplayText&gt;&lt;record&gt;&lt;rec-number&gt;435&lt;/rec-number&gt;&lt;foreign-keys&gt;&lt;key app="EN" db-id="0200vaff2t9asae2tw65rsaz9daxwsafzvz0" timestamp="1433843698"&gt;435&lt;/key&gt;&lt;/foreign-keys&gt;&lt;ref-type name="Journal Article"&gt;17&lt;/ref-type&gt;&lt;contributors&gt;&lt;authors&gt;&lt;author&gt;Yao, Zhifeng&lt;/author&gt;&lt;author&gt;Wang, Fujun&lt;/author&gt;&lt;author&gt;Dreyer, Matthieu&lt;/author&gt;&lt;author&gt;Farhat, Mohamed&lt;/author&gt;&lt;/authors&gt;&lt;/contributors&gt;&lt;titles&gt;&lt;title&gt;Effect of trailing edge shape on hydrodynamic damping for a hydrofoil&lt;/title&gt;&lt;secondary-title&gt;Journal of Fluids and Structures&lt;/secondary-title&gt;&lt;/titles&gt;&lt;periodical&gt;&lt;full-title&gt;Journal of Fluids and Structures&lt;/full-title&gt;&lt;abbr-1&gt;J Fluid Struct&lt;/abbr-1&gt;&lt;/periodical&gt;&lt;pages&gt;189-198&lt;/pages&gt;&lt;volume&gt;51&lt;/volume&gt;&lt;number&gt;0&lt;/number&gt;&lt;keywords&gt;&lt;keyword&gt;Hydrofoil&lt;/keyword&gt;&lt;keyword&gt;Hydrodynamic damping&lt;/keyword&gt;&lt;keyword&gt;Trailing edge shape&lt;/keyword&gt;&lt;keyword&gt;Donaldson&lt;/keyword&gt;&lt;/keywords&gt;&lt;dates&gt;&lt;year&gt;2014&lt;/year&gt;&lt;pub-dates&gt;&lt;date&gt;11//&lt;/date&gt;&lt;/pub-dates&gt;&lt;/dates&gt;&lt;isbn&gt;0889-9746&lt;/isbn&gt;&lt;label&gt;fsi&lt;/label&gt;&lt;urls&gt;&lt;related-urls&gt;&lt;url&gt;http://www.sciencedirect.com/science/article/pii/S088997461400187X&lt;/url&gt;&lt;url&gt;http://ac.els-cdn.com/S088997461400187X/1-s2.0-S088997461400187X-main.pdf?_tid=9d960b7a-0e8d-11e5-b7ad-00000aacb361&amp;amp;acdnat=1433843890_04f41468f7fee1fe379076fa109c8245&lt;/url&gt;&lt;/related-urls&gt;&lt;/urls&gt;&lt;electronic-resource-num&gt;doi:10.1016/j.jfluidstructs.2014.09.003&lt;/electronic-resource-num&gt;&lt;/record&gt;&lt;/Cite&gt;&lt;/EndNote&gt;</w:instrText>
      </w:r>
      <w:r w:rsidR="00284A5F">
        <w:fldChar w:fldCharType="separate"/>
      </w:r>
      <w:r w:rsidR="00284A5F">
        <w:rPr>
          <w:noProof/>
        </w:rPr>
        <w:t>(Yao et al., 2014)</w:t>
      </w:r>
      <w:r w:rsidR="00284A5F">
        <w:fldChar w:fldCharType="end"/>
      </w:r>
      <w:r w:rsidRPr="0087718D">
        <w:t xml:space="preserve">. </w:t>
      </w:r>
      <w:r w:rsidRPr="00C05732">
        <w:rPr>
          <w:i/>
        </w:rPr>
        <w:t>C</w:t>
      </w:r>
      <w:r>
        <w:t xml:space="preserve">* = </w:t>
      </w:r>
      <w:r w:rsidRPr="00C05732">
        <w:rPr>
          <w:i/>
        </w:rPr>
        <w:t>v</w:t>
      </w:r>
      <w:r>
        <w:t>/(</w:t>
      </w:r>
      <w:proofErr w:type="spellStart"/>
      <w:r w:rsidRPr="00C05732">
        <w:rPr>
          <w:i/>
        </w:rPr>
        <w:t>f</w:t>
      </w:r>
      <w:r>
        <w:rPr>
          <w:rFonts w:ascii="Cambria Math" w:hAnsi="Cambria Math"/>
          <w:i/>
        </w:rPr>
        <w:t>∙</w:t>
      </w:r>
      <w:r>
        <w:rPr>
          <w:i/>
        </w:rPr>
        <w:t>l</w:t>
      </w:r>
      <w:proofErr w:type="spellEnd"/>
      <w:r>
        <w:t xml:space="preserve">), </w:t>
      </w:r>
      <w:r w:rsidRPr="00C05732">
        <w:rPr>
          <w:i/>
        </w:rPr>
        <w:t>v</w:t>
      </w:r>
      <w:r>
        <w:t xml:space="preserve"> is flow velocity in m s</w:t>
      </w:r>
      <w:r w:rsidRPr="00C05732">
        <w:rPr>
          <w:vertAlign w:val="superscript"/>
        </w:rPr>
        <w:t>-1</w:t>
      </w:r>
      <w:r>
        <w:t xml:space="preserve">, </w:t>
      </w:r>
      <w:r w:rsidRPr="00E4151A">
        <w:rPr>
          <w:i/>
        </w:rPr>
        <w:t>f</w:t>
      </w:r>
      <w:r>
        <w:t xml:space="preserve"> is the hydrofoil oscillation frequency in Hz and </w:t>
      </w:r>
      <w:r w:rsidRPr="00E4151A">
        <w:rPr>
          <w:i/>
        </w:rPr>
        <w:t>l</w:t>
      </w:r>
      <w:r>
        <w:t xml:space="preserve"> is the hydrofoil chord length in m;</w:t>
      </w:r>
      <w:r w:rsidRPr="0087718D">
        <w:t xml:space="preserve"> damping factor </w:t>
      </w:r>
      <w:r w:rsidRPr="0087718D">
        <w:rPr>
          <w:rFonts w:cs="Times New Roman"/>
          <w:i/>
        </w:rPr>
        <w:t>ζ</w:t>
      </w:r>
      <w:r w:rsidRPr="0087718D">
        <w:t xml:space="preserve"> = fluid damping/critical damping.</w:t>
      </w:r>
    </w:p>
    <w:p w:rsidR="006F5706" w:rsidRDefault="006F5706" w:rsidP="006F5706">
      <w:pPr>
        <w:pStyle w:val="Heading2"/>
      </w:pPr>
      <w:bookmarkStart w:id="48" w:name="_Toc454543453"/>
      <w:bookmarkStart w:id="49" w:name="_Toc455129483"/>
      <w:r>
        <w:t>Damping effect during cavitation</w:t>
      </w:r>
      <w:bookmarkEnd w:id="48"/>
      <w:bookmarkEnd w:id="49"/>
    </w:p>
    <w:p w:rsidR="00D63280" w:rsidRDefault="00FC4EDE" w:rsidP="005072BE">
      <w:pPr>
        <w:pStyle w:val="menuscript"/>
      </w:pPr>
      <w:r>
        <w:t xml:space="preserve">Cavitation is </w:t>
      </w:r>
      <w:r w:rsidR="00E2533D">
        <w:t xml:space="preserve">a </w:t>
      </w:r>
      <w:r>
        <w:t xml:space="preserve">common </w:t>
      </w:r>
      <w:r w:rsidR="00E2533D">
        <w:t>phenomenon</w:t>
      </w:r>
      <w:r>
        <w:t xml:space="preserve"> </w:t>
      </w:r>
      <w:r w:rsidR="00E2533D">
        <w:t xml:space="preserve">in hydraulic turbines </w:t>
      </w:r>
      <w:r>
        <w:t xml:space="preserve">and </w:t>
      </w:r>
      <w:r w:rsidR="00E2533D">
        <w:t xml:space="preserve">it </w:t>
      </w:r>
      <w:r>
        <w:t>is regarded as one of challenging condition</w:t>
      </w:r>
      <w:r w:rsidR="00975A9C">
        <w:t>s as it affects</w:t>
      </w:r>
      <w:r w:rsidR="00E2533D">
        <w:t xml:space="preserve"> </w:t>
      </w:r>
      <w:r w:rsidR="00975A9C">
        <w:t>the</w:t>
      </w:r>
      <w:r w:rsidR="00E2533D">
        <w:t xml:space="preserve"> operating life </w:t>
      </w:r>
      <w:r w:rsidR="00284A5F">
        <w:fldChar w:fldCharType="begin">
          <w:fldData xml:space="preserve">PEVuZE5vdGU+PENpdGU+PEF1dGhvcj5Fc2NhbGVyPC9BdXRob3I+PFllYXI+MjAwNjwvWWVhcj48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</w:fldData>
        </w:fldChar>
      </w:r>
      <w:r w:rsidR="00284A5F">
        <w:instrText xml:space="preserve"> ADDIN EN.CITE </w:instrText>
      </w:r>
      <w:r w:rsidR="00284A5F">
        <w:fldChar w:fldCharType="begin">
          <w:fldData xml:space="preserve">PEVuZE5vdGU+PENpdGU+PEF1dGhvcj5Fc2NhbGVyPC9BdXRob3I+PFllYXI+MjAwNjwvWWVhcj48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</w:fldData>
        </w:fldChar>
      </w:r>
      <w:r w:rsidR="00284A5F">
        <w:instrText xml:space="preserve"> ADDIN EN.CITE.DATA </w:instrText>
      </w:r>
      <w:r w:rsidR="00284A5F">
        <w:fldChar w:fldCharType="end"/>
      </w:r>
      <w:r w:rsidR="00284A5F">
        <w:fldChar w:fldCharType="separate"/>
      </w:r>
      <w:r w:rsidR="00284A5F">
        <w:rPr>
          <w:noProof/>
        </w:rPr>
        <w:t>(Ausoni et al., 2007; Cencîc et al., 2014; Escaler et al., 2006; Escaler et al., 2015; Kumar and Saini, 2010; Rus et al., 2007)</w:t>
      </w:r>
      <w:r w:rsidR="00284A5F">
        <w:fldChar w:fldCharType="end"/>
      </w:r>
      <w:r>
        <w:t xml:space="preserve">. Pressure at the runner outlet and </w:t>
      </w:r>
      <w:r w:rsidR="002F0EBF">
        <w:t xml:space="preserve">in the </w:t>
      </w:r>
      <w:r>
        <w:t xml:space="preserve">draft tube </w:t>
      </w:r>
      <w:r w:rsidR="00E2533D">
        <w:t xml:space="preserve">often </w:t>
      </w:r>
      <w:r>
        <w:lastRenderedPageBreak/>
        <w:t>drops below vapor pressure</w:t>
      </w:r>
      <w:r w:rsidR="00E2533D">
        <w:t>,</w:t>
      </w:r>
      <w:r>
        <w:t xml:space="preserve"> mainly at part load operating conditions. The cavitation results in disturbance </w:t>
      </w:r>
      <w:r w:rsidR="00E2533D">
        <w:t>of</w:t>
      </w:r>
      <w:r>
        <w:t xml:space="preserve"> boundary layer and causing high amplitude pressure pulsations</w:t>
      </w:r>
      <w:r w:rsidR="003B7F24">
        <w:t xml:space="preserve"> </w:t>
      </w:r>
      <w:r w:rsidR="00284A5F">
        <w:fldChar w:fldCharType="begin"/>
      </w:r>
      <w:r w:rsidR="00284A5F">
        <w:instrText xml:space="preserve"> ADDIN EN.CITE &lt;EndNote&gt;&lt;Cite&gt;&lt;Author&gt;Amromin&lt;/Author&gt;&lt;Year&gt;2014&lt;/Year&gt;&lt;RecNum&gt;437&lt;/RecNum&gt;&lt;DisplayText&gt;(Amromin, 2014)&lt;/DisplayText&gt;&lt;record&gt;&lt;rec-number&gt;437&lt;/rec-number&gt;&lt;foreign-keys&gt;&lt;key app="EN" db-id="0200vaff2t9asae2tw65rsaz9daxwsafzvz0" timestamp="1433843915"&gt;437&lt;/key&gt;&lt;/foreign-keys&gt;&lt;ref-type name="Journal Article"&gt;17&lt;/ref-type&gt;&lt;contributors&gt;&lt;authors&gt;&lt;author&gt;Amromin, E. L.&lt;/author&gt;&lt;/authors&gt;&lt;/contributors&gt;&lt;titles&gt;&lt;title&gt;Design approach for cavitation tolerant hydrofoils and blades&lt;/title&gt;&lt;secondary-title&gt;Journal of Fluids and Structures&lt;/secondary-title&gt;&lt;/titles&gt;&lt;periodical&gt;&lt;full-title&gt;Journal of Fluids and Structures&lt;/full-title&gt;&lt;abbr-1&gt;J Fluid Struct&lt;/abbr-1&gt;&lt;/periodical&gt;&lt;pages&gt;96-106&lt;/pages&gt;&lt;volume&gt;45&lt;/volume&gt;&lt;number&gt;0&lt;/number&gt;&lt;keywords&gt;&lt;keyword&gt;Cavitation&lt;/keyword&gt;&lt;keyword&gt;Gust flow&lt;/keyword&gt;&lt;keyword&gt;Suppression of cavity pulsations&lt;/keyword&gt;&lt;keyword&gt;Enhancement of cavitating hydrofoil/blade performances&lt;/keyword&gt;&lt;/keywords&gt;&lt;dates&gt;&lt;year&gt;2014&lt;/year&gt;&lt;pub-dates&gt;&lt;date&gt;2//&lt;/date&gt;&lt;/pub-dates&gt;&lt;/dates&gt;&lt;isbn&gt;0889-9746&lt;/isbn&gt;&lt;label&gt;fsi&lt;/label&gt;&lt;urls&gt;&lt;related-urls&gt;&lt;url&gt;http://www.sciencedirect.com/science/article/pii/S0889974613002582&lt;/url&gt;&lt;url&gt;http://ac.els-cdn.com/S0889974613002582/1-s2.0-S0889974613002582-main.pdf?_tid=1b73b5f6-0e8e-11e5-a365-00000aacb362&amp;amp;acdnat=1433844101_f85fbfc7a464e8d3b1baec9375ae3864&lt;/url&gt;&lt;/related-urls&gt;&lt;/urls&gt;&lt;electronic-resource-num&gt;doi:10.1016/j.jfluidstructs.2013.11.014&lt;/electronic-resource-num&gt;&lt;/record&gt;&lt;/Cite&gt;&lt;/EndNote&gt;</w:instrText>
      </w:r>
      <w:r w:rsidR="00284A5F">
        <w:fldChar w:fldCharType="separate"/>
      </w:r>
      <w:r w:rsidR="00284A5F">
        <w:rPr>
          <w:noProof/>
        </w:rPr>
        <w:t>(Amromin, 2014)</w:t>
      </w:r>
      <w:r w:rsidR="00284A5F">
        <w:fldChar w:fldCharType="end"/>
      </w:r>
      <w:r>
        <w:t>. The critical area for cavitation is blade trailing edge welded to the crown</w:t>
      </w:r>
      <w:r w:rsidR="002F0EBF">
        <w:t>/band</w:t>
      </w:r>
      <w:r>
        <w:t xml:space="preserve"> </w:t>
      </w:r>
      <w:r w:rsidR="00284A5F">
        <w:fldChar w:fldCharType="begin"/>
      </w:r>
      <w:r w:rsidR="00284A5F">
        <w:instrText xml:space="preserve"> ADDIN EN.CITE &lt;EndNote&gt;&lt;Cite&gt;&lt;Author&gt;IEC 60193&lt;/Author&gt;&lt;Year&gt;1999&lt;/Year&gt;&lt;RecNum&gt;308&lt;/RecNum&gt;&lt;DisplayText&gt;(IEC 60193, 1999)&lt;/DisplayText&gt;&lt;record&gt;&lt;rec-number&gt;308&lt;/rec-number&gt;&lt;foreign-keys&gt;&lt;key app="EN" db-id="0200vaff2t9asae2tw65rsaz9daxwsafzvz0" timestamp="1431880558"&gt;308&lt;/key&gt;&lt;key app="ENWeb" db-id=""&gt;0&lt;/key&gt;&lt;/foreign-keys&gt;&lt;ref-type name="Standard"&gt;58&lt;/ref-type&gt;&lt;contributors&gt;&lt;authors&gt;&lt;author&gt;IEC 60193,,&lt;/author&gt;&lt;/authors&gt;&lt;/contributors&gt;&lt;titles&gt;&lt;title&gt;Hydraulic turbines, storage pumps and pump-turbines: Model acceptance tests&lt;/title&gt;&lt;secondary-title&gt;International standard&lt;/secondary-title&gt;&lt;/titles&gt;&lt;pages&gt;578&lt;/pages&gt;&lt;volume&gt;IEC 60193&lt;/volume&gt;&lt;edition&gt;Second&lt;/edition&gt;&lt;keywords&gt;&lt;keyword&gt;Vannkraftmaskiner -- Modellforsøk&lt;/keyword&gt;&lt;keyword&gt;Vannkraftmaskiner -- Måleteknikk&lt;/keyword&gt;&lt;/keywords&gt;&lt;dates&gt;&lt;year&gt;1999&lt;/year&gt;&lt;/dates&gt;&lt;pub-location&gt;3, rue de Varembé, PO Box 131, CH-1211 Geneva 20, Switzerland. 16 November&lt;/pub-location&gt;&lt;publisher&gt;International Electrotechnical Commission&lt;/publisher&gt;&lt;isbn&gt;2831849934&lt;/isbn&gt;&lt;label&gt;std&lt;/label&gt;&lt;urls&gt;&lt;/urls&gt;&lt;language&gt;English, French&lt;/language&gt;&lt;/record&gt;&lt;/Cite&gt;&lt;/EndNote&gt;</w:instrText>
      </w:r>
      <w:r w:rsidR="00284A5F">
        <w:fldChar w:fldCharType="separate"/>
      </w:r>
      <w:r w:rsidR="00284A5F">
        <w:rPr>
          <w:noProof/>
        </w:rPr>
        <w:t>(IEC 60193, 1999)</w:t>
      </w:r>
      <w:r w:rsidR="00284A5F">
        <w:fldChar w:fldCharType="end"/>
      </w:r>
      <w:r w:rsidR="0032580D">
        <w:t xml:space="preserve">. </w:t>
      </w:r>
      <w:r w:rsidR="00E86E87">
        <w:t xml:space="preserve">Both cavitation and trailing edge vortex shedding affects the damping </w:t>
      </w:r>
      <w:r w:rsidR="00284A5F">
        <w:fldChar w:fldCharType="begin"/>
      </w:r>
      <w:r w:rsidR="00284A5F">
        <w:instrText xml:space="preserve"> ADDIN EN.CITE &lt;EndNote&gt;&lt;Cite&gt;&lt;Author&gt;Alligné&lt;/Author&gt;&lt;Year&gt;2011&lt;/Year&gt;&lt;RecNum&gt;241&lt;/RecNum&gt;&lt;DisplayText&gt;(Alligné, 2011)&lt;/DisplayText&gt;&lt;record&gt;&lt;rec-number&gt;241&lt;/rec-number&gt;&lt;foreign-keys&gt;&lt;key app="EN" db-id="0200vaff2t9asae2tw65rsaz9daxwsafzvz0" timestamp="1431878580"&gt;241&lt;/key&gt;&lt;key app="ENWeb" db-id=""&gt;0&lt;/key&gt;&lt;/foreign-keys&gt;&lt;ref-type name="Thesis"&gt;32&lt;/ref-type&gt;&lt;contributors&gt;&lt;authors&gt;&lt;author&gt;Alligné, Sébastien&lt;/author&gt;&lt;/authors&gt;&lt;/contributors&gt;&lt;titles&gt;&lt;title&gt;Forced and self oscillations of hydraulic systems induced by cavitation vortex rope of Francis turbines&lt;/title&gt;&lt;secondary-title&gt;A la faculte sciences et techniques de l&amp;apos;ingenieur&lt;/secondary-title&gt;&lt;/titles&gt;&lt;pages&gt;152&lt;/pages&gt;&lt;number&gt;5117&lt;/number&gt;&lt;dates&gt;&lt;year&gt;2011&lt;/year&gt;&lt;/dates&gt;&lt;pub-location&gt;Lausanne&lt;/pub-location&gt;&lt;publisher&gt;École Polytechnique Fédérale de Lausanne&lt;/publisher&gt;&lt;label&gt;dt hl pl pressure&lt;/label&gt;&lt;work-type&gt;Ph. D.&lt;/work-type&gt;&lt;urls&gt;&lt;/urls&gt;&lt;/record&gt;&lt;/Cite&gt;&lt;/EndNote&gt;</w:instrText>
      </w:r>
      <w:r w:rsidR="00284A5F">
        <w:fldChar w:fldCharType="separate"/>
      </w:r>
      <w:r w:rsidR="00284A5F">
        <w:rPr>
          <w:noProof/>
        </w:rPr>
        <w:t>(Alligné, 2011)</w:t>
      </w:r>
      <w:r w:rsidR="00284A5F">
        <w:fldChar w:fldCharType="end"/>
      </w:r>
      <w:r w:rsidR="00F63653">
        <w:t>. The damping</w:t>
      </w:r>
      <w:r w:rsidR="00BE4063">
        <w:t xml:space="preserve"> is dependent on local velocity at that location, </w:t>
      </w:r>
      <w:r w:rsidR="002F0EBF">
        <w:t xml:space="preserve">local density, </w:t>
      </w:r>
      <w:r w:rsidR="00BE4063">
        <w:t xml:space="preserve">amplitude of pressure waves developed by collapsing of cavitation bubble and </w:t>
      </w:r>
      <w:r w:rsidR="00E86E87">
        <w:t xml:space="preserve">the </w:t>
      </w:r>
      <w:r w:rsidR="00BE4063">
        <w:t xml:space="preserve">Reynolds stresses </w:t>
      </w:r>
      <w:r w:rsidR="002F0EBF">
        <w:t xml:space="preserve">on </w:t>
      </w:r>
      <w:r w:rsidR="00E86E87">
        <w:t>cavitating surface</w:t>
      </w:r>
      <w:r w:rsidR="002F0EBF">
        <w:t xml:space="preserve"> </w:t>
      </w:r>
      <w:r w:rsidR="00284A5F">
        <w:fldChar w:fldCharType="begin"/>
      </w:r>
      <w:r w:rsidR="00284A5F">
        <w:instrText xml:space="preserve"> ADDIN EN.CITE &lt;EndNote&gt;&lt;Cite&gt;&lt;Author&gt;Ausoni&lt;/Author&gt;&lt;Year&gt;2005&lt;/Year&gt;&lt;RecNum&gt;626&lt;/RecNum&gt;&lt;DisplayText&gt;(Ausoni et al., 2005)&lt;/DisplayText&gt;&lt;record&gt;&lt;rec-number&gt;626&lt;/rec-number&gt;&lt;foreign-keys&gt;&lt;key app="EN" db-id="0200vaff2t9asae2tw65rsaz9daxwsafzvz0" timestamp="1446704178"&gt;626&lt;/key&gt;&lt;key app="ENWeb" db-id=""&gt;0&lt;/key&gt;&lt;/foreign-keys&gt;&lt;ref-type name="Conference Paper"&gt;47&lt;/ref-type&gt;&lt;contributors&gt;&lt;authors&gt;&lt;author&gt;Philippe Ausoni&lt;/author&gt;&lt;author&gt;Mohamed Farhat&lt;/author&gt;&lt;author&gt;François Avellan&lt;/author&gt;&lt;author&gt;Xavier Escaler&lt;/author&gt;&lt;author&gt;Eduard Egusquiza&lt;/author&gt;&lt;/authors&gt;&lt;/contributors&gt;&lt;titles&gt;&lt;title&gt;Cavitation effects on fluid structure interaction in the case of a 2D hydrofoil&lt;/title&gt;&lt;secondary-title&gt;ASME Fluids Engineering Division Summer Conference&lt;/secondary-title&gt;&lt;/titles&gt;&lt;pages&gt;6&lt;/pages&gt;&lt;dates&gt;&lt;year&gt;2005&lt;/year&gt;&lt;/dates&gt;&lt;pub-location&gt;Houston, TX, USA&lt;/pub-location&gt;&lt;publisher&gt;ASME&lt;/publisher&gt;&lt;urls&gt;&lt;/urls&gt;&lt;/record&gt;&lt;/Cite&gt;&lt;/EndNote&gt;</w:instrText>
      </w:r>
      <w:r w:rsidR="00284A5F">
        <w:fldChar w:fldCharType="separate"/>
      </w:r>
      <w:r w:rsidR="00284A5F">
        <w:rPr>
          <w:noProof/>
        </w:rPr>
        <w:t>(Ausoni et al., 2005)</w:t>
      </w:r>
      <w:r w:rsidR="00284A5F">
        <w:fldChar w:fldCharType="end"/>
      </w:r>
      <w:r w:rsidR="00BE4063">
        <w:t>.</w:t>
      </w:r>
    </w:p>
    <w:p w:rsidR="002F0EBF" w:rsidRDefault="002F0EBF" w:rsidP="005072BE">
      <w:pPr>
        <w:pStyle w:val="menuscript"/>
      </w:pPr>
      <w:r>
        <w:fldChar w:fldCharType="begin"/>
      </w:r>
      <w:r>
        <w:instrText xml:space="preserve"> REF _Ref454624764 \h </w:instrText>
      </w:r>
      <w:r>
        <w:fldChar w:fldCharType="separate"/>
      </w:r>
      <w:r w:rsidR="00322A25">
        <w:t xml:space="preserve">Figure </w:t>
      </w:r>
      <w:r w:rsidR="00322A25">
        <w:rPr>
          <w:noProof/>
        </w:rPr>
        <w:t>15</w:t>
      </w:r>
      <w:r>
        <w:fldChar w:fldCharType="end"/>
      </w:r>
      <w:r>
        <w:t xml:space="preserve"> shows </w:t>
      </w:r>
      <w:r w:rsidR="00E86E87">
        <w:t xml:space="preserve">on sets of </w:t>
      </w:r>
      <w:r>
        <w:t xml:space="preserve">cavitation </w:t>
      </w:r>
      <w:r w:rsidR="00B9404E">
        <w:t xml:space="preserve">when </w:t>
      </w:r>
      <w:r>
        <w:t xml:space="preserve">a hydrofoil </w:t>
      </w:r>
      <w:r w:rsidR="00B9404E">
        <w:t xml:space="preserve">subjects to </w:t>
      </w:r>
      <w:r>
        <w:t xml:space="preserve">high velocity </w:t>
      </w:r>
      <w:r w:rsidR="00B9404E">
        <w:t xml:space="preserve">flow </w:t>
      </w:r>
      <w:r w:rsidR="00284A5F">
        <w:fldChar w:fldCharType="begin"/>
      </w:r>
      <w:r w:rsidR="00284A5F">
        <w:instrText xml:space="preserve"> ADDIN EN.CITE &lt;EndNote&gt;&lt;Cite&gt;&lt;Author&gt;Dreyer&lt;/Author&gt;&lt;Year&gt;2015&lt;/Year&gt;&lt;RecNum&gt;652&lt;/RecNum&gt;&lt;DisplayText&gt;(Dreyer, 2015)&lt;/DisplayText&gt;&lt;record&gt;&lt;rec-number&gt;652&lt;/rec-number&gt;&lt;foreign-keys&gt;&lt;key app="EN" db-id="0200vaff2t9asae2tw65rsaz9daxwsafzvz0" timestamp="1456387719"&gt;652&lt;/key&gt;&lt;/foreign-keys&gt;&lt;ref-type name="Thesis"&gt;32&lt;/ref-type&gt;&lt;contributors&gt;&lt;authors&gt;&lt;author&gt;Dreyer, Matthieu&lt;/author&gt;&lt;/authors&gt;&lt;/contributors&gt;&lt;titles&gt;&lt;title&gt;Mind The Gap: Tip Leakage Vortex Dynamics and Cavitation in Axial Turbines&lt;/title&gt;&lt;secondary-title&gt;A la faculte des sciences et techniques de lingenieur&lt;/secondary-title&gt;&lt;/titles&gt;&lt;pages&gt;162&lt;/pages&gt;&lt;number&gt;6611&lt;/number&gt;&lt;dates&gt;&lt;year&gt;2015&lt;/year&gt;&lt;/dates&gt;&lt;pub-location&gt;Lausanne&lt;/pub-location&gt;&lt;publisher&gt;Ecole Polytechnique Federale de Lausanne&lt;/publisher&gt;&lt;work-type&gt;PhD&lt;/work-type&gt;&lt;urls&gt;&lt;/urls&gt;&lt;/record&gt;&lt;/Cite&gt;&lt;/EndNote&gt;</w:instrText>
      </w:r>
      <w:r w:rsidR="00284A5F">
        <w:fldChar w:fldCharType="separate"/>
      </w:r>
      <w:r w:rsidR="00284A5F">
        <w:rPr>
          <w:noProof/>
        </w:rPr>
        <w:t>(Dreyer, 2015)</w:t>
      </w:r>
      <w:r w:rsidR="00284A5F">
        <w:fldChar w:fldCharType="end"/>
      </w:r>
      <w:r>
        <w:t xml:space="preserve">. </w:t>
      </w:r>
      <w:r w:rsidR="00F63653">
        <w:t>At the cavitation lo</w:t>
      </w:r>
      <w:r w:rsidR="00E86E87">
        <w:t>cation bubbles are filled with</w:t>
      </w:r>
      <w:r w:rsidR="00F63653">
        <w:t xml:space="preserve"> small gas pockets. Energy released from the structure interacts with </w:t>
      </w:r>
      <w:r w:rsidR="00E86E87">
        <w:t xml:space="preserve">the </w:t>
      </w:r>
      <w:r w:rsidR="00F63653">
        <w:t xml:space="preserve">boundary layer which has </w:t>
      </w:r>
      <w:r w:rsidR="00E86E87">
        <w:t>variable</w:t>
      </w:r>
      <w:r w:rsidR="00F63653">
        <w:t xml:space="preserve"> density </w:t>
      </w:r>
      <w:r w:rsidR="00E86E87">
        <w:t xml:space="preserve">due to presence gas pockets </w:t>
      </w:r>
      <w:r w:rsidR="00F63653">
        <w:t xml:space="preserve">than the </w:t>
      </w:r>
      <w:r w:rsidR="00E86E87">
        <w:t xml:space="preserve">freestream </w:t>
      </w:r>
      <w:r w:rsidR="00F63653">
        <w:t xml:space="preserve">fluid. Further collapsing bubbles develop high amplitude pressure waves </w:t>
      </w:r>
      <w:r w:rsidR="00B12963">
        <w:t xml:space="preserve">(hydro acoustic wave) which propagate in all directions and also strikes to the vibrating wall </w:t>
      </w:r>
      <w:r w:rsidR="00284A5F">
        <w:fldChar w:fldCharType="begin"/>
      </w:r>
      <w:r w:rsidR="00284A5F">
        <w:instrText xml:space="preserve"> ADDIN EN.CITE &lt;EndNote&gt;&lt;Cite&gt;&lt;Author&gt;Arpe&lt;/Author&gt;&lt;Year&gt;2009&lt;/Year&gt;&lt;RecNum&gt;73&lt;/RecNum&gt;&lt;DisplayText&gt;(Arpe et al., 2009)&lt;/DisplayText&gt;&lt;record&gt;&lt;rec-number&gt;73&lt;/rec-number&gt;&lt;foreign-keys&gt;&lt;key app="EN" db-id="0200vaff2t9asae2tw65rsaz9daxwsafzvz0" timestamp="1431877243"&gt;73&lt;/key&gt;&lt;key app="ENWeb" db-id=""&gt;0&lt;/key&gt;&lt;/foreign-keys&gt;&lt;ref-type name="Journal Article"&gt;17&lt;/ref-type&gt;&lt;contributors&gt;&lt;authors&gt;&lt;author&gt;Arpe, J.&lt;/author&gt;&lt;author&gt;Nicolet, C.&lt;/author&gt;&lt;author&gt;Avellan, F.&lt;/author&gt;&lt;/authors&gt;&lt;/contributors&gt;&lt;auth-address&gt;Nicolet, C&amp;#xD;Ecole Polytech Fed Lausanne, Lab Hydraul Machines, 33 Bis,Ave Cour, CH-1007 Lausanne, Switzerland&amp;#xD;Ecole Polytech Fed Lausanne, Lab Hydraul Machines, 33 Bis,Ave Cour, CH-1007 Lausanne, Switzerland&amp;#xD;Ecole Polytech Fed Lausanne, Lab Hydraul Machines, CH-1007 Lausanne, Switzerland&lt;/auth-address&gt;&lt;titles&gt;&lt;title&gt;Experimental evidence of hydroacoustic pressure waves in a Francis turbine elbow draft tube for low discharge conditions&lt;/title&gt;&lt;secondary-title&gt;ASME J. Fluids Eng.&lt;/secondary-title&gt;&lt;/titles&gt;&lt;periodical&gt;&lt;full-title&gt;ASME J. Fluids Eng.&lt;/full-title&gt;&lt;abbr-1&gt;J Fluid Eng-T Asme&lt;/abbr-1&gt;&lt;/periodical&gt;&lt;pages&gt;081102&lt;/pages&gt;&lt;volume&gt;131&lt;/volume&gt;&lt;number&gt;8&lt;/number&gt;&lt;keywords&gt;&lt;keyword&gt;cavitation&lt;/keyword&gt;&lt;keyword&gt;flow instability&lt;/keyword&gt;&lt;keyword&gt;poiseuille flow&lt;/keyword&gt;&lt;keyword&gt;power plants&lt;/keyword&gt;&lt;keyword&gt;pressure transducers&lt;/keyword&gt;&lt;keyword&gt;turbines&lt;/keyword&gt;&lt;keyword&gt;vortices&lt;/keyword&gt;&lt;keyword&gt;waves&lt;/keyword&gt;&lt;keyword&gt;vortex breakdown phenomenon&lt;/keyword&gt;&lt;keyword&gt;flow&lt;/keyword&gt;&lt;/keywords&gt;&lt;dates&gt;&lt;year&gt;2009&lt;/year&gt;&lt;pub-dates&gt;&lt;date&gt;Aug&lt;/date&gt;&lt;/pub-dates&gt;&lt;/dates&gt;&lt;isbn&gt;0098-2202&lt;/isbn&gt;&lt;accession-num&gt;WOS:000268405500002&lt;/accession-num&gt;&lt;label&gt;dt pressure&lt;/label&gt;&lt;urls&gt;&lt;related-urls&gt;&lt;url&gt;&amp;lt;Go to ISI&amp;gt;://WOS:000268405500002&lt;/url&gt;&lt;/related-urls&gt;&lt;/urls&gt;&lt;electronic-resource-num&gt;doi:10.1115/1.3155944&lt;/electronic-resource-num&gt;&lt;language&gt;English&lt;/language&gt;&lt;/record&gt;&lt;/Cite&gt;&lt;/EndNote&gt;</w:instrText>
      </w:r>
      <w:r w:rsidR="00284A5F">
        <w:fldChar w:fldCharType="separate"/>
      </w:r>
      <w:r w:rsidR="00284A5F">
        <w:rPr>
          <w:noProof/>
        </w:rPr>
        <w:t>(Arpe et al., 2009)</w:t>
      </w:r>
      <w:r w:rsidR="00284A5F">
        <w:fldChar w:fldCharType="end"/>
      </w:r>
      <w:r w:rsidR="00B12963">
        <w:t xml:space="preserve"> and resulting in further amplification of the vibration amplitudes</w:t>
      </w:r>
      <w:r w:rsidR="00B9404E">
        <w:t>, whenever frequency locks-in</w:t>
      </w:r>
      <w:r w:rsidR="00B12963">
        <w:t xml:space="preserve">. </w:t>
      </w:r>
      <w:r w:rsidR="002B3272">
        <w:t>T</w:t>
      </w:r>
      <w:r>
        <w:t xml:space="preserve">he amplitudes are </w:t>
      </w:r>
      <w:r w:rsidR="002B3272">
        <w:t xml:space="preserve">as high as </w:t>
      </w:r>
      <w:r>
        <w:t xml:space="preserve">15% </w:t>
      </w:r>
      <w:r w:rsidR="002B3272">
        <w:t xml:space="preserve">with respect to </w:t>
      </w:r>
      <w:r>
        <w:t>the normal flow condition</w:t>
      </w:r>
      <w:r w:rsidR="005E355A">
        <w:t xml:space="preserve"> and </w:t>
      </w:r>
      <w:r w:rsidR="005A5F2F">
        <w:t xml:space="preserve">the cavitation is function of </w:t>
      </w:r>
      <w:r w:rsidRPr="000D0C3C">
        <w:t>the square root of the Reynolds number</w:t>
      </w:r>
      <w:r>
        <w:t xml:space="preserve"> </w:t>
      </w:r>
      <w:r w:rsidR="00284A5F">
        <w:fldChar w:fldCharType="begin"/>
      </w:r>
      <w:r w:rsidR="00284A5F">
        <w:instrText xml:space="preserve"> ADDIN EN.CITE &lt;EndNote&gt;&lt;Cite&gt;&lt;Author&gt;Ausoni&lt;/Author&gt;&lt;Year&gt;2007&lt;/Year&gt;&lt;RecNum&gt;487&lt;/RecNum&gt;&lt;DisplayText&gt;(Ausoni et al., 2007)&lt;/DisplayText&gt;&lt;record&gt;&lt;rec-number&gt;487&lt;/rec-number&gt;&lt;foreign-keys&gt;&lt;key app="EN" db-id="0200vaff2t9asae2tw65rsaz9daxwsafzvz0" timestamp="1435668000"&gt;487&lt;/key&gt;&lt;/foreign-keys&gt;&lt;ref-type name="Journal Article"&gt;17&lt;/ref-type&gt;&lt;contributors&gt;&lt;authors&gt;&lt;author&gt;Ausoni, Philippe&lt;/author&gt;&lt;author&gt;Farhat, Mohamed&lt;/author&gt;&lt;author&gt;Escaler, Xavier&lt;/author&gt;&lt;author&gt;Egusquiza, Eduard&lt;/author&gt;&lt;author&gt;Avellan, François&lt;/author&gt;&lt;/authors&gt;&lt;/contributors&gt;&lt;titles&gt;&lt;title&gt;Cavitation influence on von kármán vortex shedding and induced hydrofoil vibrations&lt;/title&gt;&lt;secondary-title&gt;ASME J. Fluids Eng.&lt;/secondary-title&gt;&lt;/titles&gt;&lt;periodical&gt;&lt;full-title&gt;ASME J. Fluids Eng.&lt;/full-title&gt;&lt;abbr-1&gt;J Fluid Eng-T Asme&lt;/abbr-1&gt;&lt;/periodical&gt;&lt;pages&gt;966-973&lt;/pages&gt;&lt;volume&gt;129&lt;/volume&gt;&lt;number&gt;8&lt;/number&gt;&lt;dates&gt;&lt;year&gt;2007&lt;/year&gt;&lt;/dates&gt;&lt;publisher&gt;ASME&lt;/publisher&gt;&lt;isbn&gt;0098-2202&lt;/isbn&gt;&lt;urls&gt;&lt;related-urls&gt;&lt;url&gt;http://dx.doi.org/10.1115/1.2746907&lt;/url&gt;&lt;url&gt;http://fluidsengineering.asmedigitalcollection.asme.org/data/Journals/JFEGA4/27263/966_1.pdf&lt;/url&gt;&lt;/related-urls&gt;&lt;/urls&gt;&lt;electronic-resource-num&gt;doi:10.1115/1.2746907&lt;/electronic-resource-num&gt;&lt;/record&gt;&lt;/Cite&gt;&lt;/EndNote&gt;</w:instrText>
      </w:r>
      <w:r w:rsidR="00284A5F">
        <w:fldChar w:fldCharType="separate"/>
      </w:r>
      <w:r w:rsidR="00284A5F">
        <w:rPr>
          <w:noProof/>
        </w:rPr>
        <w:t>(Ausoni et al., 2007)</w:t>
      </w:r>
      <w:r w:rsidR="00284A5F">
        <w:fldChar w:fldCharType="end"/>
      </w:r>
      <w:r w:rsidR="005A5F2F">
        <w:t xml:space="preserve">. </w:t>
      </w:r>
      <w:r>
        <w:t xml:space="preserve">In addition, </w:t>
      </w:r>
      <w:r w:rsidR="00C80AA2">
        <w:t xml:space="preserve">vortical flow is developed </w:t>
      </w:r>
      <w:r w:rsidR="00B9404E">
        <w:t xml:space="preserve">beneath the </w:t>
      </w:r>
      <w:r w:rsidR="00C80AA2">
        <w:t>separat</w:t>
      </w:r>
      <w:r w:rsidR="00B9404E">
        <w:t>ing</w:t>
      </w:r>
      <w:r w:rsidR="00C80AA2">
        <w:t xml:space="preserve"> boundary layer</w:t>
      </w:r>
      <w:r w:rsidR="00B9404E">
        <w:t xml:space="preserve"> that causes</w:t>
      </w:r>
      <w:r w:rsidR="00C80AA2">
        <w:t xml:space="preserve"> adverse pressure gradient </w:t>
      </w:r>
      <w:r w:rsidR="00B9404E">
        <w:t>and further</w:t>
      </w:r>
      <w:r w:rsidR="00803A7F">
        <w:t xml:space="preserve"> cavitation, i.e.,</w:t>
      </w:r>
      <w:r w:rsidR="00C80AA2">
        <w:t xml:space="preserve"> </w:t>
      </w:r>
      <w:r w:rsidR="00C064B8">
        <w:t>super-</w:t>
      </w:r>
      <w:r w:rsidR="00C80AA2">
        <w:t>cavitation</w:t>
      </w:r>
      <w:r w:rsidR="00D63280">
        <w:t xml:space="preserve"> </w:t>
      </w:r>
      <w:r w:rsidR="00284A5F">
        <w:fldChar w:fldCharType="begin"/>
      </w:r>
      <w:r w:rsidR="00284A5F">
        <w:instrText xml:space="preserve"> ADDIN EN.CITE &lt;EndNote&gt;&lt;Cite&gt;&lt;Author&gt;Akcabay&lt;/Author&gt;&lt;Year&gt;2014&lt;/Year&gt;&lt;RecNum&gt;436&lt;/RecNum&gt;&lt;DisplayText&gt;(Akcabay and Young, 2014)&lt;/DisplayText&gt;&lt;record&gt;&lt;rec-number&gt;436&lt;/rec-number&gt;&lt;foreign-keys&gt;&lt;key app="EN" db-id="0200vaff2t9asae2tw65rsaz9daxwsafzvz0" timestamp="1433843809"&gt;436&lt;/key&gt;&lt;/foreign-keys&gt;&lt;ref-type name="Journal Article"&gt;17&lt;/ref-type&gt;&lt;contributors&gt;&lt;authors&gt;&lt;author&gt;Akcabay, Deniz Tolga&lt;/author&gt;&lt;author&gt;Young, Yin Lu&lt;/author&gt;&lt;/authors&gt;&lt;/contributors&gt;&lt;titles&gt;&lt;title&gt;Influence of cavitation on the hydroelastic stability of hydrofoils&lt;/title&gt;&lt;secondary-title&gt;Journal of Fluids and Structures&lt;/secondary-title&gt;&lt;/titles&gt;&lt;periodical&gt;&lt;full-title&gt;Journal of Fluids and Structures&lt;/full-title&gt;&lt;abbr-1&gt;J Fluid Struct&lt;/abbr-1&gt;&lt;/periodical&gt;&lt;pages&gt;170-185&lt;/pages&gt;&lt;volume&gt;49&lt;/volume&gt;&lt;number&gt;0&lt;/number&gt;&lt;keywords&gt;&lt;keyword&gt;Cavitation&lt;/keyword&gt;&lt;keyword&gt;Hydrofoil&lt;/keyword&gt;&lt;keyword&gt;Hydroelasticity&lt;/keyword&gt;&lt;keyword&gt;Flexible&lt;/keyword&gt;&lt;keyword&gt;Vibration&lt;/keyword&gt;&lt;keyword&gt;Divergence&lt;/keyword&gt;&lt;/keywords&gt;&lt;dates&gt;&lt;year&gt;2014&lt;/year&gt;&lt;pub-dates&gt;&lt;date&gt;8//&lt;/date&gt;&lt;/pub-dates&gt;&lt;/dates&gt;&lt;isbn&gt;0889-9746&lt;/isbn&gt;&lt;label&gt;fsi&lt;/label&gt;&lt;urls&gt;&lt;related-urls&gt;&lt;url&gt;http://www.sciencedirect.com/science/article/pii/S0889974614000863&lt;/url&gt;&lt;url&gt;http://ac.els-cdn.com/S0889974614000863/1-s2.0-S0889974614000863-main.pdf?_tid=dcf6deca-0e8d-11e5-a737-00000aab0f26&amp;amp;acdnat=1433843996_a414edca1392c4af61e142a0f3c5d7b2&lt;/url&gt;&lt;/related-urls&gt;&lt;/urls&gt;&lt;electronic-resource-num&gt;doi:10.1016/j.jfluidstructs.2014.04.010&lt;/electronic-resource-num&gt;&lt;/record&gt;&lt;/Cite&gt;&lt;/EndNote&gt;</w:instrText>
      </w:r>
      <w:r w:rsidR="00284A5F">
        <w:fldChar w:fldCharType="separate"/>
      </w:r>
      <w:r w:rsidR="00284A5F">
        <w:rPr>
          <w:noProof/>
        </w:rPr>
        <w:t>(Akcabay and Young, 2014)</w:t>
      </w:r>
      <w:r w:rsidR="00284A5F">
        <w:fldChar w:fldCharType="end"/>
      </w:r>
      <w:r w:rsidR="00C80AA2">
        <w:t xml:space="preserve">. </w:t>
      </w:r>
      <w:r w:rsidR="00B9404E">
        <w:t>The a</w:t>
      </w:r>
      <w:r w:rsidR="00C064B8">
        <w:t xml:space="preserve">uthors </w:t>
      </w:r>
      <w:r w:rsidR="00284A5F">
        <w:fldChar w:fldCharType="begin"/>
      </w:r>
      <w:r w:rsidR="00284A5F">
        <w:instrText xml:space="preserve"> ADDIN EN.CITE &lt;EndNote&gt;&lt;Cite&gt;&lt;Author&gt;Ausoni&lt;/Author&gt;&lt;Year&gt;2007&lt;/Year&gt;&lt;RecNum&gt;487&lt;/RecNum&gt;&lt;DisplayText&gt;(Ausoni et al., 2007)&lt;/DisplayText&gt;&lt;record&gt;&lt;rec-number&gt;487&lt;/rec-number&gt;&lt;foreign-keys&gt;&lt;key app="EN" db-id="0200vaff2t9asae2tw65rsaz9daxwsafzvz0" timestamp="1435668000"&gt;487&lt;/key&gt;&lt;/foreign-keys&gt;&lt;ref-type name="Journal Article"&gt;17&lt;/ref-type&gt;&lt;contributors&gt;&lt;authors&gt;&lt;author&gt;Ausoni, Philippe&lt;/author&gt;&lt;author&gt;Farhat, Mohamed&lt;/author&gt;&lt;author&gt;Escaler, Xavier&lt;/author&gt;&lt;author&gt;Egusquiza, Eduard&lt;/author&gt;&lt;author&gt;Avellan, François&lt;/author&gt;&lt;/authors&gt;&lt;/contributors&gt;&lt;titles&gt;&lt;title&gt;Cavitation influence on von kármán vortex shedding and induced hydrofoil vibrations&lt;/title&gt;&lt;secondary-title&gt;ASME J. Fluids Eng.&lt;/secondary-title&gt;&lt;/titles&gt;&lt;periodical&gt;&lt;full-title&gt;ASME J. Fluids Eng.&lt;/full-title&gt;&lt;abbr-1&gt;J Fluid Eng-T Asme&lt;/abbr-1&gt;&lt;/periodical&gt;&lt;pages&gt;966-973&lt;/pages&gt;&lt;volume&gt;129&lt;/volume&gt;&lt;number&gt;8&lt;/number&gt;&lt;dates&gt;&lt;year&gt;2007&lt;/year&gt;&lt;/dates&gt;&lt;publisher&gt;ASME&lt;/publisher&gt;&lt;isbn&gt;0098-2202&lt;/isbn&gt;&lt;urls&gt;&lt;related-urls&gt;&lt;url&gt;http://dx.doi.org/10.1115/1.2746907&lt;/url&gt;&lt;url&gt;http://fluidsengineering.asmedigitalcollection.asme.org/data/Journals/JFEGA4/27263/966_1.pdf&lt;/url&gt;&lt;/related-urls&gt;&lt;/urls&gt;&lt;electronic-resource-num&gt;doi:10.1115/1.2746907&lt;/electronic-resource-num&gt;&lt;/record&gt;&lt;/Cite&gt;&lt;/EndNote&gt;</w:instrText>
      </w:r>
      <w:r w:rsidR="00284A5F">
        <w:fldChar w:fldCharType="separate"/>
      </w:r>
      <w:r w:rsidR="00284A5F">
        <w:rPr>
          <w:noProof/>
        </w:rPr>
        <w:t>(Ausoni et al., 2007)</w:t>
      </w:r>
      <w:r w:rsidR="00284A5F">
        <w:fldChar w:fldCharType="end"/>
      </w:r>
      <w:r w:rsidR="00C064B8">
        <w:t xml:space="preserve"> have emphasized</w:t>
      </w:r>
      <w:r>
        <w:t xml:space="preserve"> that the transverse velocity </w:t>
      </w:r>
      <w:r w:rsidR="00803A7F">
        <w:t>at</w:t>
      </w:r>
      <w:r>
        <w:t xml:space="preserve"> the trailing edge increases the vortex strength linearly. This effect is important in the context of the fluid structure interaction, since it implies that the </w:t>
      </w:r>
      <w:r w:rsidR="00B9404E">
        <w:t xml:space="preserve">high </w:t>
      </w:r>
      <w:r>
        <w:t xml:space="preserve">velocity </w:t>
      </w:r>
      <w:r w:rsidR="00B9404E">
        <w:t xml:space="preserve">at </w:t>
      </w:r>
      <w:r>
        <w:t>the trailing edge increases the fluctuating forces on the body.</w:t>
      </w:r>
      <w:r w:rsidR="00D63280" w:rsidRPr="00D63280">
        <w:t xml:space="preserve"> </w:t>
      </w:r>
      <w:r w:rsidR="00D63280">
        <w:t xml:space="preserve">Experiments on </w:t>
      </w:r>
      <w:r w:rsidR="00803A7F">
        <w:t xml:space="preserve">the </w:t>
      </w:r>
      <w:r w:rsidR="00D63280">
        <w:t>hydrofoil at 14 m s</w:t>
      </w:r>
      <w:r w:rsidR="00D63280" w:rsidRPr="00B40775">
        <w:rPr>
          <w:vertAlign w:val="superscript"/>
        </w:rPr>
        <w:t>-1</w:t>
      </w:r>
      <w:r w:rsidR="00D63280">
        <w:t xml:space="preserve"> freestream velocity showed that the damping decreases as cavitation increases </w:t>
      </w:r>
      <w:r w:rsidR="00284A5F">
        <w:fldChar w:fldCharType="begin"/>
      </w:r>
      <w:r w:rsidR="00284A5F">
        <w:instrText xml:space="preserve"> ADDIN EN.CITE &lt;EndNote&gt;&lt;Cite&gt;&lt;Author&gt;Torre&lt;/Author&gt;&lt;Year&gt;2013&lt;/Year&gt;&lt;RecNum&gt;327&lt;/RecNum&gt;&lt;DisplayText&gt;(Torre et al., 2013)&lt;/DisplayText&gt;&lt;record&gt;&lt;rec-number&gt;327&lt;/rec-number&gt;&lt;foreign-keys&gt;&lt;key app="EN" db-id="0200vaff2t9asae2tw65rsaz9daxwsafzvz0" timestamp="1431880796"&gt;327&lt;/key&gt;&lt;key app="ENWeb" db-id=""&gt;0&lt;/key&gt;&lt;/foreign-keys&gt;&lt;ref-type name="Journal Article"&gt;17&lt;/ref-type&gt;&lt;contributors&gt;&lt;authors&gt;&lt;author&gt;Torre, O De La&lt;/author&gt;&lt;author&gt;Escaler, X.&lt;/author&gt;&lt;author&gt;Egusquiza, E.&lt;/author&gt;&lt;author&gt;Farhat, M.&lt;/author&gt;&lt;/authors&gt;&lt;/contributors&gt;&lt;titles&gt;&lt;title&gt;Experimental investigation of added mass effects on a hydrofoil under cavitation conditions&lt;/title&gt;&lt;secondary-title&gt;Journal of Fluids and Structures&lt;/secondary-title&gt;&lt;/titles&gt;&lt;periodical&gt;&lt;full-title&gt;Journal of Fluids and Structures&lt;/full-title&gt;&lt;abbr-1&gt;J Fluid Struct&lt;/abbr-1&gt;&lt;/periodical&gt;&lt;pages&gt;173-187&lt;/pages&gt;&lt;volume&gt;39&lt;/volume&gt;&lt;dates&gt;&lt;year&gt;2013&lt;/year&gt;&lt;/dates&gt;&lt;isbn&gt;08899746&lt;/isbn&gt;&lt;accession-num&gt;WOS:000319172000011&lt;/accession-num&gt;&lt;label&gt;fsi&lt;/label&gt;&lt;urls&gt;&lt;/urls&gt;&lt;electronic-resource-num&gt;doi:10.1016/j.jfluidstructs.2013.01.008&lt;/electronic-resource-num&gt;&lt;/record&gt;&lt;/Cite&gt;&lt;/EndNote&gt;</w:instrText>
      </w:r>
      <w:r w:rsidR="00284A5F">
        <w:fldChar w:fldCharType="separate"/>
      </w:r>
      <w:r w:rsidR="00284A5F">
        <w:rPr>
          <w:noProof/>
        </w:rPr>
        <w:t>(Torre et al., 2013)</w:t>
      </w:r>
      <w:r w:rsidR="00284A5F">
        <w:fldChar w:fldCharType="end"/>
      </w:r>
      <w:r w:rsidR="00D63280">
        <w:t xml:space="preserve">. Decrease in damping effect </w:t>
      </w:r>
      <w:r w:rsidR="00803A7F">
        <w:t>is</w:t>
      </w:r>
      <w:r w:rsidR="00D63280">
        <w:t xml:space="preserve"> attributed to developed aircushion near the vibrating wall by cavitating bubbles.</w:t>
      </w:r>
    </w:p>
    <w:p w:rsidR="00491462" w:rsidRDefault="00491462" w:rsidP="00491462">
      <w:pPr>
        <w:pStyle w:val="menuscript"/>
      </w:pPr>
      <w:r>
        <w:t xml:space="preserve">When a hydrofoil experience deformation related to the mode-shape, at some locations cavitation effect is strong and causes significant damage. At these locations, dramatic amplification of the vibration amplitudes takes place; consequently, fatigue load increases and develops crack. As compared to the amplitudes of resonant frequency, hydrodynamic damping is extremely small therefore it is difficult to completely damp out the amplitudes during the strong cavitating effect. </w:t>
      </w:r>
      <w:proofErr w:type="spellStart"/>
      <w:r w:rsidRPr="00FC18C2">
        <w:t>Amromin</w:t>
      </w:r>
      <w:proofErr w:type="spellEnd"/>
      <w:r w:rsidRPr="00FC18C2">
        <w:t xml:space="preserve"> </w:t>
      </w:r>
      <w:r w:rsidR="00284A5F">
        <w:fldChar w:fldCharType="begin"/>
      </w:r>
      <w:r w:rsidR="00284A5F">
        <w:instrText xml:space="preserve"> ADDIN EN.CITE &lt;EndNote&gt;&lt;Cite&gt;&lt;Author&gt;Amromin&lt;/Author&gt;&lt;Year&gt;2014&lt;/Year&gt;&lt;RecNum&gt;437&lt;/RecNum&gt;&lt;DisplayText&gt;(Amromin, 2014)&lt;/DisplayText&gt;&lt;record&gt;&lt;rec-number&gt;437&lt;/rec-number&gt;&lt;foreign-keys&gt;&lt;key app="EN" db-id="0200vaff2t9asae2tw65rsaz9daxwsafzvz0" timestamp="1433843915"&gt;437&lt;/key&gt;&lt;/foreign-keys&gt;&lt;ref-type name="Journal Article"&gt;17&lt;/ref-type&gt;&lt;contributors&gt;&lt;authors&gt;&lt;author&gt;Amromin, E. L.&lt;/author&gt;&lt;/authors&gt;&lt;/contributors&gt;&lt;titles&gt;&lt;title&gt;Design approach for cavitation tolerant hydrofoils and blades&lt;/title&gt;&lt;secondary-title&gt;Journal of Fluids and Structures&lt;/secondary-title&gt;&lt;/titles&gt;&lt;periodical&gt;&lt;full-title&gt;Journal of Fluids and Structures&lt;/full-title&gt;&lt;abbr-1&gt;J Fluid Struct&lt;/abbr-1&gt;&lt;/periodical&gt;&lt;pages&gt;96-106&lt;/pages&gt;&lt;volume&gt;45&lt;/volume&gt;&lt;number&gt;0&lt;/number&gt;&lt;keywords&gt;&lt;keyword&gt;Cavitation&lt;/keyword&gt;&lt;keyword&gt;Gust flow&lt;/keyword&gt;&lt;keyword&gt;Suppression of cavity pulsations&lt;/keyword&gt;&lt;keyword&gt;Enhancement of cavitating hydrofoil/blade performances&lt;/keyword&gt;&lt;/keywords&gt;&lt;dates&gt;&lt;year&gt;2014&lt;/year&gt;&lt;pub-dates&gt;&lt;date&gt;2//&lt;/date&gt;&lt;/pub-dates&gt;&lt;/dates&gt;&lt;isbn&gt;0889-9746&lt;/isbn&gt;&lt;label&gt;fsi&lt;/label&gt;&lt;urls&gt;&lt;related-urls&gt;&lt;url&gt;http://www.sciencedirect.com/science/article/pii/S0889974613002582&lt;/url&gt;&lt;url&gt;http://ac.els-cdn.com/S0889974613002582/1-s2.0-S0889974613002582-main.pdf?_tid=1b73b5f6-0e8e-11e5-a365-00000aacb362&amp;amp;acdnat=1433844101_f85fbfc7a464e8d3b1baec9375ae3864&lt;/url&gt;&lt;/related-urls&gt;&lt;/urls&gt;&lt;electronic-resource-num&gt;doi:10.1016/j.jfluidstructs.2013.11.014&lt;/electronic-resource-num&gt;&lt;/record&gt;&lt;/Cite&gt;&lt;/EndNote&gt;</w:instrText>
      </w:r>
      <w:r w:rsidR="00284A5F">
        <w:fldChar w:fldCharType="separate"/>
      </w:r>
      <w:r w:rsidR="00284A5F">
        <w:rPr>
          <w:noProof/>
        </w:rPr>
        <w:t>(Amromin, 2014)</w:t>
      </w:r>
      <w:r w:rsidR="00284A5F">
        <w:fldChar w:fldCharType="end"/>
      </w:r>
      <w:r>
        <w:t xml:space="preserve"> has stated that the cavity stabilization and adjusting pressure gradient can help to reduce the cavitation effect in his new design concept. However, the new design approach is yet to validate</w:t>
      </w:r>
      <w:r w:rsidRPr="00803A7F">
        <w:t xml:space="preserve"> </w:t>
      </w:r>
      <w:r>
        <w:t>for fluid structure interaction.</w:t>
      </w:r>
    </w:p>
    <w:p w:rsidR="002F0EBF" w:rsidRDefault="002F0EBF" w:rsidP="002F0EBF">
      <w:pPr>
        <w:pStyle w:val="Figure"/>
      </w:pPr>
      <w:r>
        <w:lastRenderedPageBreak/>
        <w:drawing>
          <wp:inline distT="0" distB="0" distL="0" distR="0" wp14:anchorId="19E8B664" wp14:editId="0FA9CDE2">
            <wp:extent cx="4679950" cy="3681095"/>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693859" cy="3692035"/>
                    </a:xfrm>
                    <a:prstGeom prst="rect">
                      <a:avLst/>
                    </a:prstGeom>
                  </pic:spPr>
                </pic:pic>
              </a:graphicData>
            </a:graphic>
          </wp:inline>
        </w:drawing>
      </w:r>
    </w:p>
    <w:p w:rsidR="002F0EBF" w:rsidRPr="00F54358" w:rsidRDefault="002F0EBF" w:rsidP="002F0EBF">
      <w:pPr>
        <w:pStyle w:val="Caption"/>
        <w:jc w:val="both"/>
      </w:pPr>
      <w:bookmarkStart w:id="50" w:name="_Ref454624764"/>
      <w:r>
        <w:t xml:space="preserve">Figure </w:t>
      </w:r>
      <w:fldSimple w:instr=" SEQ Figure \* ARABIC ">
        <w:r w:rsidR="00E23109">
          <w:rPr>
            <w:noProof/>
          </w:rPr>
          <w:t>15</w:t>
        </w:r>
      </w:fldSimple>
      <w:bookmarkEnd w:id="50"/>
      <w:r>
        <w:t xml:space="preserve"> Cavitation inception on </w:t>
      </w:r>
      <w:r w:rsidR="00B9404E">
        <w:t>a</w:t>
      </w:r>
      <w:r>
        <w:t xml:space="preserve"> hydrofoil (</w:t>
      </w:r>
      <w:r w:rsidRPr="001E22FF">
        <w:t>NACA 0009</w:t>
      </w:r>
      <w:r>
        <w:t>)</w:t>
      </w:r>
      <w:r w:rsidRPr="001E22FF">
        <w:t xml:space="preserve"> </w:t>
      </w:r>
      <w:r>
        <w:t xml:space="preserve">at high flow velocity </w:t>
      </w:r>
      <w:r w:rsidR="00284A5F">
        <w:fldChar w:fldCharType="begin"/>
      </w:r>
      <w:r w:rsidR="00284A5F">
        <w:instrText xml:space="preserve"> ADDIN EN.CITE &lt;EndNote&gt;&lt;Cite&gt;&lt;Author&gt;Dreyer&lt;/Author&gt;&lt;Year&gt;2015&lt;/Year&gt;&lt;RecNum&gt;652&lt;/RecNum&gt;&lt;DisplayText&gt;(Dreyer, 2015)&lt;/DisplayText&gt;&lt;record&gt;&lt;rec-number&gt;652&lt;/rec-number&gt;&lt;foreign-keys&gt;&lt;key app="EN" db-id="0200vaff2t9asae2tw65rsaz9daxwsafzvz0" timestamp="1456387719"&gt;652&lt;/key&gt;&lt;/foreign-keys&gt;&lt;ref-type name="Thesis"&gt;32&lt;/ref-type&gt;&lt;contributors&gt;&lt;authors&gt;&lt;author&gt;Dreyer, Matthieu&lt;/author&gt;&lt;/authors&gt;&lt;/contributors&gt;&lt;titles&gt;&lt;title&gt;Mind The Gap: Tip Leakage Vortex Dynamics and Cavitation in Axial Turbines&lt;/title&gt;&lt;secondary-title&gt;A la faculte des sciences et techniques de lingenieur&lt;/secondary-title&gt;&lt;/titles&gt;&lt;pages&gt;162&lt;/pages&gt;&lt;number&gt;6611&lt;/number&gt;&lt;dates&gt;&lt;year&gt;2015&lt;/year&gt;&lt;/dates&gt;&lt;pub-location&gt;Lausanne&lt;/pub-location&gt;&lt;publisher&gt;Ecole Polytechnique Federale de Lausanne&lt;/publisher&gt;&lt;work-type&gt;PhD&lt;/work-type&gt;&lt;urls&gt;&lt;/urls&gt;&lt;/record&gt;&lt;/Cite&gt;&lt;/EndNote&gt;</w:instrText>
      </w:r>
      <w:r w:rsidR="00284A5F">
        <w:fldChar w:fldCharType="separate"/>
      </w:r>
      <w:r w:rsidR="00284A5F">
        <w:rPr>
          <w:noProof/>
        </w:rPr>
        <w:t>(Dreyer, 2015)</w:t>
      </w:r>
      <w:r w:rsidR="00284A5F">
        <w:fldChar w:fldCharType="end"/>
      </w:r>
      <w:r>
        <w:t>.</w:t>
      </w:r>
    </w:p>
    <w:p w:rsidR="00C47D1B" w:rsidRDefault="006F5706" w:rsidP="00C47D1B">
      <w:pPr>
        <w:pStyle w:val="Heading2"/>
      </w:pPr>
      <w:bookmarkStart w:id="51" w:name="_Toc454543454"/>
      <w:bookmarkStart w:id="52" w:name="_Toc455129484"/>
      <w:r>
        <w:t>Effect of submergence level and proximity of nearby structure</w:t>
      </w:r>
      <w:bookmarkEnd w:id="51"/>
      <w:bookmarkEnd w:id="52"/>
    </w:p>
    <w:p w:rsidR="00C47D1B" w:rsidRDefault="00C47D1B" w:rsidP="00C47D1B">
      <w:pPr>
        <w:pStyle w:val="menuscript"/>
      </w:pPr>
      <w:r>
        <w:t>Hydraulic turbine runner is surrounded by several stationary components, e.g. guide vanes at the runner inlet, labyrinth seals</w:t>
      </w:r>
      <w:r w:rsidR="0004140F">
        <w:t>,</w:t>
      </w:r>
      <w:r>
        <w:t xml:space="preserve"> </w:t>
      </w:r>
      <w:r w:rsidR="0004140F">
        <w:t xml:space="preserve">main shaft and bearings. Moreover, inside the runner, blades, crown and band are located very </w:t>
      </w:r>
      <w:r w:rsidR="00565065">
        <w:t>close</w:t>
      </w:r>
      <w:r w:rsidR="0004140F">
        <w:t>. The added mass effect change</w:t>
      </w:r>
      <w:r w:rsidR="005C3696">
        <w:t>s</w:t>
      </w:r>
      <w:r w:rsidR="0004140F">
        <w:t xml:space="preserve"> </w:t>
      </w:r>
      <w:r w:rsidR="005C3696">
        <w:t xml:space="preserve">significantly </w:t>
      </w:r>
      <w:r w:rsidR="0004140F">
        <w:t xml:space="preserve">when a distance between two nearby structures reduces. The total damping is </w:t>
      </w:r>
      <w:r w:rsidR="00565065">
        <w:t>sum of hydrodynamic</w:t>
      </w:r>
      <w:r w:rsidR="0004140F">
        <w:t xml:space="preserve">, </w:t>
      </w:r>
      <w:r w:rsidR="00565065">
        <w:t xml:space="preserve">friction </w:t>
      </w:r>
      <w:r w:rsidR="0004140F">
        <w:t xml:space="preserve">and material damping. </w:t>
      </w:r>
      <w:r w:rsidR="00565065">
        <w:t xml:space="preserve">Runner contact with stationary labyrinth seals </w:t>
      </w:r>
      <w:r w:rsidR="005C3696">
        <w:t>is</w:t>
      </w:r>
      <w:r w:rsidR="00565065">
        <w:t xml:space="preserve"> considered as surface to surface contact and thus damping due to friction. In the runner, hydrodynamic and friction damping are dominating. Therefore, while estimating the damping effect in the runner, hydrodynamic and friction damping play vital role at the resonant frequency.</w:t>
      </w:r>
      <w:r w:rsidR="0060172E">
        <w:t xml:space="preserve"> </w:t>
      </w:r>
      <w:r w:rsidR="005C3696">
        <w:t>The m</w:t>
      </w:r>
      <w:r w:rsidR="0060172E">
        <w:t xml:space="preserve">ost importantly, when runner undergoes shape change at resonant frequency, surface to surface contact between the rotating and stationary labyrinth seals becomes strong. This increases the friction damping, sometimes, more than the hydrodynamic damping. However, to improve the efficiency, gap between the seals is </w:t>
      </w:r>
      <w:r w:rsidR="005C3696">
        <w:t>kept</w:t>
      </w:r>
      <w:r w:rsidR="0060172E">
        <w:t xml:space="preserve"> less than a millimeter and this results in </w:t>
      </w:r>
      <w:r w:rsidR="005A119C">
        <w:t>material</w:t>
      </w:r>
      <w:r w:rsidR="005C3696">
        <w:t xml:space="preserve"> damage due to rigid-lock-in between the seals</w:t>
      </w:r>
      <w:r w:rsidR="0060172E">
        <w:t xml:space="preserve"> </w:t>
      </w:r>
      <w:r w:rsidR="00BE734E">
        <w:t xml:space="preserve">as </w:t>
      </w:r>
      <w:r w:rsidR="0060172E">
        <w:t xml:space="preserve">material </w:t>
      </w:r>
      <w:r w:rsidR="00BE734E">
        <w:t>expands</w:t>
      </w:r>
      <w:r w:rsidR="007C066F">
        <w:t xml:space="preserve"> </w:t>
      </w:r>
      <w:r w:rsidR="00284A5F">
        <w:fldChar w:fldCharType="begin"/>
      </w:r>
      <w:r w:rsidR="00284A5F">
        <w:instrText xml:space="preserve"> ADDIN EN.CITE &lt;EndNote&gt;&lt;Cite&gt;&lt;Author&gt;Mare&lt;/Author&gt;&lt;Year&gt;2010&lt;/Year&gt;&lt;RecNum&gt;502&lt;/RecNum&gt;&lt;DisplayText&gt;(Mare et al., 2010)&lt;/DisplayText&gt;&lt;record&gt;&lt;rec-number&gt;502&lt;/rec-number&gt;&lt;foreign-keys&gt;&lt;key app="EN" db-id="0200vaff2t9asae2tw65rsaz9daxwsafzvz0" timestamp="1436948167"&gt;502&lt;/key&gt;&lt;/foreign-keys&gt;&lt;ref-type name="Journal Article"&gt;17&lt;/ref-type&gt;&lt;contributors&gt;&lt;authors&gt;&lt;author&gt;Mare, L.&lt;/author&gt;&lt;author&gt;Imregun, M.&lt;/author&gt;&lt;author&gt;Green, J. S.&lt;/author&gt;&lt;author&gt;Sayma, A. I.&lt;/author&gt;&lt;/authors&gt;&lt;/contributors&gt;&lt;titles&gt;&lt;title&gt;A numerical study of labyrinth seal flutter&lt;/title&gt;&lt;secondary-title&gt;Journal of Tribology&lt;/secondary-title&gt;&lt;/titles&gt;&lt;periodical&gt;&lt;full-title&gt;Journal of Tribology&lt;/full-title&gt;&lt;/periodical&gt;&lt;pages&gt;022201-022201&lt;/pages&gt;&lt;volume&gt;132&lt;/volume&gt;&lt;number&gt;2&lt;/number&gt;&lt;dates&gt;&lt;year&gt;2010&lt;/year&gt;&lt;/dates&gt;&lt;publisher&gt;ASME&lt;/publisher&gt;&lt;isbn&gt;0742-4787&lt;/isbn&gt;&lt;urls&gt;&lt;related-urls&gt;&lt;url&gt;http://dx.doi.org/10.1115/1.3204774&lt;/url&gt;&lt;url&gt;http://tribology.asmedigitalcollection.asme.org/data/Journals/JOTRE9/28773/022201_1.pdf&lt;/url&gt;&lt;/related-urls&gt;&lt;/urls&gt;&lt;electronic-resource-num&gt;doi:10.1115/1.3204774&lt;/electronic-resource-num&gt;&lt;/record&gt;&lt;/Cite&gt;&lt;/EndNote&gt;</w:instrText>
      </w:r>
      <w:r w:rsidR="00284A5F">
        <w:fldChar w:fldCharType="separate"/>
      </w:r>
      <w:r w:rsidR="00284A5F">
        <w:rPr>
          <w:noProof/>
        </w:rPr>
        <w:t>(Mare et al., 2010)</w:t>
      </w:r>
      <w:r w:rsidR="00284A5F">
        <w:fldChar w:fldCharType="end"/>
      </w:r>
      <w:r w:rsidR="0060172E">
        <w:t>.</w:t>
      </w:r>
      <w:r w:rsidR="005A119C">
        <w:t xml:space="preserve"> Proper study and estimation of</w:t>
      </w:r>
      <w:r w:rsidR="0060172E">
        <w:t xml:space="preserve"> </w:t>
      </w:r>
      <w:r w:rsidR="005A119C">
        <w:t>damping effect due to closeness between the structure is necessary to achieve reliable and safe runner design.</w:t>
      </w:r>
    </w:p>
    <w:p w:rsidR="005A119C" w:rsidRDefault="00916641" w:rsidP="0091354D">
      <w:pPr>
        <w:pStyle w:val="menuscript"/>
      </w:pPr>
      <w:r>
        <w:lastRenderedPageBreak/>
        <w:t>When a gap between two surfaces</w:t>
      </w:r>
      <w:r w:rsidR="00D7272E">
        <w:t xml:space="preserve"> (a </w:t>
      </w:r>
      <w:r w:rsidR="00FD7FA0">
        <w:t>distance</w:t>
      </w:r>
      <w:r w:rsidR="00D7272E">
        <w:t xml:space="preserve"> similar to a blade-to-blade </w:t>
      </w:r>
      <w:r w:rsidR="00FD7FA0">
        <w:t>passage in the runner)</w:t>
      </w:r>
      <w:r>
        <w:t xml:space="preserve"> is small and it is filled with dense fluid such as water, </w:t>
      </w:r>
      <w:r w:rsidR="001D7FB1">
        <w:t>added mass effect is more than double as compared to the air</w:t>
      </w:r>
      <w:r w:rsidR="00501721">
        <w:t xml:space="preserve"> </w:t>
      </w:r>
      <w:r w:rsidR="00284A5F">
        <w:fldChar w:fldCharType="begin">
          <w:fldData xml:space="preserve">PEVuZE5vdGU+PENpdGU+PEF1dGhvcj5KZW9uZzwvQXV0aG9yPjxZZWFyPjIwMDU8L1llYXI+PFJl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</w:fldData>
        </w:fldChar>
      </w:r>
      <w:r w:rsidR="00284A5F">
        <w:instrText xml:space="preserve"> ADDIN EN.CITE </w:instrText>
      </w:r>
      <w:r w:rsidR="00284A5F">
        <w:fldChar w:fldCharType="begin">
          <w:fldData xml:space="preserve">PEVuZE5vdGU+PENpdGU+PEF1dGhvcj5KZW9uZzwvQXV0aG9yPjxZZWFyPjIwMDU8L1llYXI+PFJl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</w:fldData>
        </w:fldChar>
      </w:r>
      <w:r w:rsidR="00284A5F">
        <w:instrText xml:space="preserve"> ADDIN EN.CITE.DATA </w:instrText>
      </w:r>
      <w:r w:rsidR="00284A5F">
        <w:fldChar w:fldCharType="end"/>
      </w:r>
      <w:r w:rsidR="00284A5F">
        <w:fldChar w:fldCharType="separate"/>
      </w:r>
      <w:r w:rsidR="00284A5F">
        <w:rPr>
          <w:noProof/>
        </w:rPr>
        <w:t>(Jeong and Kim, 2005; Kerboua et al., 2008)</w:t>
      </w:r>
      <w:r w:rsidR="00284A5F">
        <w:fldChar w:fldCharType="end"/>
      </w:r>
      <w:r>
        <w:t xml:space="preserve">. Kinetic energy released by one of the vibrating surface propagates to the other surface through dense fluid. Thus, released kinetic energy does not dissipate sufficiently and the resonant amplitudes amplifies. </w:t>
      </w:r>
      <w:r w:rsidR="00F93890">
        <w:t>The added mass effect reduces as the distance between the</w:t>
      </w:r>
      <w:r w:rsidR="00DA34AA">
        <w:t xml:space="preserve"> wall</w:t>
      </w:r>
      <w:r w:rsidR="00F93890">
        <w:t xml:space="preserve"> increases and one point the added mass effect remains constant</w:t>
      </w:r>
      <w:r w:rsidR="00294EEB">
        <w:t xml:space="preserve"> </w:t>
      </w:r>
      <w:r w:rsidR="00284A5F">
        <w:fldChar w:fldCharType="begin"/>
      </w:r>
      <w:r w:rsidR="00284A5F">
        <w:instrText xml:space="preserve"> ADDIN EN.CITE &lt;EndNote&gt;&lt;Cite&gt;&lt;Author&gt;Jeong&lt;/Author&gt;&lt;Year&gt;2009&lt;/Year&gt;&lt;RecNum&gt;1004&lt;/RecNum&gt;&lt;DisplayText&gt;(Jeong et al., 2009)&lt;/DisplayText&gt;&lt;record&gt;&lt;rec-number&gt;1004&lt;/rec-number&gt;&lt;foreign-keys&gt;&lt;key app="EN" db-id="0200vaff2t9asae2tw65rsaz9daxwsafzvz0" timestamp="1466931865"&gt;1004&lt;/key&gt;&lt;/foreign-keys&gt;&lt;ref-type name="Journal Article"&gt;17&lt;/ref-type&gt;&lt;contributors&gt;&lt;authors&gt;&lt;author&gt;Jeong, K. H.&lt;/author&gt;&lt;author&gt;Lee, G. M.&lt;/author&gt;&lt;author&gt;Kim, T. W.&lt;/author&gt;&lt;/authors&gt;&lt;/contributors&gt;&lt;auth-address&gt;Korea Atom Energy Res Inst, SMART Dev Div, Taejon 305600, South Korea&lt;/auth-address&gt;&lt;titles&gt;&lt;title&gt;Free vibration analysis of a circular plate partially in contact with a liquid&lt;/title&gt;&lt;secondary-title&gt;Journal of Sound and Vibration&lt;/secondary-title&gt;&lt;/titles&gt;&lt;periodical&gt;&lt;full-title&gt;Journal of Sound and Vibration&lt;/full-title&gt;&lt;abbr-1&gt;J Sound Vib&lt;/abbr-1&gt;&lt;/periodical&gt;&lt;pages&gt;194-208&lt;/pages&gt;&lt;volume&gt;324&lt;/volume&gt;&lt;number&gt;1-2&lt;/number&gt;&lt;keywords&gt;&lt;keyword&gt;hydroelastic vibration&lt;/keyword&gt;&lt;keyword&gt;bottom plate&lt;/keyword&gt;&lt;keyword&gt;cylindrical container&lt;/keyword&gt;&lt;keyword&gt;fluid depth&lt;/keyword&gt;&lt;keyword&gt;surface&lt;/keyword&gt;&lt;keyword&gt;frequencies&lt;/keyword&gt;&lt;keyword&gt;finite&lt;/keyword&gt;&lt;keyword&gt;water&lt;/keyword&gt;&lt;/keywords&gt;&lt;dates&gt;&lt;year&gt;2009&lt;/year&gt;&lt;pub-dates&gt;&lt;date&gt;Jul 10&lt;/date&gt;&lt;/pub-dates&gt;&lt;/dates&gt;&lt;isbn&gt;0022-460x&lt;/isbn&gt;&lt;accession-num&gt;WOS:000267172800012&lt;/accession-num&gt;&lt;urls&gt;&lt;related-urls&gt;&lt;url&gt;&amp;lt;Go to ISI&amp;gt;://WOS:000267172800012&lt;/url&gt;&lt;url&gt;http://ac.els-cdn.com/S0022460X0900128X/1-s2.0-S0022460X0900128X-main.pdf?_tid=10cb1672-3b7d-11e6-b71b-00000aab0f02&amp;amp;acdnat=1466932082_3e2e0a02cb85f081c008e6e02478c7b2&lt;/url&gt;&lt;/related-urls&gt;&lt;/urls&gt;&lt;electronic-resource-num&gt;doi:10.1016/j.jsv.2009.01.061&lt;/electronic-resource-num&gt;&lt;language&gt;English&lt;/language&gt;&lt;/record&gt;&lt;/Cite&gt;&lt;/EndNote&gt;</w:instrText>
      </w:r>
      <w:r w:rsidR="00284A5F">
        <w:fldChar w:fldCharType="separate"/>
      </w:r>
      <w:r w:rsidR="00284A5F">
        <w:rPr>
          <w:noProof/>
        </w:rPr>
        <w:t>(Jeong et al., 2009)</w:t>
      </w:r>
      <w:r w:rsidR="00284A5F">
        <w:fldChar w:fldCharType="end"/>
      </w:r>
      <w:r w:rsidR="00F93890">
        <w:t>.</w:t>
      </w:r>
      <w:r w:rsidR="00A03341">
        <w:t xml:space="preserve"> </w:t>
      </w:r>
      <w:r w:rsidR="00DA34AA">
        <w:t>During resonance, the wet and dry</w:t>
      </w:r>
      <w:r w:rsidR="00A03341">
        <w:t xml:space="preserve"> mode-shapes </w:t>
      </w:r>
      <w:r w:rsidR="00DA34AA">
        <w:t>may be different because</w:t>
      </w:r>
      <w:r w:rsidR="002B12A7">
        <w:t xml:space="preserve"> </w:t>
      </w:r>
      <w:r w:rsidR="00DA34AA">
        <w:t>the m</w:t>
      </w:r>
      <w:r w:rsidR="002B12A7">
        <w:t>ode-shape</w:t>
      </w:r>
      <w:r w:rsidR="00DA34AA">
        <w:t>s are</w:t>
      </w:r>
      <w:r w:rsidR="002B12A7">
        <w:t xml:space="preserve"> dependent on wet contact area and the material thickness </w:t>
      </w:r>
      <w:r w:rsidR="00284A5F">
        <w:fldChar w:fldCharType="begin">
          <w:fldData xml:space="preserve">PEVuZE5vdGU+PENpdGU+PEF1dGhvcj5Bc2thcmk8L0F1dGhvcj48WWVhcj4yMDEzPC9ZZWFyPjxS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</w:fldData>
        </w:fldChar>
      </w:r>
      <w:r w:rsidR="00284A5F">
        <w:instrText xml:space="preserve"> ADDIN EN.CITE </w:instrText>
      </w:r>
      <w:r w:rsidR="00284A5F">
        <w:fldChar w:fldCharType="begin">
          <w:fldData xml:space="preserve">PEVuZE5vdGU+PENpdGU+PEF1dGhvcj5Bc2thcmk8L0F1dGhvcj48WWVhcj4yMDEzPC9ZZWFyPjxS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</w:fldData>
        </w:fldChar>
      </w:r>
      <w:r w:rsidR="00284A5F">
        <w:instrText xml:space="preserve"> ADDIN EN.CITE.DATA </w:instrText>
      </w:r>
      <w:r w:rsidR="00284A5F">
        <w:fldChar w:fldCharType="end"/>
      </w:r>
      <w:r w:rsidR="00284A5F">
        <w:fldChar w:fldCharType="separate"/>
      </w:r>
      <w:r w:rsidR="00284A5F">
        <w:rPr>
          <w:noProof/>
        </w:rPr>
        <w:t>(Askari et al., 2013; Jeong et al., 2004)</w:t>
      </w:r>
      <w:r w:rsidR="00284A5F">
        <w:fldChar w:fldCharType="end"/>
      </w:r>
      <w:r w:rsidR="002B12A7">
        <w:t>.</w:t>
      </w:r>
      <w:r w:rsidR="00A03341">
        <w:t xml:space="preserve"> </w:t>
      </w:r>
      <w:r w:rsidR="00FB275F">
        <w:fldChar w:fldCharType="begin"/>
      </w:r>
      <w:r w:rsidR="00FB275F">
        <w:instrText xml:space="preserve"> REF _Ref454707263 \h </w:instrText>
      </w:r>
      <w:r w:rsidR="00FB275F">
        <w:fldChar w:fldCharType="separate"/>
      </w:r>
      <w:r w:rsidR="00322A25">
        <w:t xml:space="preserve">Figure </w:t>
      </w:r>
      <w:r w:rsidR="00322A25">
        <w:rPr>
          <w:noProof/>
        </w:rPr>
        <w:t>16</w:t>
      </w:r>
      <w:r w:rsidR="00FB275F">
        <w:fldChar w:fldCharType="end"/>
      </w:r>
      <w:r w:rsidR="00FB275F">
        <w:t xml:space="preserve"> shows change in mode-shapes as water level increases between two circular discs. The frequencies are normalized with corresponding natural frequency in air (=0% </w:t>
      </w:r>
      <w:r w:rsidR="00E32F72">
        <w:t>water</w:t>
      </w:r>
      <w:r w:rsidR="00FB275F">
        <w:t xml:space="preserve"> level). The mode-shapes correspond to zero nodal-circle and </w:t>
      </w:r>
      <w:r w:rsidR="00E32F72">
        <w:t>second</w:t>
      </w:r>
      <w:r w:rsidR="00FB275F">
        <w:t xml:space="preserve"> nodal-diameter</w:t>
      </w:r>
      <w:r w:rsidR="00B77AFA">
        <w:t xml:space="preserve"> </w:t>
      </w:r>
      <w:r w:rsidR="00284A5F">
        <w:fldChar w:fldCharType="begin"/>
      </w:r>
      <w:r w:rsidR="00284A5F">
        <w:instrText xml:space="preserve"> ADDIN EN.CITE &lt;EndNote&gt;&lt;Cite&gt;&lt;Author&gt;Jeong&lt;/Author&gt;&lt;Year&gt;2009&lt;/Year&gt;&lt;RecNum&gt;1004&lt;/RecNum&gt;&lt;DisplayText&gt;(Jeong et al., 2009)&lt;/DisplayText&gt;&lt;record&gt;&lt;rec-number&gt;1004&lt;/rec-number&gt;&lt;foreign-keys&gt;&lt;key app="EN" db-id="0200vaff2t9asae2tw65rsaz9daxwsafzvz0" timestamp="1466931865"&gt;1004&lt;/key&gt;&lt;/foreign-keys&gt;&lt;ref-type name="Journal Article"&gt;17&lt;/ref-type&gt;&lt;contributors&gt;&lt;authors&gt;&lt;author&gt;Jeong, K. H.&lt;/author&gt;&lt;author&gt;Lee, G. M.&lt;/author&gt;&lt;author&gt;Kim, T. W.&lt;/author&gt;&lt;/authors&gt;&lt;/contributors&gt;&lt;auth-address&gt;Korea Atom Energy Res Inst, SMART Dev Div, Taejon 305600, South Korea&lt;/auth-address&gt;&lt;titles&gt;&lt;title&gt;Free vibration analysis of a circular plate partially in contact with a liquid&lt;/title&gt;&lt;secondary-title&gt;Journal of Sound and Vibration&lt;/secondary-title&gt;&lt;/titles&gt;&lt;periodical&gt;&lt;full-title&gt;Journal of Sound and Vibration&lt;/full-title&gt;&lt;abbr-1&gt;J Sound Vib&lt;/abbr-1&gt;&lt;/periodical&gt;&lt;pages&gt;194-208&lt;/pages&gt;&lt;volume&gt;324&lt;/volume&gt;&lt;number&gt;1-2&lt;/number&gt;&lt;keywords&gt;&lt;keyword&gt;hydroelastic vibration&lt;/keyword&gt;&lt;keyword&gt;bottom plate&lt;/keyword&gt;&lt;keyword&gt;cylindrical container&lt;/keyword&gt;&lt;keyword&gt;fluid depth&lt;/keyword&gt;&lt;keyword&gt;surface&lt;/keyword&gt;&lt;keyword&gt;frequencies&lt;/keyword&gt;&lt;keyword&gt;finite&lt;/keyword&gt;&lt;keyword&gt;water&lt;/keyword&gt;&lt;/keywords&gt;&lt;dates&gt;&lt;year&gt;2009&lt;/year&gt;&lt;pub-dates&gt;&lt;date&gt;Jul 10&lt;/date&gt;&lt;/pub-dates&gt;&lt;/dates&gt;&lt;isbn&gt;0022-460x&lt;/isbn&gt;&lt;accession-num&gt;WOS:000267172800012&lt;/accession-num&gt;&lt;urls&gt;&lt;related-urls&gt;&lt;url&gt;&amp;lt;Go to ISI&amp;gt;://WOS:000267172800012&lt;/url&gt;&lt;url&gt;http://ac.els-cdn.com/S0022460X0900128X/1-s2.0-S0022460X0900128X-main.pdf?_tid=10cb1672-3b7d-11e6-b71b-00000aab0f02&amp;amp;acdnat=1466932082_3e2e0a02cb85f081c008e6e02478c7b2&lt;/url&gt;&lt;/related-urls&gt;&lt;/urls&gt;&lt;electronic-resource-num&gt;doi:10.1016/j.jsv.2009.01.061&lt;/electronic-resource-num&gt;&lt;language&gt;English&lt;/language&gt;&lt;/record&gt;&lt;/Cite&gt;&lt;/EndNote&gt;</w:instrText>
      </w:r>
      <w:r w:rsidR="00284A5F">
        <w:fldChar w:fldCharType="separate"/>
      </w:r>
      <w:r w:rsidR="00284A5F">
        <w:rPr>
          <w:noProof/>
        </w:rPr>
        <w:t>(Jeong et al., 2009)</w:t>
      </w:r>
      <w:r w:rsidR="00284A5F">
        <w:fldChar w:fldCharType="end"/>
      </w:r>
      <w:r w:rsidR="00B77AFA">
        <w:t>.</w:t>
      </w:r>
      <w:r w:rsidR="00DA34AA">
        <w:t xml:space="preserve"> </w:t>
      </w:r>
      <w:r w:rsidR="00E32F72">
        <w:t>Change</w:t>
      </w:r>
      <w:r w:rsidR="00B77AFA">
        <w:t xml:space="preserve"> in mode-shape with submergence level evident that the added mass and hydrodynamic damping effects are </w:t>
      </w:r>
      <w:r w:rsidR="00E32F72">
        <w:t>coupled wetted contact areas</w:t>
      </w:r>
      <w:r w:rsidR="00B77AFA">
        <w:t xml:space="preserve">. This </w:t>
      </w:r>
      <w:r w:rsidR="000A630B">
        <w:t>is</w:t>
      </w:r>
      <w:r w:rsidR="00B77AFA">
        <w:t xml:space="preserve"> associated with change in density and local flow condition as submergence level </w:t>
      </w:r>
      <w:r w:rsidR="000A630B">
        <w:t>increases</w:t>
      </w:r>
      <w:r w:rsidR="00B77AFA">
        <w:t xml:space="preserve">. </w:t>
      </w:r>
      <w:r w:rsidR="00B77AFA">
        <w:fldChar w:fldCharType="begin"/>
      </w:r>
      <w:r w:rsidR="00B77AFA">
        <w:instrText xml:space="preserve"> REF _Ref454708160 \h </w:instrText>
      </w:r>
      <w:r w:rsidR="00B77AFA">
        <w:fldChar w:fldCharType="separate"/>
      </w:r>
      <w:r w:rsidR="00322A25">
        <w:t xml:space="preserve">Figure </w:t>
      </w:r>
      <w:r w:rsidR="00322A25">
        <w:rPr>
          <w:noProof/>
        </w:rPr>
        <w:t>17</w:t>
      </w:r>
      <w:r w:rsidR="00B77AFA">
        <w:fldChar w:fldCharType="end"/>
      </w:r>
      <w:r w:rsidR="00B77AFA">
        <w:t xml:space="preserve"> shows velocity vectors for four </w:t>
      </w:r>
      <w:r w:rsidR="000A630B">
        <w:t>nodal-diameters</w:t>
      </w:r>
      <w:r w:rsidR="00B77AFA">
        <w:t xml:space="preserve"> of a circular disc submerged in </w:t>
      </w:r>
      <w:r w:rsidR="00AB6267">
        <w:t>a</w:t>
      </w:r>
      <w:r w:rsidR="00B77AFA">
        <w:t xml:space="preserve"> water filled container </w:t>
      </w:r>
      <w:r w:rsidR="00284A5F">
        <w:fldChar w:fldCharType="begin"/>
      </w:r>
      <w:r w:rsidR="00284A5F">
        <w:instrText xml:space="preserve"> ADDIN EN.CITE &lt;EndNote&gt;&lt;Cite&gt;&lt;Author&gt;Askari&lt;/Author&gt;&lt;Year&gt;2013&lt;/Year&gt;&lt;RecNum&gt;333&lt;/RecNum&gt;&lt;DisplayText&gt;(Askari et al., 2013)&lt;/DisplayText&gt;&lt;record&gt;&lt;rec-number&gt;333&lt;/rec-number&gt;&lt;foreign-keys&gt;&lt;key app="EN" db-id="0200vaff2t9asae2tw65rsaz9daxwsafzvz0" timestamp="1431880827"&gt;333&lt;/key&gt;&lt;key app="ENWeb" db-id=""&gt;0&lt;/key&gt;&lt;/foreign-keys&gt;&lt;ref-type name="Journal Article"&gt;17&lt;/ref-type&gt;&lt;contributors&gt;&lt;authors&gt;&lt;author&gt;Askari, Ehsan&lt;/author&gt;&lt;author&gt;Jeong, Kyeong-Hoon&lt;/author&gt;&lt;author&gt;Amabili, Marco&lt;/author&gt;&lt;/authors&gt;&lt;/contributors&gt;&lt;auth-address&gt;Askari, E&amp;#xD;Macquarie Univ, Australian Sch Adv Med, Sydney, NSW 2109, Australia&amp;#xD;Macquarie Univ, Australian Sch Adv Med, Sydney, NSW 2109, Australia&amp;#xD;Macquarie Univ, Australian Sch Adv Med, Sydney, NSW 2109, Australia&amp;#xD;Korea Atom Energy Res Inst, Mech Engn Div, Taejon 305353, South Korea&amp;#xD;McGill Univ, Dept Mech Engn, Montreal, PQ H3A 2K6, Canada&lt;/auth-address&gt;&lt;titles&gt;&lt;title&gt;Hydroelastic vibration of circular plates immersed in a liquid-filled container with free surface&lt;/title&gt;&lt;secondary-title&gt;Journal of Sound and Vibration&lt;/secondary-title&gt;&lt;/titles&gt;&lt;periodical&gt;&lt;full-title&gt;Journal of Sound and Vibration&lt;/full-title&gt;&lt;abbr-1&gt;J Sound Vib&lt;/abbr-1&gt;&lt;/periodical&gt;&lt;pages&gt;3064-3085&lt;/pages&gt;&lt;volume&gt;332&lt;/volume&gt;&lt;number&gt;12&lt;/number&gt;&lt;keywords&gt;&lt;keyword&gt;cylindrical container&lt;/keyword&gt;&lt;keyword&gt;rectangular plate&lt;/keyword&gt;&lt;keyword&gt;elastic-foundation&lt;/keyword&gt;&lt;keyword&gt;cantilever plates&lt;/keyword&gt;&lt;keyword&gt;dynamic-response&lt;/keyword&gt;&lt;keyword&gt;annular plates&lt;/keyword&gt;&lt;keyword&gt;internal body&lt;/keyword&gt;&lt;keyword&gt;storage tanks&lt;/keyword&gt;&lt;keyword&gt;fluid&lt;/keyword&gt;&lt;keyword&gt;contact&lt;/keyword&gt;&lt;/keywords&gt;&lt;dates&gt;&lt;year&gt;2013&lt;/year&gt;&lt;pub-dates&gt;&lt;date&gt;Jun 10&lt;/date&gt;&lt;/pub-dates&gt;&lt;/dates&gt;&lt;isbn&gt;0022460X&lt;/isbn&gt;&lt;accession-num&gt;WOS:000317794000014&lt;/accession-num&gt;&lt;label&gt;fsi&lt;/label&gt;&lt;urls&gt;&lt;related-urls&gt;&lt;url&gt;&amp;lt;Go to ISI&amp;gt;://WOS:000317794000014&lt;/url&gt;&lt;/related-urls&gt;&lt;/urls&gt;&lt;electronic-resource-num&gt;doi:10.1016/j.jsv.2013.01.007&lt;/electronic-resource-num&gt;&lt;language&gt;English&lt;/language&gt;&lt;/record&gt;&lt;/Cite&gt;&lt;/EndNote&gt;</w:instrText>
      </w:r>
      <w:r w:rsidR="00284A5F">
        <w:fldChar w:fldCharType="separate"/>
      </w:r>
      <w:r w:rsidR="00284A5F">
        <w:rPr>
          <w:noProof/>
        </w:rPr>
        <w:t>(Askari et al., 2013)</w:t>
      </w:r>
      <w:r w:rsidR="00284A5F">
        <w:fldChar w:fldCharType="end"/>
      </w:r>
      <w:r w:rsidR="00B77AFA">
        <w:t>.</w:t>
      </w:r>
      <w:r w:rsidR="00AB6267">
        <w:t xml:space="preserve"> Flow velocity changes as the mode-shape. For bending mode-shape of two nodal-diameter, velocity in the center of the plate high where the plate deformation is maximum (see figure (a)). A recirculating region is created at the edge of the plates. </w:t>
      </w:r>
      <w:r w:rsidR="0091354D">
        <w:t xml:space="preserve">A </w:t>
      </w:r>
      <w:r w:rsidR="00841F52">
        <w:t>flow</w:t>
      </w:r>
      <w:r w:rsidR="0091354D">
        <w:t xml:space="preserve"> whirling edge change</w:t>
      </w:r>
      <w:r w:rsidR="00841F52">
        <w:t>s flow velocity abruptly</w:t>
      </w:r>
      <w:r w:rsidR="0091354D">
        <w:t xml:space="preserve"> and it reduce</w:t>
      </w:r>
      <w:r w:rsidR="00841F52">
        <w:t>s</w:t>
      </w:r>
      <w:r w:rsidR="0091354D">
        <w:t xml:space="preserve"> the natural frequencies </w:t>
      </w:r>
      <w:r w:rsidR="00841F52">
        <w:t>as added mass effect increases</w:t>
      </w:r>
      <w:r w:rsidR="0091354D">
        <w:t xml:space="preserve">. </w:t>
      </w:r>
      <w:r w:rsidR="00604E4F">
        <w:t xml:space="preserve">For three nodal-diameters, velocity varies rapidly </w:t>
      </w:r>
      <w:r w:rsidR="00A61D57">
        <w:t>along the wavy surface and</w:t>
      </w:r>
      <w:r w:rsidR="00604E4F">
        <w:t xml:space="preserve"> create source-sink type pattern as we have seen in the section 4.2.</w:t>
      </w:r>
      <w:r w:rsidR="00841F52">
        <w:t xml:space="preserve"> </w:t>
      </w:r>
      <w:r w:rsidR="009E60F6">
        <w:t>When a gap between two opposite walls decreases, flow accelerates and decelerates according to the change of mode shape. At a particular mode-shape, damping effect is maximum. Because, flow acceleration allows fluid medium to dissipate the energy by convection and thus amplitudes of resonant frequency decrease. However, at the location where convection is low and fluid is confined in small area</w:t>
      </w:r>
      <w:r w:rsidR="00CE0CF7">
        <w:t>, amplitudes of resonance frequency are significantly high and the hydrodynamic damping is almost negligible</w:t>
      </w:r>
      <w:r w:rsidR="00841F52">
        <w:t xml:space="preserve"> </w:t>
      </w:r>
      <w:r w:rsidR="00284A5F">
        <w:fldChar w:fldCharType="begin"/>
      </w:r>
      <w:r w:rsidR="00284A5F">
        <w:instrText xml:space="preserve"> ADDIN EN.CITE &lt;EndNote&gt;&lt;Cite&gt;&lt;Author&gt;Kimber&lt;/Author&gt;&lt;Year&gt;2009&lt;/Year&gt;&lt;RecNum&gt;1006&lt;/RecNum&gt;&lt;DisplayText&gt;(Kimber et al., 2009)&lt;/DisplayText&gt;&lt;record&gt;&lt;rec-number&gt;1006&lt;/rec-number&gt;&lt;foreign-keys&gt;&lt;key app="EN" db-id="0200vaff2t9asae2tw65rsaz9daxwsafzvz0" timestamp="1466948129"&gt;1006&lt;/key&gt;&lt;/foreign-keys&gt;&lt;ref-type name="Journal Article"&gt;17&lt;/ref-type&gt;&lt;contributors&gt;&lt;authors&gt;&lt;author&gt;Kimber, M.&lt;/author&gt;&lt;author&gt;Lonergan, R.&lt;/author&gt;&lt;author&gt;Garimella, S. V.&lt;/author&gt;&lt;/authors&gt;&lt;/contributors&gt;&lt;auth-address&gt;Purdue Univ, Sch Mech Engn, Cooling Technol Res Ctr, W Lafayette, IN 47907 USA&amp;#xD;Purdue Univ, Birck Nanotechnol Ctr, W Lafayette, IN 47907 USA&lt;/auth-address&gt;&lt;titles&gt;&lt;title&gt;Experimental study of aerodynamic damping in arrays of vibrating cantilevers&lt;/title&gt;&lt;secondary-title&gt;Journal of Fluids and Structures&lt;/secondary-title&gt;&lt;/titles&gt;&lt;periodical&gt;&lt;full-title&gt;Journal of Fluids and Structures&lt;/full-title&gt;&lt;abbr-1&gt;J Fluid Struct&lt;/abbr-1&gt;&lt;/periodical&gt;&lt;pages&gt;1334-1347&lt;/pages&gt;&lt;volume&gt;25&lt;/volume&gt;&lt;number&gt;8&lt;/number&gt;&lt;keywords&gt;&lt;keyword&gt;fluid coupling&lt;/keyword&gt;&lt;keyword&gt;aerodynamic damping&lt;/keyword&gt;&lt;keyword&gt;piezoelectric fans&lt;/keyword&gt;&lt;keyword&gt;vibrating cantilevers&lt;/keyword&gt;&lt;keyword&gt;fluid-structure interaction&lt;/keyword&gt;&lt;keyword&gt;atomic-force microscope&lt;/keyword&gt;&lt;keyword&gt;plates&lt;/keyword&gt;&lt;keyword&gt;wings&lt;/keyword&gt;&lt;keyword&gt;flow&lt;/keyword&gt;&lt;/keywords&gt;&lt;dates&gt;&lt;year&gt;2009&lt;/year&gt;&lt;pub-dates&gt;&lt;date&gt;Nov&lt;/date&gt;&lt;/pub-dates&gt;&lt;/dates&gt;&lt;isbn&gt;0889-9746&lt;/isbn&gt;&lt;accession-num&gt;WOS:000272859800007&lt;/accession-num&gt;&lt;urls&gt;&lt;related-urls&gt;&lt;url&gt;&amp;lt;Go to ISI&amp;gt;://WOS:000272859800007&lt;/url&gt;&lt;url&gt;http://ac.els-cdn.com/S088997460900098X/1-s2.0-S088997460900098X-main.pdf?_tid=e54799dc-3ba2-11e6-a720-00000aab0f27&amp;amp;acdnat=1466948329_feaf1fd2d586ca2f12b2f0fce007f1c3&lt;/url&gt;&lt;/related-urls&gt;&lt;/urls&gt;&lt;electronic-resource-num&gt;doi:10.1016/j.jfluidstructs.2009.07.003&lt;/electronic-resource-num&gt;&lt;language&gt;English&lt;/language&gt;&lt;/record&gt;&lt;/Cite&gt;&lt;/EndNote&gt;</w:instrText>
      </w:r>
      <w:r w:rsidR="00284A5F">
        <w:fldChar w:fldCharType="separate"/>
      </w:r>
      <w:r w:rsidR="00284A5F">
        <w:rPr>
          <w:noProof/>
        </w:rPr>
        <w:t>(Kimber et al., 2009)</w:t>
      </w:r>
      <w:r w:rsidR="00284A5F">
        <w:fldChar w:fldCharType="end"/>
      </w:r>
      <w:r w:rsidR="00CE0CF7">
        <w:t>.</w:t>
      </w:r>
    </w:p>
    <w:p w:rsidR="007862A3" w:rsidRDefault="007862A3" w:rsidP="007862A3">
      <w:pPr>
        <w:pStyle w:val="Figure"/>
      </w:pPr>
      <w:r>
        <w:lastRenderedPageBreak/>
        <w:drawing>
          <wp:inline distT="0" distB="0" distL="0" distR="0" wp14:anchorId="004C0962" wp14:editId="0010A383">
            <wp:extent cx="3240000" cy="2984400"/>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240000" cy="2984400"/>
                    </a:xfrm>
                    <a:prstGeom prst="rect">
                      <a:avLst/>
                    </a:prstGeom>
                  </pic:spPr>
                </pic:pic>
              </a:graphicData>
            </a:graphic>
          </wp:inline>
        </w:drawing>
      </w:r>
    </w:p>
    <w:p w:rsidR="007862A3" w:rsidRPr="003455C1" w:rsidRDefault="007862A3" w:rsidP="007862A3">
      <w:pPr>
        <w:pStyle w:val="Caption"/>
        <w:jc w:val="both"/>
      </w:pPr>
      <w:bookmarkStart w:id="53" w:name="_Ref454707263"/>
      <w:r>
        <w:t xml:space="preserve">Figure </w:t>
      </w:r>
      <w:fldSimple w:instr=" SEQ Figure \* ARABIC ">
        <w:r w:rsidR="00E23109">
          <w:rPr>
            <w:noProof/>
          </w:rPr>
          <w:t>16</w:t>
        </w:r>
      </w:fldSimple>
      <w:bookmarkEnd w:id="53"/>
      <w:r>
        <w:t xml:space="preserve"> </w:t>
      </w:r>
      <w:r w:rsidR="00FB275F">
        <w:t xml:space="preserve">Transition of natural frequencies as water level between two confined plates increases </w:t>
      </w:r>
      <w:bookmarkStart w:id="54" w:name="OLE_LINK19"/>
      <w:bookmarkStart w:id="55" w:name="OLE_LINK20"/>
      <w:bookmarkStart w:id="56" w:name="OLE_LINK21"/>
      <w:r w:rsidR="00284A5F">
        <w:fldChar w:fldCharType="begin"/>
      </w:r>
      <w:r w:rsidR="00284A5F">
        <w:instrText xml:space="preserve"> ADDIN EN.CITE &lt;EndNote&gt;&lt;Cite&gt;&lt;Author&gt;Jeong&lt;/Author&gt;&lt;Year&gt;2009&lt;/Year&gt;&lt;RecNum&gt;1004&lt;/RecNum&gt;&lt;DisplayText&gt;(Jeong et al., 2009)&lt;/DisplayText&gt;&lt;record&gt;&lt;rec-number&gt;1004&lt;/rec-number&gt;&lt;foreign-keys&gt;&lt;key app="EN" db-id="0200vaff2t9asae2tw65rsaz9daxwsafzvz0" timestamp="1466931865"&gt;1004&lt;/key&gt;&lt;/foreign-keys&gt;&lt;ref-type name="Journal Article"&gt;17&lt;/ref-type&gt;&lt;contributors&gt;&lt;authors&gt;&lt;author&gt;Jeong, K. H.&lt;/author&gt;&lt;author&gt;Lee, G. M.&lt;/author&gt;&lt;author&gt;Kim, T. W.&lt;/author&gt;&lt;/authors&gt;&lt;/contributors&gt;&lt;auth-address&gt;Korea Atom Energy Res Inst, SMART Dev Div, Taejon 305600, South Korea&lt;/auth-address&gt;&lt;titles&gt;&lt;title&gt;Free vibration analysis of a circular plate partially in contact with a liquid&lt;/title&gt;&lt;secondary-title&gt;Journal of Sound and Vibration&lt;/secondary-title&gt;&lt;/titles&gt;&lt;periodical&gt;&lt;full-title&gt;Journal of Sound and Vibration&lt;/full-title&gt;&lt;abbr-1&gt;J Sound Vib&lt;/abbr-1&gt;&lt;/periodical&gt;&lt;pages&gt;194-208&lt;/pages&gt;&lt;volume&gt;324&lt;/volume&gt;&lt;number&gt;1-2&lt;/number&gt;&lt;keywords&gt;&lt;keyword&gt;hydroelastic vibration&lt;/keyword&gt;&lt;keyword&gt;bottom plate&lt;/keyword&gt;&lt;keyword&gt;cylindrical container&lt;/keyword&gt;&lt;keyword&gt;fluid depth&lt;/keyword&gt;&lt;keyword&gt;surface&lt;/keyword&gt;&lt;keyword&gt;frequencies&lt;/keyword&gt;&lt;keyword&gt;finite&lt;/keyword&gt;&lt;keyword&gt;water&lt;/keyword&gt;&lt;/keywords&gt;&lt;dates&gt;&lt;year&gt;2009&lt;/year&gt;&lt;pub-dates&gt;&lt;date&gt;Jul 10&lt;/date&gt;&lt;/pub-dates&gt;&lt;/dates&gt;&lt;isbn&gt;0022-460x&lt;/isbn&gt;&lt;accession-num&gt;WOS:000267172800012&lt;/accession-num&gt;&lt;urls&gt;&lt;related-urls&gt;&lt;url&gt;&amp;lt;Go to ISI&amp;gt;://WOS:000267172800012&lt;/url&gt;&lt;url&gt;http://ac.els-cdn.com/S0022460X0900128X/1-s2.0-S0022460X0900128X-main.pdf?_tid=10cb1672-3b7d-11e6-b71b-00000aab0f02&amp;amp;acdnat=1466932082_3e2e0a02cb85f081c008e6e02478c7b2&lt;/url&gt;&lt;/related-urls&gt;&lt;/urls&gt;&lt;electronic-resource-num&gt;doi:10.1016/j.jsv.2009.01.061&lt;/electronic-resource-num&gt;&lt;language&gt;English&lt;/language&gt;&lt;/record&gt;&lt;/Cite&gt;&lt;/EndNote&gt;</w:instrText>
      </w:r>
      <w:r w:rsidR="00284A5F">
        <w:fldChar w:fldCharType="separate"/>
      </w:r>
      <w:r w:rsidR="00284A5F">
        <w:rPr>
          <w:noProof/>
        </w:rPr>
        <w:t>(Jeong et al., 2009)</w:t>
      </w:r>
      <w:r w:rsidR="00284A5F">
        <w:fldChar w:fldCharType="end"/>
      </w:r>
      <w:r w:rsidR="00FB275F">
        <w:t xml:space="preserve">. </w:t>
      </w:r>
      <w:bookmarkEnd w:id="54"/>
      <w:bookmarkEnd w:id="55"/>
      <w:bookmarkEnd w:id="56"/>
      <w:r w:rsidR="00FB275F">
        <w:t xml:space="preserve">100% liquid level corresponds to full submergence of the discs. Square and circular black dots correspond to fourth and fifth bending mode-shapes, respectively. Plate radius and thickness are 240 mm and 3 mm, respectively; </w:t>
      </w:r>
      <w:r w:rsidR="00FB275F" w:rsidRPr="00FB275F">
        <w:rPr>
          <w:i/>
        </w:rPr>
        <w:t>E</w:t>
      </w:r>
      <w:r w:rsidR="00FB275F">
        <w:t>=</w:t>
      </w:r>
      <w:r w:rsidR="00FB275F" w:rsidRPr="00FB275F">
        <w:t xml:space="preserve">69 </w:t>
      </w:r>
      <w:proofErr w:type="spellStart"/>
      <w:r w:rsidR="00FB275F" w:rsidRPr="00FB275F">
        <w:t>GPa</w:t>
      </w:r>
      <w:proofErr w:type="spellEnd"/>
      <w:r w:rsidR="00FB275F" w:rsidRPr="00FB275F">
        <w:t xml:space="preserve">, </w:t>
      </w:r>
      <w:r w:rsidR="003455C1" w:rsidRPr="003455C1">
        <w:rPr>
          <w:i/>
        </w:rPr>
        <w:t>ν</w:t>
      </w:r>
      <w:r w:rsidR="003455C1">
        <w:t>=0.3 and</w:t>
      </w:r>
      <w:r w:rsidR="00FB275F" w:rsidRPr="00FB275F">
        <w:t xml:space="preserve"> </w:t>
      </w:r>
      <w:r w:rsidR="003455C1" w:rsidRPr="003455C1">
        <w:rPr>
          <w:i/>
        </w:rPr>
        <w:t>ρ</w:t>
      </w:r>
      <w:r w:rsidR="003455C1">
        <w:t>=</w:t>
      </w:r>
      <w:r w:rsidR="00FB275F" w:rsidRPr="00FB275F">
        <w:t>2700 kg</w:t>
      </w:r>
      <w:r w:rsidR="003455C1">
        <w:t xml:space="preserve"> </w:t>
      </w:r>
      <w:r w:rsidR="00FB275F" w:rsidRPr="00FB275F">
        <w:t>m</w:t>
      </w:r>
      <w:r w:rsidR="00FA10F6" w:rsidRPr="00FA10F6">
        <w:rPr>
          <w:vertAlign w:val="superscript"/>
        </w:rPr>
        <w:t>-</w:t>
      </w:r>
      <w:r w:rsidR="00FB275F" w:rsidRPr="003455C1">
        <w:rPr>
          <w:vertAlign w:val="superscript"/>
        </w:rPr>
        <w:t>3</w:t>
      </w:r>
      <w:r w:rsidR="003455C1">
        <w:t>.</w:t>
      </w:r>
    </w:p>
    <w:p w:rsidR="007862A3" w:rsidRDefault="007862A3" w:rsidP="007862A3">
      <w:pPr>
        <w:pStyle w:val="Figure"/>
      </w:pPr>
      <w:r>
        <w:drawing>
          <wp:inline distT="0" distB="0" distL="0" distR="0" wp14:anchorId="195D80D5" wp14:editId="33241B9F">
            <wp:extent cx="6337300" cy="4413163"/>
            <wp:effectExtent l="0" t="0" r="635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337300" cy="4413163"/>
                    </a:xfrm>
                    <a:prstGeom prst="rect">
                      <a:avLst/>
                    </a:prstGeom>
                  </pic:spPr>
                </pic:pic>
              </a:graphicData>
            </a:graphic>
          </wp:inline>
        </w:drawing>
      </w:r>
    </w:p>
    <w:p w:rsidR="007862A3" w:rsidRDefault="007862A3" w:rsidP="007862A3">
      <w:pPr>
        <w:pStyle w:val="Caption"/>
        <w:jc w:val="both"/>
      </w:pPr>
      <w:bookmarkStart w:id="57" w:name="_Ref454708160"/>
      <w:r>
        <w:t xml:space="preserve">Figure </w:t>
      </w:r>
      <w:fldSimple w:instr=" SEQ Figure \* ARABIC ">
        <w:r w:rsidR="00E23109">
          <w:rPr>
            <w:noProof/>
          </w:rPr>
          <w:t>17</w:t>
        </w:r>
      </w:fldSimple>
      <w:bookmarkEnd w:id="57"/>
      <w:r w:rsidR="00DA34AA">
        <w:t xml:space="preserve"> </w:t>
      </w:r>
      <w:bookmarkStart w:id="58" w:name="OLE_LINK22"/>
      <w:bookmarkStart w:id="59" w:name="OLE_LINK23"/>
      <w:r w:rsidR="00CE0CF7">
        <w:t xml:space="preserve">Vector of flow field when a circular plate experience different mode shapes, nodal-diameter=1. Distance from the top free surface and bottom solid wall is 60 mm and 100 mm, respectively. Diameter of the disc is 500 mm. Figures (a), (b), (c) and (d) correspond to first (130.9 Hz), second (472.6 Hz), third (1068.2 Hz) and fifth (2840.2 Hz) mode-shapes, respectively </w:t>
      </w:r>
      <w:bookmarkEnd w:id="58"/>
      <w:bookmarkEnd w:id="59"/>
      <w:r w:rsidR="00284A5F">
        <w:fldChar w:fldCharType="begin"/>
      </w:r>
      <w:r w:rsidR="00284A5F">
        <w:instrText xml:space="preserve"> ADDIN EN.CITE &lt;EndNote&gt;&lt;Cite&gt;&lt;Author&gt;Askari&lt;/Author&gt;&lt;Year&gt;2013&lt;/Year&gt;&lt;RecNum&gt;333&lt;/RecNum&gt;&lt;DisplayText&gt;(Askari et al., 2013)&lt;/DisplayText&gt;&lt;record&gt;&lt;rec-number&gt;333&lt;/rec-number&gt;&lt;foreign-keys&gt;&lt;key app="EN" db-id="0200vaff2t9asae2tw65rsaz9daxwsafzvz0" timestamp="1431880827"&gt;333&lt;/key&gt;&lt;key app="ENWeb" db-id=""&gt;0&lt;/key&gt;&lt;/foreign-keys&gt;&lt;ref-type name="Journal Article"&gt;17&lt;/ref-type&gt;&lt;contributors&gt;&lt;authors&gt;&lt;author&gt;Askari, Ehsan&lt;/author&gt;&lt;author&gt;Jeong, Kyeong-Hoon&lt;/author&gt;&lt;author&gt;Amabili, Marco&lt;/author&gt;&lt;/authors&gt;&lt;/contributors&gt;&lt;auth-address&gt;Askari, E&amp;#xD;Macquarie Univ, Australian Sch Adv Med, Sydney, NSW 2109, Australia&amp;#xD;Macquarie Univ, Australian Sch Adv Med, Sydney, NSW 2109, Australia&amp;#xD;Macquarie Univ, Australian Sch Adv Med, Sydney, NSW 2109, Australia&amp;#xD;Korea Atom Energy Res Inst, Mech Engn Div, Taejon 305353, South Korea&amp;#xD;McGill Univ, Dept Mech Engn, Montreal, PQ H3A 2K6, Canada&lt;/auth-address&gt;&lt;titles&gt;&lt;title&gt;Hydroelastic vibration of circular plates immersed in a liquid-filled container with free surface&lt;/title&gt;&lt;secondary-title&gt;Journal of Sound and Vibration&lt;/secondary-title&gt;&lt;/titles&gt;&lt;periodical&gt;&lt;full-title&gt;Journal of Sound and Vibration&lt;/full-title&gt;&lt;abbr-1&gt;J Sound Vib&lt;/abbr-1&gt;&lt;/periodical&gt;&lt;pages&gt;3064-3085&lt;/pages&gt;&lt;volume&gt;332&lt;/volume&gt;&lt;number&gt;12&lt;/number&gt;&lt;keywords&gt;&lt;keyword&gt;cylindrical container&lt;/keyword&gt;&lt;keyword&gt;rectangular plate&lt;/keyword&gt;&lt;keyword&gt;elastic-foundation&lt;/keyword&gt;&lt;keyword&gt;cantilever plates&lt;/keyword&gt;&lt;keyword&gt;dynamic-response&lt;/keyword&gt;&lt;keyword&gt;annular plates&lt;/keyword&gt;&lt;keyword&gt;internal body&lt;/keyword&gt;&lt;keyword&gt;storage tanks&lt;/keyword&gt;&lt;keyword&gt;fluid&lt;/keyword&gt;&lt;keyword&gt;contact&lt;/keyword&gt;&lt;/keywords&gt;&lt;dates&gt;&lt;year&gt;2013&lt;/year&gt;&lt;pub-dates&gt;&lt;date&gt;Jun 10&lt;/date&gt;&lt;/pub-dates&gt;&lt;/dates&gt;&lt;isbn&gt;0022460X&lt;/isbn&gt;&lt;accession-num&gt;WOS:000317794000014&lt;/accession-num&gt;&lt;label&gt;fsi&lt;/label&gt;&lt;urls&gt;&lt;related-urls&gt;&lt;url&gt;&amp;lt;Go to ISI&amp;gt;://WOS:000317794000014&lt;/url&gt;&lt;/related-urls&gt;&lt;/urls&gt;&lt;electronic-resource-num&gt;doi:10.1016/j.jsv.2013.01.007&lt;/electronic-resource-num&gt;&lt;language&gt;English&lt;/language&gt;&lt;/record&gt;&lt;/Cite&gt;&lt;/EndNote&gt;</w:instrText>
      </w:r>
      <w:r w:rsidR="00284A5F">
        <w:fldChar w:fldCharType="separate"/>
      </w:r>
      <w:r w:rsidR="00284A5F">
        <w:rPr>
          <w:noProof/>
        </w:rPr>
        <w:t>(Askari et al., 2013)</w:t>
      </w:r>
      <w:r w:rsidR="00284A5F">
        <w:fldChar w:fldCharType="end"/>
      </w:r>
      <w:r w:rsidR="00CE0CF7">
        <w:t>.</w:t>
      </w:r>
    </w:p>
    <w:p w:rsidR="0098331D" w:rsidRPr="0098331D" w:rsidRDefault="0098331D" w:rsidP="0098331D">
      <w:pPr>
        <w:pStyle w:val="menuscript"/>
      </w:pPr>
      <w:r>
        <w:lastRenderedPageBreak/>
        <w:t xml:space="preserve">In hydraulic turbines, there are still some concerns which need attentions for future research. For example, in a hydraulic turbine, vaneless gap where blade leading edge is very close to the guide vane trailing edge. At this location amplitude of rotor stator interaction is very high. When a runner experience resonant condition, amplitudes of rotor stator interaction are further amplified. Hydrodynamic damping constantly varies with the runner angular movement. However, the experiments on compressible turbomachines suggested that the sinusoidal variation of the damping is not related with the change in vaneless gap </w:t>
      </w:r>
      <w:r w:rsidR="00284A5F">
        <w:fldChar w:fldCharType="begin"/>
      </w:r>
      <w:r w:rsidR="00284A5F">
        <w:instrText xml:space="preserve"> ADDIN EN.CITE &lt;EndNote&gt;&lt;Cite&gt;&lt;Author&gt;Li&lt;/Author&gt;&lt;Year&gt;2005&lt;/Year&gt;&lt;RecNum&gt;1007&lt;/RecNum&gt;&lt;DisplayText&gt;(Li and He, 2005)&lt;/DisplayText&gt;&lt;record&gt;&lt;rec-number&gt;1007&lt;/rec-number&gt;&lt;foreign-keys&gt;&lt;key app="EN" db-id="0200vaff2t9asae2tw65rsaz9daxwsafzvz0" timestamp="1466955313"&gt;1007&lt;/key&gt;&lt;/foreign-keys&gt;&lt;ref-type name="Journal Article"&gt;17&lt;/ref-type&gt;&lt;contributors&gt;&lt;authors&gt;&lt;author&gt;Li, H. D.&lt;/author&gt;&lt;author&gt;He, L.&lt;/author&gt;&lt;/authors&gt;&lt;/contributors&gt;&lt;auth-address&gt;Univ Durham, Sch Engn, Durham DH1 3LE, England&lt;/auth-address&gt;&lt;titles&gt;&lt;title&gt;Blade aerodynamic damping variation with rotor-stator gap: A computational study using single-passage approach&lt;/title&gt;&lt;secondary-title&gt;Journal of Turbomachinery-Transactions of the ASME&lt;/secondary-title&gt;&lt;/titles&gt;&lt;periodical&gt;&lt;full-title&gt;Journal of Turbomachinery-Transactions of the Asme&lt;/full-title&gt;&lt;abbr-1&gt;J Turbomach&lt;/abbr-1&gt;&lt;/periodical&gt;&lt;pages&gt;573-579&lt;/pages&gt;&lt;volume&gt;127&lt;/volume&gt;&lt;number&gt;3&lt;/number&gt;&lt;keywords&gt;&lt;keyword&gt;unsteady flows&lt;/keyword&gt;&lt;keyword&gt;vibrating blades&lt;/keyword&gt;&lt;keyword&gt;transonic fan&lt;/keyword&gt;&lt;keyword&gt;part i&lt;/keyword&gt;&lt;/keywords&gt;&lt;dates&gt;&lt;year&gt;2005&lt;/year&gt;&lt;pub-dates&gt;&lt;date&gt;Jul&lt;/date&gt;&lt;/pub-dates&gt;&lt;/dates&gt;&lt;isbn&gt;0889-504x&lt;/isbn&gt;&lt;accession-num&gt;WOS:000231074100019&lt;/accession-num&gt;&lt;urls&gt;&lt;related-urls&gt;&lt;url&gt;&amp;lt;Go to ISI&amp;gt;://WOS:000231074100019&lt;/url&gt;&lt;url&gt;http://turbomachinery.asmedigitalcollection.asme.org/data/Journals/JOTUEI/28721/573_1.pdf&lt;/url&gt;&lt;/related-urls&gt;&lt;/urls&gt;&lt;electronic-resource-num&gt;doi:10.1115/1.1928932&lt;/electronic-resource-num&gt;&lt;language&gt;English&lt;/language&gt;&lt;/record&gt;&lt;/Cite&gt;&lt;/EndNote&gt;</w:instrText>
      </w:r>
      <w:r w:rsidR="00284A5F">
        <w:fldChar w:fldCharType="separate"/>
      </w:r>
      <w:r w:rsidR="00284A5F">
        <w:rPr>
          <w:noProof/>
        </w:rPr>
        <w:t>(Li and He, 2005)</w:t>
      </w:r>
      <w:r w:rsidR="00284A5F">
        <w:fldChar w:fldCharType="end"/>
      </w:r>
      <w:r>
        <w:t xml:space="preserve">. As blade approaches the guide vane, gap between the blade and guide vane reduces, and the flow velocity increases. The high velocity helps to improve the damping effect. Thus sinusoidal variation of hydrodynamic damping is observed in the turbine. During the resonant condition, this damping effect is driven by the in-phase and out-of-phase variation of the runner blades as well as radial distance between the blades </w:t>
      </w:r>
      <w:r w:rsidR="00284A5F">
        <w:fldChar w:fldCharType="begin"/>
      </w:r>
      <w:r w:rsidR="00284A5F">
        <w:instrText xml:space="preserve"> ADDIN EN.CITE &lt;EndNote&gt;&lt;Cite&gt;&lt;Author&gt;Hengstler&lt;/Author&gt;&lt;Year&gt;2013&lt;/Year&gt;&lt;RecNum&gt;1008&lt;/RecNum&gt;&lt;DisplayText&gt;(Hengstler, 2013)&lt;/DisplayText&gt;&lt;record&gt;&lt;rec-number&gt;1008&lt;/rec-number&gt;&lt;foreign-keys&gt;&lt;key app="EN" db-id="0200vaff2t9asae2tw65rsaz9daxwsafzvz0" timestamp="1466960477"&gt;1008&lt;/key&gt;&lt;/foreign-keys&gt;&lt;ref-type name="Thesis"&gt;32&lt;/ref-type&gt;&lt;contributors&gt;&lt;authors&gt;&lt;author&gt;Hengstler, Johannes&lt;/author&gt;&lt;/authors&gt;&lt;/contributors&gt;&lt;titles&gt;&lt;title&gt;Influence of the Fluid-Structure Interaction on the Vibrations of Structures&lt;/title&gt;&lt;/titles&gt;&lt;pages&gt;108&lt;/pages&gt;&lt;dates&gt;&lt;year&gt;2013&lt;/year&gt;&lt;/dates&gt;&lt;pub-location&gt;Switzerland&lt;/pub-location&gt;&lt;publisher&gt;ETH Zurich&lt;/publisher&gt;&lt;work-type&gt;Ph. D.&lt;/work-type&gt;&lt;urls&gt;&lt;/urls&gt;&lt;/record&gt;&lt;/Cite&gt;&lt;/EndNote&gt;</w:instrText>
      </w:r>
      <w:r w:rsidR="00284A5F">
        <w:fldChar w:fldCharType="separate"/>
      </w:r>
      <w:r w:rsidR="00284A5F">
        <w:rPr>
          <w:noProof/>
        </w:rPr>
        <w:t>(Hengstler, 2013)</w:t>
      </w:r>
      <w:r w:rsidR="00284A5F">
        <w:fldChar w:fldCharType="end"/>
      </w:r>
      <w:r>
        <w:t xml:space="preserve">. In order to achieve, effective hydrodynamic damping, analysis of work done by different sections of the blades from leading edge to the trailing edge should be </w:t>
      </w:r>
      <w:bookmarkStart w:id="60" w:name="OLE_LINK24"/>
      <w:bookmarkStart w:id="61" w:name="OLE_LINK25"/>
      <w:r>
        <w:t xml:space="preserve">analyzed </w:t>
      </w:r>
      <w:bookmarkEnd w:id="60"/>
      <w:bookmarkEnd w:id="61"/>
      <w:r>
        <w:t xml:space="preserve">for different mode-shapes </w:t>
      </w:r>
      <w:r w:rsidR="00284A5F">
        <w:fldChar w:fldCharType="begin"/>
      </w:r>
      <w:r w:rsidR="00284A5F">
        <w:instrText xml:space="preserve"> ADDIN EN.CITE &lt;EndNote&gt;&lt;Cite&gt;&lt;Author&gt;Vasanthakumar&lt;/Author&gt;&lt;Year&gt;2011&lt;/Year&gt;&lt;RecNum&gt;403&lt;/RecNum&gt;&lt;DisplayText&gt;(Vasanthakumar, 2011)&lt;/DisplayText&gt;&lt;record&gt;&lt;rec-number&gt;403&lt;/rec-number&gt;&lt;foreign-keys&gt;&lt;key app="EN" db-id="0200vaff2t9asae2tw65rsaz9daxwsafzvz0" timestamp="1433701427"&gt;403&lt;/key&gt;&lt;/foreign-keys&gt;&lt;ref-type name="Conference Paper"&gt;47&lt;/ref-type&gt;&lt;contributors&gt;&lt;authors&gt;&lt;author&gt;Vasanthakumar, Parthasarathy&lt;/author&gt;&lt;/authors&gt;&lt;/contributors&gt;&lt;titles&gt;&lt;title&gt;Computation of aerodynamic damping for flutter analysis of a transonic fan&lt;/title&gt;&lt;secondary-title&gt;ASME 2011 Turbo Expo: Turbine Technical Conference and Exposition&lt;/secondary-title&gt;&lt;/titles&gt;&lt;pages&gt;1429-1437&lt;/pages&gt;&lt;dates&gt;&lt;year&gt;2011&lt;/year&gt;&lt;pub-dates&gt;&lt;date&gt;2011&lt;/date&gt;&lt;/pub-dates&gt;&lt;/dates&gt;&lt;publisher&gt;American Society of Mechanical Engineers&lt;/publisher&gt;&lt;urls&gt;&lt;/urls&gt;&lt;electronic-resource-num&gt;doi:10.1115/GT2011-46597&lt;/electronic-resource-num&gt;&lt;/record&gt;&lt;/Cite&gt;&lt;/EndNote&gt;</w:instrText>
      </w:r>
      <w:r w:rsidR="00284A5F">
        <w:fldChar w:fldCharType="separate"/>
      </w:r>
      <w:r w:rsidR="00284A5F">
        <w:rPr>
          <w:noProof/>
        </w:rPr>
        <w:t>(Vasanthakumar, 2011)</w:t>
      </w:r>
      <w:r w:rsidR="00284A5F">
        <w:fldChar w:fldCharType="end"/>
      </w:r>
      <w:r>
        <w:t>.</w:t>
      </w:r>
    </w:p>
    <w:p w:rsidR="00D259D6" w:rsidRDefault="00D259D6" w:rsidP="00D259D6">
      <w:pPr>
        <w:pStyle w:val="Heading2"/>
      </w:pPr>
      <w:bookmarkStart w:id="62" w:name="_Toc454543455"/>
      <w:bookmarkStart w:id="63" w:name="_Toc455129485"/>
      <w:r>
        <w:t xml:space="preserve">Damping dependency on </w:t>
      </w:r>
      <w:r w:rsidR="002E0F88">
        <w:t xml:space="preserve">a </w:t>
      </w:r>
      <w:r w:rsidR="00635CE2">
        <w:t>frequency</w:t>
      </w:r>
      <w:r>
        <w:t xml:space="preserve"> parameter (</w:t>
      </w:r>
      <w:r w:rsidRPr="006530E1">
        <w:rPr>
          <w:i/>
        </w:rPr>
        <w:t>β</w:t>
      </w:r>
      <w:r>
        <w:t>) and KC number</w:t>
      </w:r>
      <w:bookmarkEnd w:id="62"/>
      <w:bookmarkEnd w:id="63"/>
    </w:p>
    <w:p w:rsidR="00291EAC" w:rsidRDefault="00B73290" w:rsidP="001B0178">
      <w:pPr>
        <w:pStyle w:val="menuscript"/>
      </w:pPr>
      <w:r>
        <w:t xml:space="preserve">Strong effect of vortex breakdown in the hydraulic turbines at off-design condition is one of the main challenges. Vortex shedding from the guide vanes and stay vanes </w:t>
      </w:r>
      <w:proofErr w:type="spellStart"/>
      <w:r>
        <w:t>convects</w:t>
      </w:r>
      <w:proofErr w:type="spellEnd"/>
      <w:r>
        <w:t xml:space="preserve"> energy to the runner and the vortex shedding from the blade trailing edges </w:t>
      </w:r>
      <w:proofErr w:type="spellStart"/>
      <w:r>
        <w:t>convects</w:t>
      </w:r>
      <w:proofErr w:type="spellEnd"/>
      <w:r>
        <w:t xml:space="preserve"> energy to the draft tube. Combination of different swirling mechanisms and strength develops vortex rope in the draft tube that cause</w:t>
      </w:r>
      <w:r w:rsidR="002E0F88">
        <w:t>s</w:t>
      </w:r>
      <w:r>
        <w:t xml:space="preserve"> dynamic instability in the turbine. Hydraulic turbine generally experience</w:t>
      </w:r>
      <w:r w:rsidR="002E0F88">
        <w:t>s</w:t>
      </w:r>
      <w:r>
        <w:t xml:space="preserve"> </w:t>
      </w:r>
      <w:proofErr w:type="spellStart"/>
      <w:r w:rsidR="002E0F88">
        <w:t>instablity</w:t>
      </w:r>
      <w:proofErr w:type="spellEnd"/>
      <w:r>
        <w:t xml:space="preserve"> at off-design </w:t>
      </w:r>
      <w:r w:rsidR="002E0F88">
        <w:t xml:space="preserve">and/or transient </w:t>
      </w:r>
      <w:r w:rsidR="00284A5F">
        <w:fldChar w:fldCharType="begin">
          <w:fldData xml:space="preserve">PEVuZE5vdGU+PENpdGU+PEF1dGhvcj5Ucml2ZWRpPC9BdXRob3I+PFllYXI+MjAxNDwvWWVhcj48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</w:fldData>
        </w:fldChar>
      </w:r>
      <w:r w:rsidR="00284A5F">
        <w:instrText xml:space="preserve"> ADDIN EN.CITE </w:instrText>
      </w:r>
      <w:r w:rsidR="00284A5F">
        <w:fldChar w:fldCharType="begin">
          <w:fldData xml:space="preserve">PEVuZE5vdGU+PENpdGU+PEF1dGhvcj5Ucml2ZWRpPC9BdXRob3I+PFllYXI+MjAxNDwvWWVhcj48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</w:fldData>
        </w:fldChar>
      </w:r>
      <w:r w:rsidR="00284A5F">
        <w:instrText xml:space="preserve"> ADDIN EN.CITE.DATA </w:instrText>
      </w:r>
      <w:r w:rsidR="00284A5F">
        <w:fldChar w:fldCharType="end"/>
      </w:r>
      <w:r w:rsidR="00284A5F">
        <w:fldChar w:fldCharType="separate"/>
      </w:r>
      <w:r w:rsidR="00284A5F">
        <w:rPr>
          <w:noProof/>
        </w:rPr>
        <w:t>(Trivedi et al., 2015a; Trivedi et al., 2014a, b, c; Trivedi et al., 2016a; Trivedi et al., 2015b)</w:t>
      </w:r>
      <w:r w:rsidR="00284A5F">
        <w:fldChar w:fldCharType="end"/>
      </w:r>
      <w:r w:rsidR="002E0F88">
        <w:t xml:space="preserve"> </w:t>
      </w:r>
      <w:r>
        <w:t>conditions where the effect of vortex shedding is strong. Therefore, it is important to understand the role of vortex shedding in improving the damping</w:t>
      </w:r>
      <w:r w:rsidR="002E0F88">
        <w:t xml:space="preserve"> effect</w:t>
      </w:r>
      <w:r>
        <w:t xml:space="preserve">, particularly at off-design conditions, and how vortical flow dissipates the kinetic energy developed </w:t>
      </w:r>
      <w:r w:rsidR="00DE2105">
        <w:t>by fluid structure interaction.</w:t>
      </w:r>
    </w:p>
    <w:p w:rsidR="00DE2105" w:rsidRDefault="00DE2105" w:rsidP="00DE2105">
      <w:pPr>
        <w:pStyle w:val="menuscript"/>
      </w:pPr>
      <w:r>
        <w:t>A</w:t>
      </w:r>
      <w:r w:rsidRPr="001B0178">
        <w:t xml:space="preserve"> bluff body oscillating in</w:t>
      </w:r>
      <w:r>
        <w:t xml:space="preserve"> water, the phase shift between the fluid force and the structural acceleration gives rise to the vortex induced damping. Furthermore, increasing the oscillatory flow velocity causes both the strength of the shed vortices and increases the magnitude of velocity in other direction, which subsequently cause the fluid force to increase in a nonlinear fashion </w:t>
      </w:r>
      <w:r w:rsidR="00284A5F">
        <w:fldChar w:fldCharType="begin"/>
      </w:r>
      <w:r w:rsidR="00284A5F">
        <w:instrText xml:space="preserve"> ADDIN EN.CITE &lt;EndNote&gt;&lt;Cite&gt;&lt;Author&gt;Bidkar&lt;/Author&gt;&lt;Year&gt;2009&lt;/Year&gt;&lt;RecNum&gt;1015&lt;/RecNum&gt;&lt;DisplayText&gt;(Bidkar et al., 2009)&lt;/DisplayText&gt;&lt;record&gt;&lt;rec-number&gt;1015&lt;/rec-number&gt;&lt;foreign-keys&gt;&lt;key app="EN" db-id="0200vaff2t9asae2tw65rsaz9daxwsafzvz0" timestamp="1467026431"&gt;1015&lt;/key&gt;&lt;/foreign-keys&gt;&lt;ref-type name="Journal Article"&gt;17&lt;/ref-type&gt;&lt;contributors&gt;&lt;authors&gt;&lt;author&gt;Bidkar, R. A.&lt;/author&gt;&lt;author&gt;Kimber, M.&lt;/author&gt;&lt;author&gt;Raman, A.&lt;/author&gt;&lt;author&gt;Bajaj, A. K.&lt;/author&gt;&lt;author&gt;Garimella, S. V.&lt;/author&gt;&lt;/authors&gt;&lt;/contributors&gt;&lt;auth-address&gt;Purdue Univ, Dynam Syst &amp;amp; Stabil Lab, Sch Mech Engn, W Lafayette, IN 47907 USA&amp;#xD;Purdue Univ, Birck Nanotechnol Ctr, W Lafayette, IN 47907 USA&amp;#xD;Purdue Univ, Sch Mech Engn, Thermal Microsyst Lab, W Lafayette, IN 47907 USA&lt;/auth-address&gt;&lt;titles&gt;&lt;title&gt;Nonlinear aerodynamic damping of sharp-edged flexible beams oscillating at low Keulegan-Carpenter numbers&lt;/title&gt;&lt;secondary-title&gt;Journal of Fluid Mechanics&lt;/secondary-title&gt;&lt;/titles&gt;&lt;periodical&gt;&lt;full-title&gt;Journal of Fluid Mechanics&lt;/full-title&gt;&lt;/periodical&gt;&lt;pages&gt;269-289&lt;/pages&gt;&lt;volume&gt;634&lt;/volume&gt;&lt;keywords&gt;&lt;keyword&gt;kc flow regimes&lt;/keyword&gt;&lt;keyword&gt;inviscid model&lt;/keyword&gt;&lt;keyword&gt;piezoelectric fans&lt;/keyword&gt;&lt;keyword&gt;circular-cylinder&lt;/keyword&gt;&lt;keyword&gt;separated flow&lt;/keyword&gt;&lt;keyword&gt;fluid&lt;/keyword&gt;&lt;keyword&gt;forces&lt;/keyword&gt;&lt;keyword&gt;plate&lt;/keyword&gt;&lt;keyword&gt;steady&lt;/keyword&gt;&lt;/keywords&gt;&lt;dates&gt;&lt;year&gt;2009&lt;/year&gt;&lt;pub-dates&gt;&lt;date&gt;Sep 10&lt;/date&gt;&lt;/pub-dates&gt;&lt;/dates&gt;&lt;isbn&gt;0022-1120&lt;/isbn&gt;&lt;accession-num&gt;WOS:000270065600012&lt;/accession-num&gt;&lt;urls&gt;&lt;related-urls&gt;&lt;url&gt;&amp;lt;Go to ISI&amp;gt;://WOS:000270065600012&lt;/url&gt;&lt;/related-urls&gt;&lt;/urls&gt;&lt;electronic-resource-num&gt;doi:10.1017/S0022112009007228&lt;/electronic-resource-num&gt;&lt;language&gt;English&lt;/language&gt;&lt;/record&gt;&lt;/Cite&gt;&lt;/EndNote&gt;</w:instrText>
      </w:r>
      <w:r w:rsidR="00284A5F">
        <w:fldChar w:fldCharType="separate"/>
      </w:r>
      <w:r w:rsidR="00284A5F">
        <w:rPr>
          <w:noProof/>
        </w:rPr>
        <w:t>(Bidkar et al., 2009)</w:t>
      </w:r>
      <w:r w:rsidR="00284A5F">
        <w:fldChar w:fldCharType="end"/>
      </w:r>
      <w:r>
        <w:t xml:space="preserve">. As the KC number increases, </w:t>
      </w:r>
      <w:r>
        <w:lastRenderedPageBreak/>
        <w:t xml:space="preserve">vortex shedding and convection dominate the flow field and this linear theory is inadequate in estimating fluid forces opposing the vibration </w:t>
      </w:r>
      <w:r w:rsidR="00284A5F">
        <w:fldChar w:fldCharType="begin">
          <w:fldData xml:space="preserve">PEVuZE5vdGU+PENpdGU+PEF1dGhvcj5GYWNjaGluZXR0aTwvQXV0aG9yPjxZZWFyPjIwMDQ8L1ll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</w:fldData>
        </w:fldChar>
      </w:r>
      <w:r w:rsidR="00284A5F">
        <w:instrText xml:space="preserve"> ADDIN EN.CITE </w:instrText>
      </w:r>
      <w:r w:rsidR="00284A5F">
        <w:fldChar w:fldCharType="begin">
          <w:fldData xml:space="preserve">PEVuZE5vdGU+PENpdGU+PEF1dGhvcj5GYWNjaGluZXR0aTwvQXV0aG9yPjxZZWFyPjIwMDQ8L1ll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</w:fldData>
        </w:fldChar>
      </w:r>
      <w:r w:rsidR="00284A5F">
        <w:instrText xml:space="preserve"> ADDIN EN.CITE.DATA </w:instrText>
      </w:r>
      <w:r w:rsidR="00284A5F">
        <w:fldChar w:fldCharType="end"/>
      </w:r>
      <w:r w:rsidR="00284A5F">
        <w:fldChar w:fldCharType="separate"/>
      </w:r>
      <w:r w:rsidR="00284A5F">
        <w:rPr>
          <w:noProof/>
        </w:rPr>
        <w:t>(Aureli et al., 2012; Facchinetti et al., 2004)</w:t>
      </w:r>
      <w:r w:rsidR="00284A5F">
        <w:fldChar w:fldCharType="end"/>
      </w:r>
      <w:r>
        <w:t>.</w:t>
      </w:r>
    </w:p>
    <w:p w:rsidR="00B73290" w:rsidRDefault="00705FDE" w:rsidP="001B0178">
      <w:pPr>
        <w:pStyle w:val="menuscript"/>
      </w:pPr>
      <w:r>
        <w:t>When a</w:t>
      </w:r>
      <w:r w:rsidR="00291EAC">
        <w:t xml:space="preserve"> </w:t>
      </w:r>
      <w:r>
        <w:t xml:space="preserve">vortex induced </w:t>
      </w:r>
      <w:r w:rsidR="00291EAC">
        <w:t xml:space="preserve">frequency </w:t>
      </w:r>
      <w:r w:rsidR="00142123">
        <w:t xml:space="preserve">is </w:t>
      </w:r>
      <w:r w:rsidR="00291EAC">
        <w:t>close enough to the natural frequency of the hydrofoil</w:t>
      </w:r>
      <w:r w:rsidR="00142123">
        <w:t>,</w:t>
      </w:r>
      <w:r w:rsidR="00291EAC">
        <w:t xml:space="preserve"> lock-in occurs resulting in high amplitude pressure pulsations. </w:t>
      </w:r>
      <w:r w:rsidR="00B73290">
        <w:t xml:space="preserve">Vortex induced vibrations and lock-in conditions are not discussed in the </w:t>
      </w:r>
      <w:r>
        <w:t>current</w:t>
      </w:r>
      <w:r w:rsidR="00B73290">
        <w:t xml:space="preserve"> section because both have been extensively discussed in the literature over the last three decades</w:t>
      </w:r>
      <w:r w:rsidR="001B0178" w:rsidRPr="001B0178">
        <w:t xml:space="preserve"> </w:t>
      </w:r>
      <w:r w:rsidR="00284A5F">
        <w:fldChar w:fldCharType="begin">
          <w:fldData xml:space="preserve">PEVuZE5vdGU+PENpdGU+PEF1dGhvcj5XaWxsaWFtc29uPC9BdXRob3I+PFllYXI+MjAwODwvWWVh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</w:fldData>
        </w:fldChar>
      </w:r>
      <w:r w:rsidR="00284A5F">
        <w:instrText xml:space="preserve"> ADDIN EN.CITE </w:instrText>
      </w:r>
      <w:r w:rsidR="00284A5F">
        <w:fldChar w:fldCharType="begin">
          <w:fldData xml:space="preserve">PEVuZE5vdGU+PENpdGU+PEF1dGhvcj5XaWxsaWFtc29uPC9BdXRob3I+PFllYXI+MjAwODwvWWVh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</w:fldData>
        </w:fldChar>
      </w:r>
      <w:r w:rsidR="00284A5F">
        <w:instrText xml:space="preserve"> ADDIN EN.CITE.DATA </w:instrText>
      </w:r>
      <w:r w:rsidR="00284A5F">
        <w:fldChar w:fldCharType="end"/>
      </w:r>
      <w:r w:rsidR="00284A5F">
        <w:fldChar w:fldCharType="separate"/>
      </w:r>
      <w:r w:rsidR="00284A5F">
        <w:rPr>
          <w:noProof/>
        </w:rPr>
        <w:t>(Khalak and Williamson, 1999; Sarpkaya, 1963; Sarpkaya, 1995, 2004, 2005; Sarpkaya, 2006; Williamson and Govardhan, 2008)</w:t>
      </w:r>
      <w:r w:rsidR="00284A5F">
        <w:fldChar w:fldCharType="end"/>
      </w:r>
      <w:r w:rsidR="00B73290">
        <w:t>.</w:t>
      </w:r>
      <w:r>
        <w:t xml:space="preserve"> It is helpful to understand </w:t>
      </w:r>
      <w:r w:rsidR="00262B47">
        <w:t xml:space="preserve">that </w:t>
      </w:r>
      <w:r w:rsidR="004E1F3B">
        <w:t>how</w:t>
      </w:r>
      <w:r>
        <w:t xml:space="preserve"> mechanism </w:t>
      </w:r>
      <w:r w:rsidR="00262B47">
        <w:t>of vortex shedding</w:t>
      </w:r>
      <w:r>
        <w:t xml:space="preserve"> </w:t>
      </w:r>
      <w:r w:rsidR="00262B47">
        <w:t>changes</w:t>
      </w:r>
      <w:r>
        <w:t xml:space="preserve"> </w:t>
      </w:r>
      <w:r w:rsidR="00262B47">
        <w:t xml:space="preserve">the </w:t>
      </w:r>
      <w:r>
        <w:t xml:space="preserve">damping effect </w:t>
      </w:r>
      <w:r w:rsidR="00262B47">
        <w:t>by</w:t>
      </w:r>
      <w:r>
        <w:t xml:space="preserve"> dissipat</w:t>
      </w:r>
      <w:r w:rsidR="00262B47">
        <w:t>ing</w:t>
      </w:r>
      <w:r>
        <w:t xml:space="preserve"> </w:t>
      </w:r>
      <w:r w:rsidR="00262B47">
        <w:t xml:space="preserve">the </w:t>
      </w:r>
      <w:r>
        <w:t>energy.</w:t>
      </w:r>
    </w:p>
    <w:p w:rsidR="0026380F" w:rsidRDefault="00635CE2" w:rsidP="00B73290">
      <w:pPr>
        <w:pStyle w:val="menuscript"/>
      </w:pPr>
      <w:r>
        <w:t>Frequency</w:t>
      </w:r>
      <w:r w:rsidR="0026380F">
        <w:t xml:space="preserve"> parameter (</w:t>
      </w:r>
      <w:r w:rsidR="0026380F" w:rsidRPr="0026380F">
        <w:rPr>
          <w:i/>
        </w:rPr>
        <w:t>β</w:t>
      </w:r>
      <w:r w:rsidR="0026380F">
        <w:t xml:space="preserve">) and </w:t>
      </w:r>
      <w:proofErr w:type="spellStart"/>
      <w:r w:rsidR="0026380F" w:rsidRPr="0026380F">
        <w:t>Keulegan</w:t>
      </w:r>
      <w:proofErr w:type="spellEnd"/>
      <w:r w:rsidR="0026380F" w:rsidRPr="0026380F">
        <w:t>–Carpenter</w:t>
      </w:r>
      <w:r w:rsidR="0026380F">
        <w:t xml:space="preserve"> (KC) number </w:t>
      </w:r>
      <w:r w:rsidR="00377BBC">
        <w:t>have been</w:t>
      </w:r>
      <w:r w:rsidR="0026380F">
        <w:t xml:space="preserve"> </w:t>
      </w:r>
      <w:r w:rsidR="00377BBC">
        <w:t>extensively</w:t>
      </w:r>
      <w:r w:rsidR="0026380F">
        <w:t xml:space="preserve"> used </w:t>
      </w:r>
      <w:r w:rsidR="00377BBC">
        <w:t>to normalize the parameters related</w:t>
      </w:r>
      <w:r w:rsidR="0026380F">
        <w:t xml:space="preserve"> vortex induced vibrations and fluid structure </w:t>
      </w:r>
      <w:r w:rsidR="00377BBC">
        <w:t>interaction over the last five decades</w:t>
      </w:r>
      <w:r w:rsidR="0026380F">
        <w:t xml:space="preserve"> </w:t>
      </w:r>
      <w:r w:rsidR="00284A5F">
        <w:fldChar w:fldCharType="begin"/>
      </w:r>
      <w:r w:rsidR="00284A5F">
        <w:instrText xml:space="preserve"> ADDIN EN.CITE &lt;EndNote&gt;&lt;Cite&gt;&lt;Author&gt;Sarpkaya&lt;/Author&gt;&lt;Year&gt;2005&lt;/Year&gt;&lt;RecNum&gt;462&lt;/RecNum&gt;&lt;DisplayText&gt;(Sarpkaya, 2005)&lt;/DisplayText&gt;&lt;record&gt;&lt;rec-number&gt;462&lt;/rec-number&gt;&lt;foreign-keys&gt;&lt;key app="EN" db-id="0200vaff2t9asae2tw65rsaz9daxwsafzvz0" timestamp="1434188125"&gt;462&lt;/key&gt;&lt;/foreign-keys&gt;&lt;ref-type name="Journal Article"&gt;17&lt;/ref-type&gt;&lt;contributors&gt;&lt;authors&gt;&lt;author&gt;Sarpkaya, T.&lt;/author&gt;&lt;/authors&gt;&lt;/contributors&gt;&lt;titles&gt;&lt;title&gt;On the parameter β=Re/KC=D^2/νT&lt;/title&gt;&lt;secondary-title&gt;Journal of Fluids and Structures&lt;/secondary-title&gt;&lt;/titles&gt;&lt;periodical&gt;&lt;full-title&gt;Journal of Fluids and Structures&lt;/full-title&gt;&lt;abbr-1&gt;J Fluid Struct&lt;/abbr-1&gt;&lt;/periodical&gt;&lt;pages&gt;435-440&lt;/pages&gt;&lt;volume&gt;21&lt;/volume&gt;&lt;number&gt;4&lt;/number&gt;&lt;dates&gt;&lt;year&gt;2005&lt;/year&gt;&lt;pub-dates&gt;&lt;date&gt;12//&lt;/date&gt;&lt;/pub-dates&gt;&lt;/dates&gt;&lt;isbn&gt;0889-9746&lt;/isbn&gt;&lt;urls&gt;&lt;related-urls&gt;&lt;url&gt;http://www.sciencedirect.com/science/article/pii/S0889974605001519&lt;/url&gt;&lt;url&gt;http://ac.els-cdn.com/S0889974605001519/1-s2.0-S0889974605001519-main.pdf?_tid=90056d32-11af-11e5-807c-00000aab0f01&amp;amp;acdnat=1434188323_f220518391093b75850694f4636e3015&lt;/url&gt;&lt;/related-urls&gt;&lt;/urls&gt;&lt;electronic-resource-num&gt;doi:10.1016/j.jfluidstructs.2005.08.007&lt;/electronic-resource-num&gt;&lt;/record&gt;&lt;/Cite&gt;&lt;/EndNote&gt;</w:instrText>
      </w:r>
      <w:r w:rsidR="00284A5F">
        <w:fldChar w:fldCharType="separate"/>
      </w:r>
      <w:r w:rsidR="00284A5F">
        <w:rPr>
          <w:noProof/>
        </w:rPr>
        <w:t>(Sarpkaya, 2005)</w:t>
      </w:r>
      <w:r w:rsidR="00284A5F">
        <w:fldChar w:fldCharType="end"/>
      </w:r>
      <w:r w:rsidR="00322A25">
        <w:t>.</w:t>
      </w:r>
    </w:p>
    <w:p w:rsidR="00322A25" w:rsidRDefault="00322A25" w:rsidP="00322A25">
      <w:pPr>
        <w:pStyle w:val="MTDisplayEquation"/>
      </w:pPr>
      <w:r>
        <w:tab/>
      </w:r>
      <w:r w:rsidRPr="00322A25">
        <w:rPr>
          <w:position w:val="-24"/>
        </w:rPr>
        <w:object w:dxaOrig="1120" w:dyaOrig="620">
          <v:shape id="_x0000_i1033" type="#_x0000_t75" style="width:56pt;height:31pt" o:ole="">
            <v:imagedata r:id="rId45" o:title=""/>
          </v:shape>
          <o:OLEObject Type="Embed" ProgID="Equation.DSMT4" ShapeID="_x0000_i1033" DrawAspect="Content" ObjectID="_1528871456" r:id="rId46"/>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Pr>
            <w:noProof/>
          </w:rPr>
          <w:instrText>7</w:instrText>
        </w:r>
      </w:fldSimple>
      <w:r>
        <w:instrText>)</w:instrText>
      </w:r>
      <w:r>
        <w:fldChar w:fldCharType="end"/>
      </w:r>
    </w:p>
    <w:p w:rsidR="00322A25" w:rsidRDefault="00322A25" w:rsidP="00322A25">
      <w:pPr>
        <w:pStyle w:val="MTDisplayEquation"/>
      </w:pPr>
      <w:r>
        <w:tab/>
      </w:r>
      <w:r w:rsidRPr="00322A25">
        <w:rPr>
          <w:position w:val="-24"/>
        </w:rPr>
        <w:object w:dxaOrig="1100" w:dyaOrig="620">
          <v:shape id="_x0000_i1034" type="#_x0000_t75" style="width:55pt;height:31pt" o:ole="">
            <v:imagedata r:id="rId47" o:title=""/>
          </v:shape>
          <o:OLEObject Type="Embed" ProgID="Equation.DSMT4" ShapeID="_x0000_i1034" DrawAspect="Content" ObjectID="_1528871457" r:id="rId48"/>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Pr>
            <w:noProof/>
          </w:rPr>
          <w:instrText>8</w:instrText>
        </w:r>
      </w:fldSimple>
      <w:r>
        <w:instrText>)</w:instrText>
      </w:r>
      <w:r>
        <w:fldChar w:fldCharType="end"/>
      </w:r>
    </w:p>
    <w:p w:rsidR="00322A25" w:rsidRPr="00322A25" w:rsidRDefault="00322A25" w:rsidP="00322A25">
      <w:pPr>
        <w:pStyle w:val="MTDisplayEquation"/>
      </w:pPr>
      <w:r>
        <w:tab/>
      </w:r>
      <w:r w:rsidR="00635CE2" w:rsidRPr="00322A25">
        <w:rPr>
          <w:position w:val="-24"/>
        </w:rPr>
        <w:object w:dxaOrig="2100" w:dyaOrig="660">
          <v:shape id="_x0000_i1035" type="#_x0000_t75" style="width:105pt;height:33pt" o:ole="">
            <v:imagedata r:id="rId49" o:title=""/>
          </v:shape>
          <o:OLEObject Type="Embed" ProgID="Equation.DSMT4" ShapeID="_x0000_i1035" DrawAspect="Content" ObjectID="_1528871458" r:id="rId50"/>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Pr>
            <w:noProof/>
          </w:rPr>
          <w:instrText>9</w:instrText>
        </w:r>
      </w:fldSimple>
      <w:r>
        <w:instrText>)</w:instrText>
      </w:r>
      <w:r>
        <w:fldChar w:fldCharType="end"/>
      </w:r>
    </w:p>
    <w:p w:rsidR="0026380F" w:rsidRDefault="00322A25" w:rsidP="004E1F3B">
      <w:pPr>
        <w:pStyle w:val="menuscript"/>
        <w:ind w:firstLine="0"/>
      </w:pPr>
      <w:r>
        <w:t xml:space="preserve">where, </w:t>
      </w:r>
      <w:r w:rsidR="00635CE2">
        <w:t xml:space="preserve">mean velocity </w:t>
      </w:r>
      <w:r w:rsidRPr="00322A25">
        <w:rPr>
          <w:position w:val="-12"/>
        </w:rPr>
        <w:object w:dxaOrig="1080" w:dyaOrig="380">
          <v:shape id="_x0000_i1036" type="#_x0000_t75" style="width:54pt;height:19pt" o:ole="">
            <v:imagedata r:id="rId51" o:title=""/>
          </v:shape>
          <o:OLEObject Type="Embed" ProgID="Equation.DSMT4" ShapeID="_x0000_i1036" DrawAspect="Content" ObjectID="_1528871459" r:id="rId52"/>
        </w:object>
      </w:r>
      <w:r>
        <w:t xml:space="preserve"> and </w:t>
      </w:r>
      <w:r w:rsidR="00635CE2">
        <w:t xml:space="preserve">time </w:t>
      </w:r>
      <w:r w:rsidRPr="00322A25">
        <w:rPr>
          <w:position w:val="-6"/>
        </w:rPr>
        <w:object w:dxaOrig="1060" w:dyaOrig="279">
          <v:shape id="_x0000_i1037" type="#_x0000_t75" style="width:53pt;height:14pt" o:ole="">
            <v:imagedata r:id="rId53" o:title=""/>
          </v:shape>
          <o:OLEObject Type="Embed" ProgID="Equation.DSMT4" ShapeID="_x0000_i1037" DrawAspect="Content" ObjectID="_1528871460" r:id="rId54"/>
        </w:object>
      </w:r>
      <w:r>
        <w:t xml:space="preserve">, </w:t>
      </w:r>
      <w:r w:rsidRPr="00E61609">
        <w:rPr>
          <w:i/>
        </w:rPr>
        <w:t>D</w:t>
      </w:r>
      <w:r>
        <w:t xml:space="preserve"> is the diameter of the circular cylinder</w:t>
      </w:r>
      <w:r w:rsidR="00635CE2">
        <w:t xml:space="preserve">, </w:t>
      </w:r>
      <w:r w:rsidR="00635CE2" w:rsidRPr="00635CE2">
        <w:rPr>
          <w:i/>
        </w:rPr>
        <w:t>ν</w:t>
      </w:r>
      <w:r w:rsidR="00635CE2">
        <w:t xml:space="preserve"> is the kinematic viscosity</w:t>
      </w:r>
      <w:r w:rsidR="006131A1">
        <w:t xml:space="preserve"> and </w:t>
      </w:r>
      <w:r w:rsidR="006131A1" w:rsidRPr="006131A1">
        <w:rPr>
          <w:i/>
        </w:rPr>
        <w:t>f</w:t>
      </w:r>
      <w:r w:rsidR="006131A1">
        <w:t xml:space="preserve"> is the frequency</w:t>
      </w:r>
      <w:r>
        <w:t>.</w:t>
      </w:r>
      <w:r w:rsidR="00317189">
        <w:t xml:space="preserve"> </w:t>
      </w:r>
      <w:r w:rsidR="000A30EA">
        <w:t xml:space="preserve">Frequency variation in </w:t>
      </w:r>
      <w:r w:rsidR="00747DC6">
        <w:t>a hydraulic</w:t>
      </w:r>
      <w:r w:rsidR="000A30EA">
        <w:t xml:space="preserve"> turbine is large starting from vortex rope frequency (0.2-0.3 times </w:t>
      </w:r>
      <w:r w:rsidR="00747DC6">
        <w:t xml:space="preserve">the </w:t>
      </w:r>
      <w:r w:rsidR="000A30EA">
        <w:t xml:space="preserve">runner angular speed) to the </w:t>
      </w:r>
      <w:r w:rsidR="004E1F3B">
        <w:t>RSI</w:t>
      </w:r>
      <w:r w:rsidR="000A30EA">
        <w:t xml:space="preserve"> frequency.</w:t>
      </w:r>
      <w:r w:rsidR="00747DC6" w:rsidRPr="00747DC6">
        <w:t xml:space="preserve"> </w:t>
      </w:r>
      <w:r w:rsidR="00D1504A" w:rsidRPr="00D1504A">
        <w:rPr>
          <w:i/>
        </w:rPr>
        <w:t>β</w:t>
      </w:r>
      <w:r w:rsidR="00D1504A">
        <w:t xml:space="preserve"> may be interpreted at rate of vorticity diffusion </w:t>
      </w:r>
      <w:r w:rsidR="00284A5F">
        <w:fldChar w:fldCharType="begin"/>
      </w:r>
      <w:r w:rsidR="00284A5F">
        <w:instrText xml:space="preserve"> ADDIN EN.CITE &lt;EndNote&gt;&lt;Cite&gt;&lt;Author&gt;Sarpkaya&lt;/Author&gt;&lt;Year&gt;2001&lt;/Year&gt;&lt;RecNum&gt;1012&lt;/RecNum&gt;&lt;DisplayText&gt;(Sarpkaya, 2001)&lt;/DisplayText&gt;&lt;record&gt;&lt;rec-number&gt;1012&lt;/rec-number&gt;&lt;foreign-keys&gt;&lt;key app="EN" db-id="0200vaff2t9asae2tw65rsaz9daxwsafzvz0" timestamp="1467019469"&gt;1012&lt;/key&gt;&lt;/foreign-keys&gt;&lt;ref-type name="Journal Article"&gt;17&lt;/ref-type&gt;&lt;contributors&gt;&lt;authors&gt;&lt;author&gt;Sarpkaya, T.&lt;/author&gt;&lt;/authors&gt;&lt;/contributors&gt;&lt;auth-address&gt;Sarpkaya, T&amp;#xD;USN, Postgrad Sch, Monterey, CA 93943 USA&amp;#xD;USN, Postgrad Sch, Monterey, CA 93943 USA&amp;#xD;USN, Postgrad Sch, Monterey, CA 93943 USA&lt;/auth-address&gt;&lt;titles&gt;&lt;title&gt;Hydrodynamic damping and quasi-coherent structures at large Stokes numbers&lt;/title&gt;&lt;secondary-title&gt;Journal of Fluids and Structures&lt;/secondary-title&gt;&lt;/titles&gt;&lt;periodical&gt;&lt;full-title&gt;Journal of Fluids and Structures&lt;/full-title&gt;&lt;abbr-1&gt;J Fluid Struct&lt;/abbr-1&gt;&lt;/periodical&gt;&lt;pages&gt;909-928&lt;/pages&gt;&lt;volume&gt;15&lt;/volume&gt;&lt;number&gt;7&lt;/number&gt;&lt;keywords&gt;&lt;keyword&gt;oscillatory flow&lt;/keyword&gt;&lt;keyword&gt;circular-cylinder&lt;/keyword&gt;&lt;keyword&gt;periodic ripples&lt;/keyword&gt;&lt;keyword&gt;forces&lt;/keyword&gt;&lt;/keywords&gt;&lt;dates&gt;&lt;year&gt;2001&lt;/year&gt;&lt;pub-dates&gt;&lt;date&gt;Oct&lt;/date&gt;&lt;/pub-dates&gt;&lt;/dates&gt;&lt;isbn&gt;0889-9746&lt;/isbn&gt;&lt;accession-num&gt;WOS:000171811000003&lt;/accession-num&gt;&lt;urls&gt;&lt;related-urls&gt;&lt;url&gt;&amp;lt;Go to ISI&amp;gt;://WOS:000171811000003&lt;/url&gt;&lt;/related-urls&gt;&lt;/urls&gt;&lt;electronic-resource-num&gt;doi:10.1006/jfls.2001.0384&lt;/electronic-resource-num&gt;&lt;language&gt;English&lt;/language&gt;&lt;/record&gt;&lt;/Cite&gt;&lt;/EndNote&gt;</w:instrText>
      </w:r>
      <w:r w:rsidR="00284A5F">
        <w:fldChar w:fldCharType="separate"/>
      </w:r>
      <w:r w:rsidR="00284A5F">
        <w:rPr>
          <w:noProof/>
        </w:rPr>
        <w:t>(Sarpkaya, 2001)</w:t>
      </w:r>
      <w:r w:rsidR="00284A5F">
        <w:fldChar w:fldCharType="end"/>
      </w:r>
      <w:r w:rsidR="00D1504A">
        <w:t xml:space="preserve">. </w:t>
      </w:r>
      <w:r w:rsidR="006B5EDB">
        <w:t xml:space="preserve">Chaplin and </w:t>
      </w:r>
      <w:proofErr w:type="spellStart"/>
      <w:r w:rsidR="006B5EDB" w:rsidRPr="006B5EDB">
        <w:t>Subbiah</w:t>
      </w:r>
      <w:proofErr w:type="spellEnd"/>
      <w:r w:rsidR="006B5EDB">
        <w:t xml:space="preserve"> </w:t>
      </w:r>
      <w:r w:rsidR="00284A5F">
        <w:fldChar w:fldCharType="begin"/>
      </w:r>
      <w:r w:rsidR="00284A5F">
        <w:instrText xml:space="preserve"> ADDIN EN.CITE &lt;EndNote&gt;&lt;Cite&gt;&lt;Author&gt;Chaplin&lt;/Author&gt;&lt;Year&gt;1998&lt;/Year&gt;&lt;RecNum&gt;1009&lt;/RecNum&gt;&lt;DisplayText&gt;(Chaplin and Subbiah, 1998)&lt;/DisplayText&gt;&lt;record&gt;&lt;rec-number&gt;1009&lt;/rec-number&gt;&lt;foreign-keys&gt;&lt;key app="EN" db-id="0200vaff2t9asae2tw65rsaz9daxwsafzvz0" timestamp="1467015638"&gt;1009&lt;/key&gt;&lt;/foreign-keys&gt;&lt;ref-type name="Journal Article"&gt;17&lt;/ref-type&gt;&lt;contributors&gt;&lt;authors&gt;&lt;author&gt;Chaplin, J. R.&lt;/author&gt;&lt;author&gt;Subbiah, K.&lt;/author&gt;&lt;/authors&gt;&lt;/contributors&gt;&lt;auth-address&gt;Chaplin, JR&amp;#xD;City Univ London, Dept Civil Engn, London EC1V 0HB, England&amp;#xD;City Univ London, Dept Civil Engn, London EC1V 0HB, England&amp;#xD;City Univ London, Dept Civil Engn, London EC1V 0HB, England&lt;/auth-address&gt;&lt;titles&gt;&lt;title&gt;Hydrodynamic damping of a cylinder in still water and in a transverse current&lt;/title&gt;&lt;secondary-title&gt;Applied Ocean Research&lt;/secondary-title&gt;&lt;/titles&gt;&lt;periodical&gt;&lt;full-title&gt;Applied Ocean Research&lt;/full-title&gt;&lt;abbr-1&gt;Appl Ocean Res&lt;/abbr-1&gt;&lt;/periodical&gt;&lt;pages&gt;251-259&lt;/pages&gt;&lt;volume&gt;20&lt;/volume&gt;&lt;number&gt;4&lt;/number&gt;&lt;keywords&gt;&lt;keyword&gt;circular-cylinder&lt;/keyword&gt;&lt;keyword&gt;viscous-fluid&lt;/keyword&gt;&lt;keyword&gt;flow&lt;/keyword&gt;&lt;keyword&gt;forces&lt;/keyword&gt;&lt;/keywords&gt;&lt;dates&gt;&lt;year&gt;1998&lt;/year&gt;&lt;pub-dates&gt;&lt;date&gt;Aug&lt;/date&gt;&lt;/pub-dates&gt;&lt;/dates&gt;&lt;isbn&gt;0141-1187&lt;/isbn&gt;&lt;accession-num&gt;WOS:000075534300006&lt;/accession-num&gt;&lt;urls&gt;&lt;related-urls&gt;&lt;url&gt;&amp;lt;Go to ISI&amp;gt;://WOS:000075534300006&lt;/url&gt;&lt;/related-urls&gt;&lt;/urls&gt;&lt;electronic-resource-num&gt;doi:10.1016/S0141-1187(98)00023-6&lt;/electronic-resource-num&gt;&lt;language&gt;English&lt;/language&gt;&lt;/record&gt;&lt;/Cite&gt;&lt;/EndNote&gt;</w:instrText>
      </w:r>
      <w:r w:rsidR="00284A5F">
        <w:fldChar w:fldCharType="separate"/>
      </w:r>
      <w:r w:rsidR="00284A5F">
        <w:rPr>
          <w:noProof/>
        </w:rPr>
        <w:t>(Chaplin and Subbiah, 1998)</w:t>
      </w:r>
      <w:r w:rsidR="00284A5F">
        <w:fldChar w:fldCharType="end"/>
      </w:r>
      <w:r w:rsidR="009E3906">
        <w:t xml:space="preserve"> </w:t>
      </w:r>
      <w:r w:rsidR="006B5EDB">
        <w:t xml:space="preserve">have conducted experiments for the very low KC (0.001-0.2) and high </w:t>
      </w:r>
      <w:r w:rsidR="006B5EDB" w:rsidRPr="006B5EDB">
        <w:rPr>
          <w:i/>
        </w:rPr>
        <w:t>β</w:t>
      </w:r>
      <w:r w:rsidR="006B5EDB">
        <w:t xml:space="preserve"> (166 900)</w:t>
      </w:r>
      <w:r w:rsidR="006B5EDB" w:rsidRPr="006B5EDB">
        <w:t xml:space="preserve"> </w:t>
      </w:r>
      <w:r w:rsidR="006B5EDB">
        <w:t>value</w:t>
      </w:r>
      <w:r w:rsidR="00AB0D71">
        <w:t xml:space="preserve"> to investigate the hydrodynamic damping in ocean current</w:t>
      </w:r>
      <w:r w:rsidR="006B5EDB">
        <w:t xml:space="preserve">. The measurements were performed on a cylinder </w:t>
      </w:r>
      <w:r w:rsidR="00016423">
        <w:t>(</w:t>
      </w:r>
      <w:r w:rsidR="00016423" w:rsidRPr="00016423">
        <w:rPr>
          <w:i/>
        </w:rPr>
        <w:t>D</w:t>
      </w:r>
      <w:r w:rsidR="00016423">
        <w:t>=0.323 m) subject to cross flow condition, situation similar to tension-leg-platform in oil-rig</w:t>
      </w:r>
      <w:r w:rsidR="008C4A37">
        <w:t xml:space="preserve"> </w:t>
      </w:r>
      <w:r w:rsidR="00284A5F">
        <w:fldChar w:fldCharType="begin"/>
      </w:r>
      <w:r w:rsidR="00284A5F">
        <w:instrText xml:space="preserve"> ADDIN EN.CITE &lt;EndNote&gt;&lt;Cite&gt;&lt;Author&gt;Chaplin&lt;/Author&gt;&lt;Year&gt;2001&lt;/Year&gt;&lt;RecNum&gt;1011&lt;/RecNum&gt;&lt;DisplayText&gt;(Chaplin and Retzler, 2001)&lt;/DisplayText&gt;&lt;record&gt;&lt;rec-number&gt;1011&lt;/rec-number&gt;&lt;foreign-keys&gt;&lt;key app="EN" db-id="0200vaff2t9asae2tw65rsaz9daxwsafzvz0" timestamp="1467019012"&gt;1011&lt;/key&gt;&lt;/foreign-keys&gt;&lt;ref-type name="Journal Article"&gt;17&lt;/ref-type&gt;&lt;contributors&gt;&lt;authors&gt;&lt;author&gt;Chaplin, J. R.&lt;/author&gt;&lt;author&gt;Retzler, C. H.&lt;/author&gt;&lt;/authors&gt;&lt;/contributors&gt;&lt;auth-address&gt;Chaplin, JR&amp;#xD;Univ Southampton, Dept Civil &amp;amp; Environm Engn, Southampton SO17 1BJ, Hants, England&amp;#xD;Univ Southampton, Dept Civil &amp;amp; Environm Engn, Southampton SO17 1BJ, Hants, England&amp;#xD;Univ Southampton, Dept Civil &amp;amp; Environm Engn, Southampton SO17 1BJ, Hants, England&lt;/auth-address&gt;&lt;titles&gt;&lt;title&gt;Hydrodynamic damping of the vertical motion of a horizontal cylinder beneath waves at large scale&lt;/title&gt;&lt;secondary-title&gt;Journal of Fluids and Structures&lt;/secondary-title&gt;&lt;/titles&gt;&lt;periodical&gt;&lt;full-title&gt;Journal of Fluids and Structures&lt;/full-title&gt;&lt;abbr-1&gt;J Fluid Struct&lt;/abbr-1&gt;&lt;/periodical&gt;&lt;pages&gt;929-940&lt;/pages&gt;&lt;volume&gt;15&lt;/volume&gt;&lt;number&gt;7&lt;/number&gt;&lt;dates&gt;&lt;year&gt;2001&lt;/year&gt;&lt;pub-dates&gt;&lt;date&gt;Oct&lt;/date&gt;&lt;/pub-dates&gt;&lt;/dates&gt;&lt;isbn&gt;0889-9746&lt;/isbn&gt;&lt;accession-num&gt;WOS:000171811000004&lt;/accession-num&gt;&lt;urls&gt;&lt;related-urls&gt;&lt;url&gt;&amp;lt;Go to ISI&amp;gt;://WOS:000171811000004&lt;/url&gt;&lt;/related-urls&gt;&lt;/urls&gt;&lt;electronic-resource-num&gt;doi:10.1006/jfls.2001.0391&lt;/electronic-resource-num&gt;&lt;language&gt;English&lt;/language&gt;&lt;/record&gt;&lt;/Cite&gt;&lt;/EndNote&gt;</w:instrText>
      </w:r>
      <w:r w:rsidR="00284A5F">
        <w:fldChar w:fldCharType="separate"/>
      </w:r>
      <w:r w:rsidR="00284A5F">
        <w:rPr>
          <w:noProof/>
        </w:rPr>
        <w:t>(Chaplin and Retzler, 2001)</w:t>
      </w:r>
      <w:r w:rsidR="00284A5F">
        <w:fldChar w:fldCharType="end"/>
      </w:r>
      <w:r w:rsidR="00016423">
        <w:t>. They studied that, for KC&gt;0.1,</w:t>
      </w:r>
      <w:r w:rsidR="006B5EDB">
        <w:t xml:space="preserve"> </w:t>
      </w:r>
      <w:r w:rsidR="00016423">
        <w:t xml:space="preserve">damping </w:t>
      </w:r>
      <w:r w:rsidR="004E1F3B">
        <w:t>i</w:t>
      </w:r>
      <w:r w:rsidR="00C95785">
        <w:t>s</w:t>
      </w:r>
      <w:r w:rsidR="004E1F3B">
        <w:t xml:space="preserve"> function of KC number</w:t>
      </w:r>
      <w:r w:rsidR="00C95785">
        <w:t>.</w:t>
      </w:r>
      <w:r w:rsidR="000C2C5B">
        <w:t xml:space="preserve"> Another study in still water </w:t>
      </w:r>
      <w:r w:rsidR="004E1F3B">
        <w:t>showed that the surface roughness improved the damping effect.</w:t>
      </w:r>
      <w:r w:rsidR="00AB0D71">
        <w:t xml:space="preserve"> Later</w:t>
      </w:r>
      <w:r w:rsidR="00DA648F">
        <w:t>,</w:t>
      </w:r>
      <w:r w:rsidR="00AB0D71">
        <w:t xml:space="preserve"> study </w:t>
      </w:r>
      <w:r w:rsidR="00DA648F">
        <w:t>(</w:t>
      </w:r>
      <w:r w:rsidR="00DA648F" w:rsidRPr="00DA648F">
        <w:rPr>
          <w:i/>
        </w:rPr>
        <w:t>β</w:t>
      </w:r>
      <w:r w:rsidR="00DA648F">
        <w:t>=</w:t>
      </w:r>
      <w:r w:rsidR="00DA648F" w:rsidRPr="00DA648F">
        <w:t>650</w:t>
      </w:r>
      <w:r w:rsidR="00DA648F">
        <w:t xml:space="preserve"> </w:t>
      </w:r>
      <w:r w:rsidR="00DA648F" w:rsidRPr="00DA648F">
        <w:t>000</w:t>
      </w:r>
      <w:r w:rsidR="00DA648F">
        <w:t xml:space="preserve"> and </w:t>
      </w:r>
      <w:r w:rsidR="00DA648F" w:rsidRPr="00DA648F">
        <w:t>1</w:t>
      </w:r>
      <w:r w:rsidR="00DA648F">
        <w:t xml:space="preserve"> </w:t>
      </w:r>
      <w:r w:rsidR="00DA648F" w:rsidRPr="00DA648F">
        <w:t>250</w:t>
      </w:r>
      <w:r w:rsidR="00DA648F">
        <w:t xml:space="preserve"> </w:t>
      </w:r>
      <w:r w:rsidR="00DA648F" w:rsidRPr="00DA648F">
        <w:t>000</w:t>
      </w:r>
      <w:r w:rsidR="00DA648F">
        <w:t xml:space="preserve">) </w:t>
      </w:r>
      <w:r w:rsidR="00AB0D71">
        <w:t xml:space="preserve">performed </w:t>
      </w:r>
      <w:r w:rsidR="00DA648F">
        <w:t xml:space="preserve">by Chaplin </w:t>
      </w:r>
      <w:r w:rsidR="00284A5F">
        <w:fldChar w:fldCharType="begin"/>
      </w:r>
      <w:r w:rsidR="00284A5F">
        <w:instrText xml:space="preserve"> ADDIN EN.CITE &lt;EndNote&gt;&lt;Cite&gt;&lt;Author&gt;Chaplin&lt;/Author&gt;&lt;Year&gt;2000&lt;/Year&gt;&lt;RecNum&gt;1010&lt;/RecNum&gt;&lt;DisplayText&gt;(Chaplin, 2000)&lt;/DisplayText&gt;&lt;record&gt;&lt;rec-number&gt;1010&lt;/rec-number&gt;&lt;foreign-keys&gt;&lt;key app="EN" db-id="0200vaff2t9asae2tw65rsaz9daxwsafzvz0" timestamp="1467017438"&gt;1010&lt;/key&gt;&lt;/foreign-keys&gt;&lt;ref-type name="Journal Article"&gt;17&lt;/ref-type&gt;&lt;contributors&gt;&lt;authors&gt;&lt;author&gt;Chaplin, J. R.&lt;/author&gt;&lt;/authors&gt;&lt;/contributors&gt;&lt;auth-address&gt;Chaplin, JR&amp;#xD;Univ Southampton, Dept Civil &amp;amp; Environm Engn, Southampton SO17 1BJ, Hants, England&amp;#xD;Univ Southampton, Dept Civil &amp;amp; Environm Engn, Southampton SO17 1BJ, Hants, England&amp;#xD;Univ Southampton, Dept Civil &amp;amp; Environm Engn, Southampton SO17 1BJ, Hants, England&lt;/auth-address&gt;&lt;titles&gt;&lt;title&gt;Hydrodynamic damping of a cylinder at beta approximate to 10^6&lt;/title&gt;&lt;secondary-title&gt;Journal of Fluids and Structures&lt;/secondary-title&gt;&lt;/titles&gt;&lt;periodical&gt;&lt;full-title&gt;Journal of Fluids and Structures&lt;/full-title&gt;&lt;abbr-1&gt;J Fluid Struct&lt;/abbr-1&gt;&lt;/periodical&gt;&lt;pages&gt;1101-1117&lt;/pages&gt;&lt;volume&gt;14&lt;/volume&gt;&lt;number&gt;8&lt;/number&gt;&lt;keywords&gt;&lt;keyword&gt;keulegan-carpenter numbers&lt;/keyword&gt;&lt;keyword&gt;viscous oscillatory flow&lt;/keyword&gt;&lt;keyword&gt;forces&lt;/keyword&gt;&lt;/keywords&gt;&lt;dates&gt;&lt;year&gt;2000&lt;/year&gt;&lt;pub-dates&gt;&lt;date&gt;Nov&lt;/date&gt;&lt;/pub-dates&gt;&lt;/dates&gt;&lt;isbn&gt;0889-9746&lt;/isbn&gt;&lt;accession-num&gt;WOS:000166039700001&lt;/accession-num&gt;&lt;urls&gt;&lt;related-urls&gt;&lt;url&gt;&amp;lt;Go to ISI&amp;gt;://WOS:000166039700001&lt;/url&gt;&lt;/related-urls&gt;&lt;/urls&gt;&lt;electronic-resource-num&gt;doi:10.1006/jfls.2000.0318&lt;/electronic-resource-num&gt;&lt;language&gt;English&lt;/language&gt;&lt;/record&gt;&lt;/Cite&gt;&lt;/EndNote&gt;</w:instrText>
      </w:r>
      <w:r w:rsidR="00284A5F">
        <w:fldChar w:fldCharType="separate"/>
      </w:r>
      <w:r w:rsidR="00284A5F">
        <w:rPr>
          <w:noProof/>
        </w:rPr>
        <w:t>(Chaplin, 2000)</w:t>
      </w:r>
      <w:r w:rsidR="00284A5F">
        <w:fldChar w:fldCharType="end"/>
      </w:r>
      <w:r w:rsidR="00DA648F">
        <w:t xml:space="preserve"> </w:t>
      </w:r>
      <w:r w:rsidR="00AB0D71">
        <w:lastRenderedPageBreak/>
        <w:t>showed that, in a slowly varying transverse current</w:t>
      </w:r>
      <w:r w:rsidR="008C4A37">
        <w:t>,</w:t>
      </w:r>
      <w:r w:rsidR="00AB0D71">
        <w:t xml:space="preserve"> the damping of the cylinder increase</w:t>
      </w:r>
      <w:r w:rsidR="004E1F3B">
        <w:t>s</w:t>
      </w:r>
      <w:r w:rsidR="00AB0D71">
        <w:t xml:space="preserve"> with the reduced velocity at a rate which appeared to depend on the mean Reynolds number of the current.</w:t>
      </w:r>
    </w:p>
    <w:p w:rsidR="00DF6BA3" w:rsidRPr="00B73290" w:rsidRDefault="00466057" w:rsidP="00574243">
      <w:pPr>
        <w:pStyle w:val="menuscript"/>
      </w:pPr>
      <w:r>
        <w:t xml:space="preserve">Experimental study performed by </w:t>
      </w:r>
      <w:r w:rsidRPr="00466057">
        <w:t>Tao</w:t>
      </w:r>
      <w:r>
        <w:t xml:space="preserve"> and </w:t>
      </w:r>
      <w:proofErr w:type="spellStart"/>
      <w:r w:rsidRPr="00466057">
        <w:t>Thiagarajan</w:t>
      </w:r>
      <w:proofErr w:type="spellEnd"/>
      <w:r>
        <w:t xml:space="preserve"> </w:t>
      </w:r>
      <w:r w:rsidR="00284A5F">
        <w:fldChar w:fldCharType="begin">
          <w:fldData xml:space="preserve">PEVuZE5vdGU+PENpdGU+PEF1dGhvcj5UYW88L0F1dGhvcj48WWVhcj4yMDAzPC9ZZWFyPjxSZWNO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</w:fldData>
        </w:fldChar>
      </w:r>
      <w:r w:rsidR="00284A5F">
        <w:instrText xml:space="preserve"> ADDIN EN.CITE </w:instrText>
      </w:r>
      <w:r w:rsidR="00284A5F">
        <w:fldChar w:fldCharType="begin">
          <w:fldData xml:space="preserve">PEVuZE5vdGU+PENpdGU+PEF1dGhvcj5UYW88L0F1dGhvcj48WWVhcj4yMDAzPC9ZZWFyPjxSZWNO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</w:fldData>
        </w:fldChar>
      </w:r>
      <w:r w:rsidR="00284A5F">
        <w:instrText xml:space="preserve"> ADDIN EN.CITE.DATA </w:instrText>
      </w:r>
      <w:r w:rsidR="00284A5F">
        <w:fldChar w:fldCharType="end"/>
      </w:r>
      <w:r w:rsidR="00284A5F">
        <w:fldChar w:fldCharType="separate"/>
      </w:r>
      <w:r w:rsidR="00284A5F">
        <w:rPr>
          <w:noProof/>
        </w:rPr>
        <w:t>(Tao and Thiagarajan, 2003a, b)</w:t>
      </w:r>
      <w:r w:rsidR="00284A5F">
        <w:fldChar w:fldCharType="end"/>
      </w:r>
      <w:r>
        <w:t xml:space="preserve"> provided quite useful information on how vortex shedding can affect the hydrodynamic damping. </w:t>
      </w:r>
      <w:r w:rsidR="00AE5DF3">
        <w:t xml:space="preserve">The </w:t>
      </w:r>
      <w:r w:rsidR="00176881">
        <w:t xml:space="preserve">investigated </w:t>
      </w:r>
      <w:r w:rsidR="00AE5DF3">
        <w:t xml:space="preserve">range of KC </w:t>
      </w:r>
      <w:r w:rsidR="004E1F3B">
        <w:t xml:space="preserve">number </w:t>
      </w:r>
      <w:r w:rsidR="00AE5DF3">
        <w:t xml:space="preserve">and </w:t>
      </w:r>
      <w:r w:rsidR="00AE5DF3" w:rsidRPr="00AE5DF3">
        <w:rPr>
          <w:i/>
        </w:rPr>
        <w:t>β</w:t>
      </w:r>
      <w:r w:rsidR="00AE5DF3">
        <w:t xml:space="preserve"> is 7.5x10</w:t>
      </w:r>
      <w:r w:rsidR="00AE5DF3" w:rsidRPr="00AE5DF3">
        <w:rPr>
          <w:vertAlign w:val="superscript"/>
        </w:rPr>
        <w:t>-4</w:t>
      </w:r>
      <w:r w:rsidR="00AE5DF3">
        <w:t>-0.75 and 1.585x10</w:t>
      </w:r>
      <w:r w:rsidR="00AE5DF3" w:rsidRPr="00AE5DF3">
        <w:rPr>
          <w:vertAlign w:val="superscript"/>
        </w:rPr>
        <w:t>5</w:t>
      </w:r>
      <w:r w:rsidR="00AE5DF3">
        <w:t>, respectively.</w:t>
      </w:r>
      <w:r w:rsidR="002142D1">
        <w:t xml:space="preserve"> The experiments were performed on a circular disc connected to a cylinder at the center which </w:t>
      </w:r>
      <w:r w:rsidR="00C52AAC">
        <w:t>oscillates</w:t>
      </w:r>
      <w:r w:rsidR="002142D1">
        <w:t xml:space="preserve"> in a water filler container. </w:t>
      </w:r>
      <w:r w:rsidR="00C52AAC">
        <w:t xml:space="preserve">Thickness of the disc was </w:t>
      </w:r>
      <w:r w:rsidR="00C52AAC" w:rsidRPr="006A5C3D">
        <w:t>0.0254 m</w:t>
      </w:r>
      <w:r w:rsidR="00C52AAC">
        <w:t xml:space="preserve">. </w:t>
      </w:r>
      <w:r w:rsidR="002142D1">
        <w:fldChar w:fldCharType="begin"/>
      </w:r>
      <w:r w:rsidR="002142D1">
        <w:instrText xml:space="preserve"> REF _Ref454794797 \h </w:instrText>
      </w:r>
      <w:r w:rsidR="002142D1">
        <w:fldChar w:fldCharType="separate"/>
      </w:r>
      <w:r w:rsidR="002142D1">
        <w:t xml:space="preserve">Figure </w:t>
      </w:r>
      <w:r w:rsidR="002142D1">
        <w:rPr>
          <w:noProof/>
        </w:rPr>
        <w:t>18</w:t>
      </w:r>
      <w:r w:rsidR="002142D1">
        <w:fldChar w:fldCharType="end"/>
      </w:r>
      <w:r w:rsidR="002142D1">
        <w:t xml:space="preserve"> shows vortical flow as disc moves </w:t>
      </w:r>
      <w:r w:rsidR="00176881">
        <w:t>axially</w:t>
      </w:r>
      <w:r w:rsidR="00CB13B8">
        <w:t xml:space="preserve"> (y-axis)</w:t>
      </w:r>
      <w:r w:rsidR="00A741A0">
        <w:t xml:space="preserve">. Vortex located at the bottom of the disc slowly moves upward as disc </w:t>
      </w:r>
      <w:r w:rsidR="00C40773">
        <w:t>travels</w:t>
      </w:r>
      <w:r w:rsidR="00A741A0">
        <w:t xml:space="preserve"> down. This vortex, however, does not convect far away from the lower edge but instead it remains in the vicinity of the edge</w:t>
      </w:r>
      <w:r w:rsidR="00C40773">
        <w:t xml:space="preserve">. As disc moves down, vortex slowly pass by lower edge pushed up. After sometime, the vortex crosses the upper edge sets on the upper surface of the disc. In this case, far-field flow velocity is small and the flow disturbances are associated with the vibration of the disc </w:t>
      </w:r>
      <w:r w:rsidR="005B1AD0">
        <w:t>and the</w:t>
      </w:r>
      <w:r w:rsidR="00C40773">
        <w:t xml:space="preserve"> axial movement. </w:t>
      </w:r>
      <w:r w:rsidR="005B1AD0">
        <w:t xml:space="preserve">Authors suggested </w:t>
      </w:r>
      <w:r w:rsidR="00A47A56">
        <w:t xml:space="preserve">in their article </w:t>
      </w:r>
      <w:r w:rsidR="005B1AD0">
        <w:t>that</w:t>
      </w:r>
      <w:r w:rsidR="003E0A56">
        <w:t xml:space="preserve"> </w:t>
      </w:r>
      <w:r w:rsidR="00A47A56">
        <w:t>“</w:t>
      </w:r>
      <w:r w:rsidR="00A741A0" w:rsidRPr="00A47A56">
        <w:rPr>
          <w:i/>
        </w:rPr>
        <w:t>the diffusion process</w:t>
      </w:r>
      <w:r w:rsidR="003E0A56" w:rsidRPr="00A47A56">
        <w:rPr>
          <w:i/>
        </w:rPr>
        <w:t xml:space="preserve"> is predominant;</w:t>
      </w:r>
      <w:r w:rsidR="00A741A0" w:rsidRPr="00A47A56">
        <w:rPr>
          <w:i/>
        </w:rPr>
        <w:t xml:space="preserve"> convection is weak and occurs only to the extent of transporting the vortices over short distance</w:t>
      </w:r>
      <w:r w:rsidR="00A47A56">
        <w:t>”</w:t>
      </w:r>
      <w:r w:rsidR="00A741A0">
        <w:t xml:space="preserve">. </w:t>
      </w:r>
      <w:r w:rsidR="001B2924">
        <w:t>This might be explained as</w:t>
      </w:r>
      <w:r w:rsidR="00A47A56">
        <w:t>, since there is</w:t>
      </w:r>
      <w:r w:rsidR="001B2924">
        <w:t xml:space="preserve"> no independent vortex shedding from the up</w:t>
      </w:r>
      <w:r w:rsidR="00A47A56">
        <w:t xml:space="preserve">per and lower edges of the disc, </w:t>
      </w:r>
      <w:r w:rsidR="001B2924">
        <w:t xml:space="preserve">no </w:t>
      </w:r>
      <w:r w:rsidR="00A47A56">
        <w:t>interaction</w:t>
      </w:r>
      <w:r w:rsidR="001B2924">
        <w:t xml:space="preserve"> between the</w:t>
      </w:r>
      <w:r w:rsidR="00A47A56">
        <w:t>m</w:t>
      </w:r>
      <w:r w:rsidR="001B2924">
        <w:t xml:space="preserve"> as well as with the </w:t>
      </w:r>
      <w:r w:rsidR="00A47A56">
        <w:t>main flow</w:t>
      </w:r>
      <w:r w:rsidR="001B2924">
        <w:t xml:space="preserve">. </w:t>
      </w:r>
      <w:r w:rsidR="00A47A56">
        <w:t xml:space="preserve">When there is vortex shedding, </w:t>
      </w:r>
      <w:r w:rsidR="00A741A0">
        <w:t xml:space="preserve">vortices are </w:t>
      </w:r>
      <w:proofErr w:type="spellStart"/>
      <w:r w:rsidR="00A741A0">
        <w:t>convected</w:t>
      </w:r>
      <w:proofErr w:type="spellEnd"/>
      <w:r w:rsidR="00A741A0">
        <w:t xml:space="preserve"> over long distances</w:t>
      </w:r>
      <w:r w:rsidR="00A47A56">
        <w:t>, mix into the mainstream flow</w:t>
      </w:r>
      <w:r w:rsidR="00142123">
        <w:t>.</w:t>
      </w:r>
      <w:r w:rsidR="00E671B9">
        <w:t xml:space="preserve"> </w:t>
      </w:r>
      <w:r w:rsidR="00395247">
        <w:t xml:space="preserve">Under such conditions, while convection is very weak, damping changes correspond to the viscous effect </w:t>
      </w:r>
      <w:r w:rsidR="00284A5F">
        <w:fldChar w:fldCharType="begin"/>
      </w:r>
      <w:r w:rsidR="00284A5F">
        <w:instrText xml:space="preserve"> ADDIN EN.CITE &lt;EndNote&gt;&lt;Cite&gt;&lt;Author&gt;Phan&lt;/Author&gt;&lt;Year&gt;2013&lt;/Year&gt;&lt;RecNum&gt;453&lt;/RecNum&gt;&lt;DisplayText&gt;(Phan et al., 2013)&lt;/DisplayText&gt;&lt;record&gt;&lt;rec-number&gt;453&lt;/rec-number&gt;&lt;foreign-keys&gt;&lt;key app="EN" db-id="0200vaff2t9asae2tw65rsaz9daxwsafzvz0" timestamp="1434119055"&gt;453&lt;/key&gt;&lt;/foreign-keys&gt;&lt;ref-type name="Journal Article"&gt;17&lt;/ref-type&gt;&lt;contributors&gt;&lt;authors&gt;&lt;author&gt;Phan, Catherine N.&lt;/author&gt;&lt;author&gt;Aureli, Matteo&lt;/author&gt;&lt;author&gt;Porfiri, Maurizio&lt;/author&gt;&lt;/authors&gt;&lt;/contributors&gt;&lt;titles&gt;&lt;title&gt;Finite amplitude vibrations of cantilevers of rectangular cross sections in viscous fluids&lt;/title&gt;&lt;secondary-title&gt;Journal of Fluids and Structures&lt;/secondary-title&gt;&lt;/titles&gt;&lt;periodical&gt;&lt;full-title&gt;Journal of Fluids and Structures&lt;/full-title&gt;&lt;abbr-1&gt;J Fluid Struct&lt;/abbr-1&gt;&lt;/periodical&gt;&lt;pages&gt;52-69&lt;/pages&gt;&lt;volume&gt;40&lt;/volume&gt;&lt;number&gt;0&lt;/number&gt;&lt;keywords&gt;&lt;keyword&gt;Beam flexural vibrations&lt;/keyword&gt;&lt;keyword&gt;Computational fluid dynamics&lt;/keyword&gt;&lt;keyword&gt;Hydrodynamic function&lt;/keyword&gt;&lt;keyword&gt;Nonlinear vibrations&lt;/keyword&gt;&lt;keyword&gt;Rectangular cross sections&lt;/keyword&gt;&lt;keyword&gt;Underwater vibrations&lt;/keyword&gt;&lt;/keywords&gt;&lt;dates&gt;&lt;year&gt;2013&lt;/year&gt;&lt;pub-dates&gt;&lt;date&gt;7//&lt;/date&gt;&lt;/pub-dates&gt;&lt;/dates&gt;&lt;isbn&gt;0889-9746&lt;/isbn&gt;&lt;urls&gt;&lt;related-urls&gt;&lt;url&gt;http://www.sciencedirect.com/science/article/pii/S0889974613000856&lt;/url&gt;&lt;url&gt;http://ac.els-cdn.com/S0889974613000856/1-s2.0-S0889974613000856-main.pdf?_tid=beeaacda-110e-11e5-9688-00000aab0f6b&amp;amp;acdnat=1434119253_433ab049306a62c3858ef41205969fb4&lt;/url&gt;&lt;/related-urls&gt;&lt;/urls&gt;&lt;electronic-resource-num&gt;doi:10.1016/j.jfluidstructs.2013.03.013&lt;/electronic-resource-num&gt;&lt;/record&gt;&lt;/Cite&gt;&lt;/EndNote&gt;</w:instrText>
      </w:r>
      <w:r w:rsidR="00284A5F">
        <w:fldChar w:fldCharType="separate"/>
      </w:r>
      <w:r w:rsidR="00284A5F">
        <w:rPr>
          <w:noProof/>
        </w:rPr>
        <w:t>(Phan et al., 2013)</w:t>
      </w:r>
      <w:r w:rsidR="00284A5F">
        <w:fldChar w:fldCharType="end"/>
      </w:r>
      <w:r w:rsidR="001B0178">
        <w:t xml:space="preserve">. Both viscous and convection effects </w:t>
      </w:r>
      <w:r w:rsidR="00395247">
        <w:t>can be</w:t>
      </w:r>
      <w:r w:rsidR="001B0178">
        <w:t xml:space="preserve"> important </w:t>
      </w:r>
      <w:r w:rsidR="00395247">
        <w:t>contributors</w:t>
      </w:r>
      <w:r w:rsidR="001B0178">
        <w:t xml:space="preserve"> to the damping in the interactive vortex shedding regime. </w:t>
      </w:r>
      <w:r w:rsidR="00395247">
        <w:t>Moreover, t</w:t>
      </w:r>
      <w:r w:rsidR="001B0178">
        <w:t>h</w:t>
      </w:r>
      <w:r w:rsidR="00395247">
        <w:t xml:space="preserve">ickness of the structure where the vortex shedding occurs can also have the </w:t>
      </w:r>
      <w:r w:rsidR="001B0178">
        <w:t>striking effect on vortex shedding and the damping</w:t>
      </w:r>
      <w:r w:rsidR="00392E62">
        <w:t xml:space="preserve"> </w:t>
      </w:r>
      <w:r w:rsidR="00A128C2">
        <w:t>(</w:t>
      </w:r>
      <w:r w:rsidR="00392E62">
        <w:t xml:space="preserve">as we have seen in </w:t>
      </w:r>
      <w:r w:rsidR="00392E62">
        <w:fldChar w:fldCharType="begin"/>
      </w:r>
      <w:r w:rsidR="00392E62">
        <w:instrText xml:space="preserve"> REF _Ref424231989 \h </w:instrText>
      </w:r>
      <w:r w:rsidR="00392E62">
        <w:fldChar w:fldCharType="separate"/>
      </w:r>
      <w:r w:rsidR="00392E62" w:rsidRPr="0050126A">
        <w:t xml:space="preserve">Figure </w:t>
      </w:r>
      <w:r w:rsidR="00392E62">
        <w:rPr>
          <w:noProof/>
        </w:rPr>
        <w:t>14</w:t>
      </w:r>
      <w:r w:rsidR="00392E62">
        <w:fldChar w:fldCharType="end"/>
      </w:r>
      <w:r w:rsidR="00A128C2">
        <w:t>)</w:t>
      </w:r>
      <w:r w:rsidR="00392E62">
        <w:t>.</w:t>
      </w:r>
      <w:r w:rsidR="00DD5DA4">
        <w:t xml:space="preserve"> Convection driven damping can be useful when KC number and </w:t>
      </w:r>
      <w:r w:rsidR="00DD5DA4" w:rsidRPr="00DD5DA4">
        <w:rPr>
          <w:i/>
        </w:rPr>
        <w:t>β</w:t>
      </w:r>
      <w:r w:rsidR="00DD5DA4">
        <w:t xml:space="preserve"> are simultaneously increased.</w:t>
      </w:r>
      <w:r w:rsidR="00574243">
        <w:t xml:space="preserve"> However, one should be careful while estimating the vibration amplitudes because of included nonlinearity. For example,</w:t>
      </w:r>
      <w:r w:rsidR="00DF6BA3">
        <w:t xml:space="preserve"> </w:t>
      </w:r>
      <w:r w:rsidR="00574243">
        <w:t>a</w:t>
      </w:r>
      <w:r w:rsidR="00DF6BA3">
        <w:t xml:space="preserve">s the </w:t>
      </w:r>
      <w:r w:rsidR="00574243">
        <w:t>KC</w:t>
      </w:r>
      <w:r w:rsidR="00DF6BA3">
        <w:t xml:space="preserve"> number increases the fundamental harmonic is increasingly damped and such damping is more evident for large oscillatory Reynolds numbers. Th</w:t>
      </w:r>
      <w:r w:rsidR="00574243">
        <w:t xml:space="preserve">e induced </w:t>
      </w:r>
      <w:r w:rsidR="00DF6BA3">
        <w:t xml:space="preserve">discrepancy can be drastically reduced by accounting for the nonlinear hydrodynamic damping produced by convection-driven phenomena associated to the fundamental harmonic. Conversely, hydrodynamic damping increases with the </w:t>
      </w:r>
      <w:r w:rsidR="00574243">
        <w:t>KC</w:t>
      </w:r>
      <w:r w:rsidR="00DF6BA3">
        <w:t xml:space="preserve"> number and the rate of increase depends on </w:t>
      </w:r>
      <w:r w:rsidR="00574243" w:rsidRPr="00574243">
        <w:rPr>
          <w:i/>
        </w:rPr>
        <w:t>β</w:t>
      </w:r>
      <w:r w:rsidR="00DF6BA3">
        <w:t xml:space="preserve"> </w:t>
      </w:r>
      <w:r w:rsidR="00284A5F">
        <w:fldChar w:fldCharType="begin"/>
      </w:r>
      <w:r w:rsidR="00284A5F">
        <w:instrText xml:space="preserve"> ADDIN EN.CITE &lt;EndNote&gt;&lt;Cite&gt;&lt;Author&gt;Facci&lt;/Author&gt;&lt;Year&gt;2012&lt;/Year&gt;&lt;RecNum&gt;1016&lt;/RecNum&gt;&lt;DisplayText&gt;(Facci and Porfiri, 2012)&lt;/DisplayText&gt;&lt;record&gt;&lt;rec-number&gt;1016&lt;/rec-number&gt;&lt;foreign-keys&gt;&lt;key app="EN" db-id="0200vaff2t9asae2tw65rsaz9daxwsafzvz0" timestamp="1467027076"&gt;1016&lt;/key&gt;&lt;/foreign-keys&gt;&lt;ref-type name="Journal Article"&gt;17&lt;/ref-type&gt;&lt;contributors&gt;&lt;authors&gt;&lt;author&gt;Facci, A. L.&lt;/author&gt;&lt;author&gt;Porfiri, M.&lt;/author&gt;&lt;/authors&gt;&lt;/contributors&gt;&lt;auth-address&gt;NYU, Polytech Inst, Dept Mech &amp;amp; Aerosp Engn, Metrotech Ctr Brooklyn 6, New York, NY 11201 USA&lt;/auth-address&gt;&lt;titles&gt;&lt;title&gt;Nonlinear hydrodynamic damping of sharp-edged cantilevers in viscous fluids undergoing multi-harmonic base excitation&lt;/title&gt;&lt;secondary-title&gt;Journal of Applied Physics&lt;/secondary-title&gt;&lt;/titles&gt;&lt;periodical&gt;&lt;full-title&gt;Journal of Applied Physics&lt;/full-title&gt;&lt;abbr-1&gt;J Appl Phys&lt;/abbr-1&gt;&lt;/periodical&gt;&lt;volume&gt;112&lt;/volume&gt;&lt;number&gt;12&lt;/number&gt;&lt;keywords&gt;&lt;keyword&gt;keulegan-carpenter numbers&lt;/keyword&gt;&lt;keyword&gt;oscillating circular-cylinder&lt;/keyword&gt;&lt;keyword&gt;flow&lt;/keyword&gt;&lt;keyword&gt;force&lt;/keyword&gt;&lt;keyword&gt;beams&lt;/keyword&gt;&lt;keyword&gt;amplitude&lt;/keyword&gt;&lt;/keywords&gt;&lt;dates&gt;&lt;year&gt;2012&lt;/year&gt;&lt;pub-dates&gt;&lt;date&gt;Dec 15&lt;/date&gt;&lt;/pub-dates&gt;&lt;/dates&gt;&lt;isbn&gt;0021-8979&lt;/isbn&gt;&lt;accession-num&gt;WOS:000312829400154&lt;/accession-num&gt;&lt;urls&gt;&lt;related-urls&gt;&lt;url&gt;&amp;lt;Go to ISI&amp;gt;://WOS:000312829400154&lt;/url&gt;&lt;/related-urls&gt;&lt;/urls&gt;&lt;electronic-resource-num&gt;doi:10.1063/1.4769307&lt;/electronic-resource-num&gt;&lt;language&gt;English&lt;/language&gt;&lt;/record&gt;&lt;/Cite&gt;&lt;/EndNote&gt;</w:instrText>
      </w:r>
      <w:r w:rsidR="00284A5F">
        <w:fldChar w:fldCharType="separate"/>
      </w:r>
      <w:r w:rsidR="00284A5F">
        <w:rPr>
          <w:noProof/>
        </w:rPr>
        <w:t>(Facci and Porfiri, 2012)</w:t>
      </w:r>
      <w:r w:rsidR="00284A5F">
        <w:fldChar w:fldCharType="end"/>
      </w:r>
      <w:r w:rsidR="00DF6BA3">
        <w:t>.</w:t>
      </w:r>
    </w:p>
    <w:p w:rsidR="00A741A0" w:rsidRDefault="00A741A0" w:rsidP="00A741A0">
      <w:pPr>
        <w:pStyle w:val="menuscript"/>
      </w:pPr>
    </w:p>
    <w:p w:rsidR="00E23109" w:rsidRDefault="00131165" w:rsidP="00E23109">
      <w:pPr>
        <w:pStyle w:val="menuscript"/>
        <w:keepNext/>
        <w:ind w:firstLine="0"/>
      </w:pPr>
      <w:r>
        <w:rPr>
          <w:noProof/>
        </w:rPr>
        <w:lastRenderedPageBreak/>
        <w:drawing>
          <wp:inline distT="0" distB="0" distL="0" distR="0" wp14:anchorId="0B44755B" wp14:editId="5C56D61C">
            <wp:extent cx="6453214" cy="7715250"/>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ortex.png"/>
                    <pic:cNvPicPr/>
                  </pic:nvPicPr>
                  <pic:blipFill>
                    <a:blip r:embed="rId55"/>
                    <a:stretch>
                      <a:fillRect/>
                    </a:stretch>
                  </pic:blipFill>
                  <pic:spPr>
                    <a:xfrm>
                      <a:off x="0" y="0"/>
                      <a:ext cx="6455343" cy="7717795"/>
                    </a:xfrm>
                    <a:prstGeom prst="rect">
                      <a:avLst/>
                    </a:prstGeom>
                  </pic:spPr>
                </pic:pic>
              </a:graphicData>
            </a:graphic>
          </wp:inline>
        </w:drawing>
      </w:r>
    </w:p>
    <w:p w:rsidR="00AE5DF3" w:rsidRDefault="00E23109" w:rsidP="00E23109">
      <w:pPr>
        <w:pStyle w:val="Caption"/>
        <w:jc w:val="both"/>
      </w:pPr>
      <w:bookmarkStart w:id="64" w:name="_Ref454794797"/>
      <w:r>
        <w:t xml:space="preserve">Figure </w:t>
      </w:r>
      <w:fldSimple w:instr=" SEQ Figure \* ARABIC ">
        <w:r>
          <w:rPr>
            <w:noProof/>
          </w:rPr>
          <w:t>18</w:t>
        </w:r>
      </w:fldSimple>
      <w:bookmarkEnd w:id="64"/>
      <w:r>
        <w:t xml:space="preserve"> Vortical flow structure around the moving disc; KC=0.197, </w:t>
      </w:r>
      <w:r w:rsidRPr="00E23109">
        <w:rPr>
          <w:i/>
        </w:rPr>
        <w:t>β</w:t>
      </w:r>
      <w:r>
        <w:t xml:space="preserve">=13 320 and thickness to diameter ratio of the disc is 0.00417; </w:t>
      </w:r>
      <w:r w:rsidR="00561EAA">
        <w:t>d</w:t>
      </w:r>
      <w:r w:rsidRPr="00E23109">
        <w:t>ashed lines indicate negative vorticity</w:t>
      </w:r>
      <w:r>
        <w:t xml:space="preserve"> </w:t>
      </w:r>
      <w:r w:rsidR="00284A5F">
        <w:fldChar w:fldCharType="begin"/>
      </w:r>
      <w:r w:rsidR="00284A5F">
        <w:instrText xml:space="preserve"> ADDIN EN.CITE &lt;EndNote&gt;&lt;Cite&gt;&lt;Author&gt;Tao&lt;/Author&gt;&lt;Year&gt;2003&lt;/Year&gt;&lt;RecNum&gt;1013&lt;/RecNum&gt;&lt;DisplayText&gt;(Tao and Thiagarajan, 2003a)&lt;/DisplayText&gt;&lt;record&gt;&lt;rec-number&gt;1013&lt;/rec-number&gt;&lt;foreign-keys&gt;&lt;key app="EN" db-id="0200vaff2t9asae2tw65rsaz9daxwsafzvz0" timestamp="1467021194"&gt;1013&lt;/key&gt;&lt;/foreign-keys&gt;&lt;ref-type name="Journal Article"&gt;17&lt;/ref-type&gt;&lt;contributors&gt;&lt;authors&gt;&lt;author&gt;Tao, L. B.&lt;/author&gt;&lt;author&gt;Thiagarajan, K.&lt;/author&gt;&lt;/authors&gt;&lt;/contributors&gt;&lt;auth-address&gt;Griffith Univ, Sch Engn, Gold Coast, Qld 9726, Australia&amp;#xD;Univ Western Australia, Sch Oil &amp;amp; Gas Engn, Crawley, WA 6009, Australia&lt;/auth-address&gt;&lt;titles&gt;&lt;title&gt;Low KC flow regimes of oscillating sharp edges I. Vortex shedding observation&lt;/title&gt;&lt;secondary-title&gt;Applied Ocean Research&lt;/secondary-title&gt;&lt;/titles&gt;&lt;periodical&gt;&lt;full-title&gt;Applied Ocean Research&lt;/full-title&gt;&lt;abbr-1&gt;Appl Ocean Res&lt;/abbr-1&gt;&lt;/periodical&gt;&lt;pages&gt;21-35&lt;/pages&gt;&lt;volume&gt;25&lt;/volume&gt;&lt;number&gt;1&lt;/number&gt;&lt;keywords&gt;&lt;keyword&gt;vortex shedding&lt;/keyword&gt;&lt;keyword&gt;sharp-edged body&lt;/keyword&gt;&lt;keyword&gt;flow regime&lt;/keyword&gt;&lt;keyword&gt;keulegan-carpenter number&lt;/keyword&gt;&lt;keyword&gt;columns&lt;/keyword&gt;&lt;keyword&gt;tlp&lt;/keyword&gt;&lt;/keywords&gt;&lt;dates&gt;&lt;year&gt;2003&lt;/year&gt;&lt;pub-dates&gt;&lt;date&gt;Feb&lt;/date&gt;&lt;/pub-dates&gt;&lt;/dates&gt;&lt;isbn&gt;0141-1187&lt;/isbn&gt;&lt;accession-num&gt;WOS:000186600600002&lt;/accession-num&gt;&lt;urls&gt;&lt;related-urls&gt;&lt;url&gt;&amp;lt;Go to ISI&amp;gt;://WOS:000186600600002&lt;/url&gt;&lt;/related-urls&gt;&lt;/urls&gt;&lt;electronic-resource-num&gt;doi:10.1016/S0141-1187(03)00031-2&lt;/electronic-resource-num&gt;&lt;language&gt;English&lt;/language&gt;&lt;/record&gt;&lt;/Cite&gt;&lt;/EndNote&gt;</w:instrText>
      </w:r>
      <w:r w:rsidR="00284A5F">
        <w:fldChar w:fldCharType="separate"/>
      </w:r>
      <w:r w:rsidR="00284A5F">
        <w:rPr>
          <w:noProof/>
        </w:rPr>
        <w:t>(Tao and Thiagarajan, 2003a)</w:t>
      </w:r>
      <w:r w:rsidR="00284A5F">
        <w:fldChar w:fldCharType="end"/>
      </w:r>
      <w:r>
        <w:t>.</w:t>
      </w:r>
    </w:p>
    <w:p w:rsidR="00E23109" w:rsidRDefault="00E23109" w:rsidP="00AE5DF3">
      <w:pPr>
        <w:pStyle w:val="menuscript"/>
        <w:ind w:firstLine="0"/>
      </w:pPr>
    </w:p>
    <w:p w:rsidR="006F5706" w:rsidRDefault="006F5706" w:rsidP="00190F03">
      <w:pPr>
        <w:pStyle w:val="Heading2"/>
      </w:pPr>
      <w:bookmarkStart w:id="65" w:name="_Toc454543456"/>
      <w:bookmarkStart w:id="66" w:name="_Toc455129486"/>
      <w:r>
        <w:lastRenderedPageBreak/>
        <w:t>Effect of rotational speed</w:t>
      </w:r>
      <w:bookmarkEnd w:id="65"/>
      <w:bookmarkEnd w:id="66"/>
    </w:p>
    <w:p w:rsidR="00513B96" w:rsidRDefault="004172A3" w:rsidP="006174F5">
      <w:pPr>
        <w:pStyle w:val="menuscript"/>
      </w:pPr>
      <w:r>
        <w:t xml:space="preserve">So far we have </w:t>
      </w:r>
      <w:r w:rsidR="00131165">
        <w:t xml:space="preserve">discussed </w:t>
      </w:r>
      <w:r>
        <w:t>investigations conducted on steady structures</w:t>
      </w:r>
      <w:r w:rsidR="00131165">
        <w:t>.</w:t>
      </w:r>
      <w:r>
        <w:t xml:space="preserve"> </w:t>
      </w:r>
      <w:r w:rsidR="00131165">
        <w:t>The</w:t>
      </w:r>
      <w:r w:rsidR="006174F5">
        <w:t xml:space="preserve"> damping is generally constant </w:t>
      </w:r>
      <w:r w:rsidR="00131165">
        <w:t>over the period of time</w:t>
      </w:r>
      <w:r w:rsidR="006174F5">
        <w:t xml:space="preserve">. During </w:t>
      </w:r>
      <w:r>
        <w:t xml:space="preserve">unsteady, </w:t>
      </w:r>
      <w:r w:rsidR="006174F5">
        <w:t>rotating</w:t>
      </w:r>
      <w:r>
        <w:t>,</w:t>
      </w:r>
      <w:r w:rsidR="006174F5">
        <w:t xml:space="preserve"> condition, damping </w:t>
      </w:r>
      <w:r w:rsidR="00131165">
        <w:t xml:space="preserve">effect varies </w:t>
      </w:r>
      <w:r w:rsidR="00284A5F">
        <w:fldChar w:fldCharType="begin"/>
      </w:r>
      <w:r w:rsidR="00284A5F">
        <w:instrText xml:space="preserve"> ADDIN EN.CITE &lt;EndNote&gt;&lt;Cite&gt;&lt;Author&gt;Kareem&lt;/Author&gt;&lt;Year&gt;1996&lt;/Year&gt;&lt;RecNum&gt;491&lt;/RecNum&gt;&lt;DisplayText&gt;(Kareem and Gurley, 1996)&lt;/DisplayText&gt;&lt;record&gt;&lt;rec-number&gt;491&lt;/rec-number&gt;&lt;foreign-keys&gt;&lt;key app="EN" db-id="0200vaff2t9asae2tw65rsaz9daxwsafzvz0" timestamp="1436444471"&gt;491&lt;/key&gt;&lt;/foreign-keys&gt;&lt;ref-type name="Journal Article"&gt;17&lt;/ref-type&gt;&lt;contributors&gt;&lt;authors&gt;&lt;author&gt;Kareem, A.&lt;/author&gt;&lt;author&gt;Gurley, K.&lt;/author&gt;&lt;/authors&gt;&lt;/contributors&gt;&lt;titles&gt;&lt;title&gt;Damping in structures: Its evaluation and treatment of uncertainty&lt;/title&gt;&lt;secondary-title&gt;Journal of Wind Engineering and Industrial Aerodynamics&lt;/secondary-title&gt;&lt;/titles&gt;&lt;periodical&gt;&lt;full-title&gt;Journal of Wind Engineering and Industrial Aerodynamics&lt;/full-title&gt;&lt;/periodical&gt;&lt;pages&gt;131-157&lt;/pages&gt;&lt;volume&gt;59&lt;/volume&gt;&lt;number&gt;2–3&lt;/number&gt;&lt;keywords&gt;&lt;keyword&gt;Aerodynamic damping&lt;/keyword&gt;&lt;keyword&gt;Higher mode damping&lt;/keyword&gt;&lt;keyword&gt;Hydrodynamic damping&lt;/keyword&gt;&lt;keyword&gt;Monte Carlo simulation&lt;/keyword&gt;&lt;keyword&gt;Offshore platform&lt;/keyword&gt;&lt;keyword&gt;Perturbation technique&lt;/keyword&gt;&lt;keyword&gt;Random decrement technique&lt;/keyword&gt;&lt;keyword&gt;Second-moment analysis&lt;/keyword&gt;&lt;keyword&gt;Structural damping&lt;/keyword&gt;&lt;keyword&gt;Uncertainty analysis&lt;/keyword&gt;&lt;/keywords&gt;&lt;dates&gt;&lt;year&gt;1996&lt;/year&gt;&lt;pub-dates&gt;&lt;date&gt;3//&lt;/date&gt;&lt;/pub-dates&gt;&lt;/dates&gt;&lt;isbn&gt;0167-6105&lt;/isbn&gt;&lt;urls&gt;&lt;related-urls&gt;&lt;url&gt;http://www.sciencedirect.com/science/article/pii/0167610596000049&lt;/url&gt;&lt;/related-urls&gt;&lt;/urls&gt;&lt;electronic-resource-num&gt;doi:10.1016/0167-6105(96)00004-9&lt;/electronic-resource-num&gt;&lt;/record&gt;&lt;/Cite&gt;&lt;/EndNote&gt;</w:instrText>
      </w:r>
      <w:r w:rsidR="00284A5F">
        <w:fldChar w:fldCharType="separate"/>
      </w:r>
      <w:r w:rsidR="00284A5F">
        <w:rPr>
          <w:noProof/>
        </w:rPr>
        <w:t>(Kareem and Gurley, 1996)</w:t>
      </w:r>
      <w:r w:rsidR="00284A5F">
        <w:fldChar w:fldCharType="end"/>
      </w:r>
      <w:r w:rsidR="00131165">
        <w:t xml:space="preserve"> and in fact it decreases as</w:t>
      </w:r>
      <w:r w:rsidR="003A3013">
        <w:t xml:space="preserve"> rotational</w:t>
      </w:r>
      <w:r w:rsidR="00573D86">
        <w:t xml:space="preserve"> speed</w:t>
      </w:r>
      <w:r w:rsidR="00573D86" w:rsidRPr="0087718D">
        <w:t xml:space="preserve"> </w:t>
      </w:r>
      <w:r w:rsidR="001209DE">
        <w:t>increases</w:t>
      </w:r>
      <w:r w:rsidR="003A3013">
        <w:t xml:space="preserve"> because</w:t>
      </w:r>
      <w:r w:rsidR="00573D86">
        <w:t xml:space="preserve"> </w:t>
      </w:r>
      <w:r w:rsidR="003A3013">
        <w:t>t</w:t>
      </w:r>
      <w:r w:rsidR="00131165">
        <w:t>he</w:t>
      </w:r>
      <w:r w:rsidR="002A0696">
        <w:t xml:space="preserve"> </w:t>
      </w:r>
      <w:r w:rsidR="00A15284">
        <w:t xml:space="preserve">damping is inversely proportional to the acting </w:t>
      </w:r>
      <w:r w:rsidR="002A0696">
        <w:t xml:space="preserve">centrifugal force </w:t>
      </w:r>
      <w:r w:rsidR="00A15284">
        <w:t>on the structure</w:t>
      </w:r>
      <w:r w:rsidR="001209DE">
        <w:t xml:space="preserve"> </w:t>
      </w:r>
      <w:r w:rsidR="00284A5F">
        <w:fldChar w:fldCharType="begin"/>
      </w:r>
      <w:r w:rsidR="00284A5F">
        <w:instrText xml:space="preserve"> ADDIN EN.CITE &lt;EndNote&gt;&lt;Cite&gt;&lt;Author&gt;Kielb&lt;/Author&gt;&lt;Year&gt;2001&lt;/Year&gt;&lt;RecNum&gt;489&lt;/RecNum&gt;&lt;DisplayText&gt;(Kielb and Abhari, 2001)&lt;/DisplayText&gt;&lt;record&gt;&lt;rec-number&gt;489&lt;/rec-number&gt;&lt;foreign-keys&gt;&lt;key app="EN" db-id="0200vaff2t9asae2tw65rsaz9daxwsafzvz0" timestamp="1436430777"&gt;489&lt;/key&gt;&lt;/foreign-keys&gt;&lt;ref-type name="Conference Paper"&gt;47&lt;/ref-type&gt;&lt;contributors&gt;&lt;authors&gt;&lt;author&gt;Jason J. Kielb&lt;/author&gt;&lt;author&gt;Reza S. Abhari&lt;/author&gt;&lt;/authors&gt;&lt;/contributors&gt;&lt;titles&gt;&lt;title&gt;Experimental study of aerodynamic and structural damping in a full-scale rotating turbine&lt;/title&gt;&lt;secondary-title&gt;ASME Turbo Expo 2001: Power for Land, Sea, and Air&lt;/secondary-title&gt;&lt;/titles&gt;&lt;pages&gt;9&lt;/pages&gt;&lt;dates&gt;&lt;year&gt;2001&lt;/year&gt;&lt;/dates&gt;&lt;pub-location&gt;Louisiana, USA&lt;/pub-location&gt;&lt;urls&gt;&lt;related-urls&gt;&lt;url&gt;http://proceedings.asmedigitalcollection.asme.org/data/Conferences/ASMEP/80280/V004T03A028-2001-GT-0262.pdf&lt;/url&gt;&lt;/related-urls&gt;&lt;/urls&gt;&lt;electronic-resource-num&gt;doi:10.1115/2001-GT-0262&lt;/electronic-resource-num&gt;&lt;/record&gt;&lt;/Cite&gt;&lt;/EndNote&gt;</w:instrText>
      </w:r>
      <w:r w:rsidR="00284A5F">
        <w:fldChar w:fldCharType="separate"/>
      </w:r>
      <w:r w:rsidR="00284A5F">
        <w:rPr>
          <w:noProof/>
        </w:rPr>
        <w:t>(Kielb and Abhari, 2001)</w:t>
      </w:r>
      <w:r w:rsidR="00284A5F">
        <w:fldChar w:fldCharType="end"/>
      </w:r>
      <w:r w:rsidR="002A0696">
        <w:t>.</w:t>
      </w:r>
      <w:r w:rsidR="006174F5">
        <w:t xml:space="preserve"> </w:t>
      </w:r>
      <w:r w:rsidR="00573D86">
        <w:t xml:space="preserve">Hydraulic turbines are generally operated at constant speed therefore damping </w:t>
      </w:r>
      <w:r w:rsidR="00A15284">
        <w:t xml:space="preserve">effect </w:t>
      </w:r>
      <w:r w:rsidR="00573D86">
        <w:t xml:space="preserve">over the </w:t>
      </w:r>
      <w:r w:rsidR="00A15284">
        <w:t xml:space="preserve">period </w:t>
      </w:r>
      <w:r w:rsidR="006174F5">
        <w:t>is</w:t>
      </w:r>
      <w:r w:rsidR="00573D86">
        <w:t xml:space="preserve"> nearly same.</w:t>
      </w:r>
      <w:r w:rsidR="00573D86" w:rsidRPr="0087718D">
        <w:t xml:space="preserve"> </w:t>
      </w:r>
      <w:r w:rsidR="00A15284">
        <w:t>F</w:t>
      </w:r>
      <w:r w:rsidR="00513B96">
        <w:t>or transient condi</w:t>
      </w:r>
      <w:r w:rsidR="00154E31">
        <w:t xml:space="preserve">tions, where the runner </w:t>
      </w:r>
      <w:r w:rsidR="00513B96">
        <w:t xml:space="preserve">speed changes with time, </w:t>
      </w:r>
      <w:r w:rsidR="00154E31">
        <w:t xml:space="preserve">the </w:t>
      </w:r>
      <w:r w:rsidR="00A15284">
        <w:t xml:space="preserve">vibration amplitudes </w:t>
      </w:r>
      <w:r w:rsidR="00513B96">
        <w:t>may have profound effect</w:t>
      </w:r>
      <w:r w:rsidR="00A15284">
        <w:t xml:space="preserve"> in the absence of sufficient damping</w:t>
      </w:r>
      <w:r w:rsidR="00513B96">
        <w:t xml:space="preserve">. Increasing runner speed increases </w:t>
      </w:r>
      <w:r w:rsidR="00702AD3">
        <w:t xml:space="preserve">the </w:t>
      </w:r>
      <w:r w:rsidR="00513B96">
        <w:t xml:space="preserve">flow velocity in the blade passages and thus increased damping effect. </w:t>
      </w:r>
      <w:r w:rsidR="006174F5">
        <w:t>On the other hand, a</w:t>
      </w:r>
      <w:r w:rsidR="00513B96">
        <w:t xml:space="preserve">s the runner speed increases, frequency </w:t>
      </w:r>
      <w:r w:rsidR="006174F5">
        <w:t xml:space="preserve">and amplitudes </w:t>
      </w:r>
      <w:r w:rsidR="00513B96">
        <w:t xml:space="preserve">of </w:t>
      </w:r>
      <w:r w:rsidR="006174F5">
        <w:t>RSI increase.</w:t>
      </w:r>
      <w:r w:rsidR="00513B96">
        <w:t xml:space="preserve"> </w:t>
      </w:r>
      <w:r w:rsidR="006174F5">
        <w:t>S</w:t>
      </w:r>
      <w:r w:rsidR="00513B96">
        <w:t xml:space="preserve">ometimes RSI frequency </w:t>
      </w:r>
      <w:r w:rsidR="006174F5">
        <w:t>reaches close to the</w:t>
      </w:r>
      <w:r w:rsidR="00513B96">
        <w:t xml:space="preserve"> </w:t>
      </w:r>
      <w:r w:rsidR="006174F5">
        <w:t xml:space="preserve">runner </w:t>
      </w:r>
      <w:r w:rsidR="00513B96">
        <w:t>natural frequency</w:t>
      </w:r>
      <w:r w:rsidR="006174F5">
        <w:t xml:space="preserve"> (or harmonic)</w:t>
      </w:r>
      <w:r w:rsidR="00513B96">
        <w:t xml:space="preserve"> and produce resonant amplitudes.</w:t>
      </w:r>
      <w:r w:rsidR="006174F5">
        <w:t xml:space="preserve"> Thus, </w:t>
      </w:r>
      <w:r>
        <w:t xml:space="preserve">small improvement in damping can be very much useful during rotating condition. </w:t>
      </w:r>
    </w:p>
    <w:p w:rsidR="008A4D9B" w:rsidRDefault="009432F4" w:rsidP="008A4D9B">
      <w:pPr>
        <w:pStyle w:val="menuscript"/>
      </w:pPr>
      <w:r>
        <w:t xml:space="preserve">At high rotational speed, </w:t>
      </w:r>
      <w:r w:rsidR="001209DE">
        <w:t xml:space="preserve">strong </w:t>
      </w:r>
      <w:r>
        <w:t xml:space="preserve">vortical flow in the blade passages is developed and causes high amplitude pressure pulsations </w:t>
      </w:r>
      <w:r w:rsidR="00284A5F">
        <w:fldChar w:fldCharType="begin"/>
      </w:r>
      <w:r w:rsidR="00284A5F">
        <w:instrText xml:space="preserve"> ADDIN EN.CITE &lt;EndNote&gt;&lt;Cite&gt;&lt;Author&gt;Trivedi&lt;/Author&gt;&lt;Year&gt;2016&lt;/Year&gt;&lt;RecNum&gt;470&lt;/RecNum&gt;&lt;DisplayText&gt;(Trivedi et al., 2016b)&lt;/DisplayText&gt;&lt;record&gt;&lt;rec-number&gt;470&lt;/rec-number&gt;&lt;foreign-keys&gt;&lt;key app="EN" db-id="0200vaff2t9asae2tw65rsaz9daxwsafzvz0" timestamp="1434463755"&gt;470&lt;/key&gt;&lt;/foreign-keys&gt;&lt;ref-type name="Journal Article"&gt;17&lt;/ref-type&gt;&lt;contributors&gt;&lt;authors&gt;&lt;author&gt;Trivedi, Chirag&lt;/author&gt;&lt;author&gt;Michel J. Cervantes&lt;/author&gt;&lt;author&gt;Gandhi, B K&lt;/author&gt;&lt;/authors&gt;&lt;/contributors&gt;&lt;titles&gt;&lt;title&gt;Numerical investigation and validation of a Francis turbine at runaway operating conditions&lt;/title&gt;&lt;secondary-title&gt;Energies&lt;/secondary-title&gt;&lt;/titles&gt;&lt;periodical&gt;&lt;full-title&gt;Energies&lt;/full-title&gt;&lt;/periodical&gt;&lt;pages&gt;22&lt;/pages&gt;&lt;volume&gt;9&lt;/volume&gt;&lt;number&gt;3&lt;/number&gt;&lt;edition&gt;2 March&lt;/edition&gt;&lt;section&gt;149&lt;/section&gt;&lt;dates&gt;&lt;year&gt;2016&lt;/year&gt;&lt;/dates&gt;&lt;isbn&gt;1996-1073&lt;/isbn&gt;&lt;label&gt;PHD-PDF/P1&lt;/label&gt;&lt;urls&gt;&lt;related-urls&gt;&lt;url&gt;http://www.mdpi.com/1996-1073/9/3/149/html&lt;/url&gt;&lt;/related-urls&gt;&lt;/urls&gt;&lt;custom7&gt;Energies-113774&lt;/custom7&gt;&lt;electronic-resource-num&gt;doi:10.3390/en9030149&lt;/electronic-resource-num&gt;&lt;/record&gt;&lt;/Cite&gt;&lt;/EndNote&gt;</w:instrText>
      </w:r>
      <w:r w:rsidR="00284A5F">
        <w:fldChar w:fldCharType="separate"/>
      </w:r>
      <w:r w:rsidR="00284A5F">
        <w:rPr>
          <w:noProof/>
        </w:rPr>
        <w:t>(Trivedi et al., 2016b)</w:t>
      </w:r>
      <w:r w:rsidR="00284A5F">
        <w:fldChar w:fldCharType="end"/>
      </w:r>
      <w:r>
        <w:t xml:space="preserve">. The developed vortices </w:t>
      </w:r>
      <w:r w:rsidR="001209DE">
        <w:t xml:space="preserve">in the freestream flow disturbs the </w:t>
      </w:r>
      <w:r>
        <w:t xml:space="preserve">boundary layer when flow achieves Reynolds number greater than its critical value </w:t>
      </w:r>
      <w:r w:rsidR="00284A5F">
        <w:fldChar w:fldCharType="begin"/>
      </w:r>
      <w:r w:rsidR="00284A5F">
        <w:instrText xml:space="preserve"> ADDIN EN.CITE &lt;EndNote&gt;&lt;Cite&gt;&lt;Author&gt;Kobayashi&lt;/Author&gt;&lt;Year&gt;1983&lt;/Year&gt;&lt;RecNum&gt;1017&lt;/RecNum&gt;&lt;DisplayText&gt;(Kobayashi et al., 1983)&lt;/DisplayText&gt;&lt;record&gt;&lt;rec-number&gt;1017&lt;/rec-number&gt;&lt;foreign-keys&gt;&lt;key app="EN" db-id="0200vaff2t9asae2tw65rsaz9daxwsafzvz0" timestamp="1467030559"&gt;1017&lt;/key&gt;&lt;/foreign-keys&gt;&lt;ref-type name="Journal Article"&gt;17&lt;/ref-type&gt;&lt;contributors&gt;&lt;authors&gt;&lt;author&gt;Kobayashi, R.&lt;/author&gt;&lt;author&gt;Kohama, Y.&lt;/author&gt;&lt;author&gt;Kurosawa, M.&lt;/author&gt;&lt;/authors&gt;&lt;/contributors&gt;&lt;auth-address&gt;Mitsubishi Heavy Ind Ltd,Dept Turbine Engn,Tokyo,Japan&lt;/auth-address&gt;&lt;titles&gt;&lt;title&gt;Boundary-Layer-Transition on a Rotating Cone in Axial-Flow&lt;/title&gt;&lt;secondary-title&gt;Journal of Fluid Mechanics&lt;/secondary-title&gt;&lt;/titles&gt;&lt;periodical&gt;&lt;full-title&gt;Journal of Fluid Mechanics&lt;/full-title&gt;&lt;/periodical&gt;&lt;pages&gt;341-352&lt;/pages&gt;&lt;volume&gt;127&lt;/volume&gt;&lt;number&gt;Feb&lt;/number&gt;&lt;dates&gt;&lt;year&gt;1983&lt;/year&gt;&lt;/dates&gt;&lt;isbn&gt;0022-1120&lt;/isbn&gt;&lt;accession-num&gt;WOS:A1983QF03700018&lt;/accession-num&gt;&lt;urls&gt;&lt;related-urls&gt;&lt;url&gt;&amp;lt;Go to ISI&amp;gt;://WOS:A1983QF03700018&lt;/url&gt;&lt;url&gt;http://journals.cambridge.org/download.php?file=%2FFLM%2FFLM127%2FS002211208300275Xa.pdf&amp;amp;code=a0c317ff44553cbd5eecd461067b11c3&lt;/url&gt;&lt;/related-urls&gt;&lt;/urls&gt;&lt;electronic-resource-num&gt;doi:10.1017/S002211208300275x&lt;/electronic-resource-num&gt;&lt;language&gt;English&lt;/language&gt;&lt;/record&gt;&lt;/Cite&gt;&lt;/EndNote&gt;</w:instrText>
      </w:r>
      <w:r w:rsidR="00284A5F">
        <w:fldChar w:fldCharType="separate"/>
      </w:r>
      <w:r w:rsidR="00284A5F">
        <w:rPr>
          <w:noProof/>
        </w:rPr>
        <w:t>(Kobayashi et al., 1983)</w:t>
      </w:r>
      <w:r w:rsidR="00284A5F">
        <w:fldChar w:fldCharType="end"/>
      </w:r>
      <w:r>
        <w:t xml:space="preserve">. </w:t>
      </w:r>
      <w:r w:rsidR="00DB2075">
        <w:t>This causes further breakdown of the boundary layer near the vibrating wall. T</w:t>
      </w:r>
      <w:r w:rsidR="00154E31">
        <w:t>he</w:t>
      </w:r>
      <w:r w:rsidR="00B313DB">
        <w:t xml:space="preserve"> spiral vortices </w:t>
      </w:r>
      <w:r w:rsidR="00DB2075">
        <w:t xml:space="preserve">are </w:t>
      </w:r>
      <w:r w:rsidR="00B313DB">
        <w:t>appear</w:t>
      </w:r>
      <w:r w:rsidR="00DB2075">
        <w:t>ed</w:t>
      </w:r>
      <w:r w:rsidR="00B313DB">
        <w:t xml:space="preserve"> in the transition region</w:t>
      </w:r>
      <w:r w:rsidR="00DB2075">
        <w:t xml:space="preserve"> which</w:t>
      </w:r>
      <w:r w:rsidR="00154E31">
        <w:t xml:space="preserve"> can be </w:t>
      </w:r>
      <w:r w:rsidR="00B313DB">
        <w:t>co</w:t>
      </w:r>
      <w:r w:rsidR="00154E31">
        <w:t>-</w:t>
      </w:r>
      <w:r w:rsidR="00B313DB">
        <w:t>rotating</w:t>
      </w:r>
      <w:r w:rsidR="00154E31">
        <w:t>,</w:t>
      </w:r>
      <w:r w:rsidR="00B313DB">
        <w:t xml:space="preserve"> when the cross-flow instability is dominant, and counter-rotating</w:t>
      </w:r>
      <w:r w:rsidR="00154E31">
        <w:t>,</w:t>
      </w:r>
      <w:r w:rsidR="00B313DB">
        <w:t xml:space="preserve"> </w:t>
      </w:r>
      <w:r w:rsidR="00154E31">
        <w:t xml:space="preserve">when </w:t>
      </w:r>
      <w:r w:rsidR="00B313DB">
        <w:t xml:space="preserve">centrifugal instability </w:t>
      </w:r>
      <w:r w:rsidR="00154E31">
        <w:t>is dominant</w:t>
      </w:r>
      <w:r w:rsidR="00B313DB">
        <w:t xml:space="preserve"> </w:t>
      </w:r>
      <w:r w:rsidR="00284A5F">
        <w:fldChar w:fldCharType="begin"/>
      </w:r>
      <w:r w:rsidR="00284A5F">
        <w:instrText xml:space="preserve"> ADDIN EN.CITE &lt;EndNote&gt;&lt;Cite&gt;&lt;Author&gt;Kobayashi&lt;/Author&gt;&lt;Year&gt;1994&lt;/Year&gt;&lt;RecNum&gt;1018&lt;/RecNum&gt;&lt;DisplayText&gt;(Kobayashi, 1994)&lt;/DisplayText&gt;&lt;record&gt;&lt;rec-number&gt;1018&lt;/rec-number&gt;&lt;foreign-keys&gt;&lt;key app="EN" db-id="0200vaff2t9asae2tw65rsaz9daxwsafzvz0" timestamp="1467030679"&gt;1018&lt;/key&gt;&lt;/foreign-keys&gt;&lt;ref-type name="Journal Article"&gt;17&lt;/ref-type&gt;&lt;contributors&gt;&lt;authors&gt;&lt;author&gt;Kobayashi, Ryoji&lt;/author&gt;&lt;/authors&gt;&lt;/contributors&gt;&lt;titles&gt;&lt;title&gt;Review: Laminar-to-Turbulent Transition of Three-Dimensional Boundary Layers on Rotating Bodies&lt;/title&gt;&lt;secondary-title&gt;ASME J. Fluids Eng.&lt;/secondary-title&gt;&lt;/titles&gt;&lt;periodical&gt;&lt;full-title&gt;ASME J. Fluids Eng.&lt;/full-title&gt;&lt;abbr-1&gt;J Fluid Eng-T Asme&lt;/abbr-1&gt;&lt;/periodical&gt;&lt;pages&gt;200-211&lt;/pages&gt;&lt;volume&gt;116&lt;/volume&gt;&lt;number&gt;2&lt;/number&gt;&lt;dates&gt;&lt;year&gt;1994&lt;/year&gt;&lt;/dates&gt;&lt;publisher&gt;ASME&lt;/publisher&gt;&lt;isbn&gt;0098-2202&lt;/isbn&gt;&lt;urls&gt;&lt;related-urls&gt;&lt;url&gt;http://dx.doi.org/10.1115/1.2910255&lt;/url&gt;&lt;url&gt;http://fluidsengineering.asmedigitalcollection.asme.org/data/Journals/JFEGA4/27085/200_1.pdf&lt;/url&gt;&lt;/related-urls&gt;&lt;/urls&gt;&lt;electronic-resource-num&gt;doi:10.1115/1.2910255&lt;/electronic-resource-num&gt;&lt;/record&gt;&lt;/Cite&gt;&lt;/EndNote&gt;</w:instrText>
      </w:r>
      <w:r w:rsidR="00284A5F">
        <w:fldChar w:fldCharType="separate"/>
      </w:r>
      <w:r w:rsidR="00284A5F">
        <w:rPr>
          <w:noProof/>
        </w:rPr>
        <w:t>(Kobayashi, 1994)</w:t>
      </w:r>
      <w:r w:rsidR="00284A5F">
        <w:fldChar w:fldCharType="end"/>
      </w:r>
      <w:r w:rsidR="00B313DB">
        <w:t>.</w:t>
      </w:r>
      <w:r w:rsidR="00DB2075">
        <w:t xml:space="preserve"> Kinetic energy released from the structure is not able dissipate completely before the next vibration cycle begins thus amplitudes increases as rotational speed.</w:t>
      </w:r>
      <w:r w:rsidR="001F2CC0">
        <w:t xml:space="preserve"> Due to slow diffusion, damping effect is negligible during that cycle.</w:t>
      </w:r>
      <w:r w:rsidR="0017448D">
        <w:t xml:space="preserve"> However, detailed study during the transient conditions and more experimental data would explain such phenomena in detail.</w:t>
      </w:r>
    </w:p>
    <w:p w:rsidR="00E549C1" w:rsidRPr="0087718D" w:rsidRDefault="00E549C1" w:rsidP="00E549C1">
      <w:pPr>
        <w:pStyle w:val="Heading1"/>
      </w:pPr>
      <w:bookmarkStart w:id="67" w:name="_Toc454543457"/>
      <w:bookmarkStart w:id="68" w:name="_Toc455129487"/>
      <w:r w:rsidRPr="0087718D">
        <w:t>Challenges and concerns in damping measurement</w:t>
      </w:r>
      <w:bookmarkEnd w:id="67"/>
      <w:bookmarkEnd w:id="68"/>
    </w:p>
    <w:p w:rsidR="00E549C1" w:rsidRPr="0087718D" w:rsidRDefault="00E549C1" w:rsidP="00E549C1">
      <w:pPr>
        <w:pStyle w:val="menuscript"/>
      </w:pPr>
      <w:r w:rsidRPr="0087718D">
        <w:t xml:space="preserve">In a hydraulic turbine, three types of damping effects </w:t>
      </w:r>
      <w:r w:rsidR="008A03B8">
        <w:t>are mainly observed</w:t>
      </w:r>
      <w:r w:rsidRPr="0087718D">
        <w:t>: material damping, structure damping</w:t>
      </w:r>
      <w:r w:rsidR="004C3B32">
        <w:t xml:space="preserve"> and</w:t>
      </w:r>
      <w:r w:rsidRPr="0087718D">
        <w:t xml:space="preserve"> hydrodynamic damping.</w:t>
      </w:r>
    </w:p>
    <w:p w:rsidR="00E549C1" w:rsidRPr="0087718D" w:rsidRDefault="00E549C1" w:rsidP="00EE4FAD">
      <w:pPr>
        <w:pStyle w:val="menuscript"/>
      </w:pPr>
      <w:r w:rsidRPr="0087718D">
        <w:t>Material damping is associated with complex molecular interaction</w:t>
      </w:r>
      <w:r w:rsidR="008A03B8">
        <w:t>s</w:t>
      </w:r>
      <w:r w:rsidRPr="0087718D">
        <w:t xml:space="preserve"> within the material</w:t>
      </w:r>
      <w:r w:rsidR="008A03B8">
        <w:t>;</w:t>
      </w:r>
      <w:r w:rsidR="008A03B8" w:rsidRPr="0087718D">
        <w:t xml:space="preserve"> </w:t>
      </w:r>
      <w:r w:rsidRPr="0087718D">
        <w:t>thus</w:t>
      </w:r>
      <w:r w:rsidR="008A03B8">
        <w:t>,</w:t>
      </w:r>
      <w:r w:rsidRPr="0087718D">
        <w:t xml:space="preserve"> </w:t>
      </w:r>
      <w:r w:rsidR="008A03B8">
        <w:t>this</w:t>
      </w:r>
      <w:r w:rsidR="008A03B8" w:rsidRPr="0087718D">
        <w:t xml:space="preserve"> </w:t>
      </w:r>
      <w:r w:rsidRPr="0087718D">
        <w:t>damping is dependent on the type of material</w:t>
      </w:r>
      <w:r w:rsidR="008A03B8">
        <w:t xml:space="preserve"> and manufacturing </w:t>
      </w:r>
      <w:r w:rsidRPr="0087718D">
        <w:t xml:space="preserve">and final finishing processes </w:t>
      </w:r>
      <w:r w:rsidR="00284A5F">
        <w:fldChar w:fldCharType="begin"/>
      </w:r>
      <w:r w:rsidR="00284A5F">
        <w:instrText xml:space="preserve"> ADDIN EN.CITE &lt;EndNote&gt;&lt;Cite&gt;&lt;Author&gt;Kareem&lt;/Author&gt;&lt;Year&gt;1996&lt;/Year&gt;&lt;RecNum&gt;491&lt;/RecNum&gt;&lt;DisplayText&gt;(Kareem and Gurley, 1996)&lt;/DisplayText&gt;&lt;record&gt;&lt;rec-number&gt;491&lt;/rec-number&gt;&lt;foreign-keys&gt;&lt;key app="EN" db-id="0200vaff2t9asae2tw65rsaz9daxwsafzvz0" timestamp="1436444471"&gt;491&lt;/key&gt;&lt;/foreign-keys&gt;&lt;ref-type name="Journal Article"&gt;17&lt;/ref-type&gt;&lt;contributors&gt;&lt;authors&gt;&lt;author&gt;Kareem, A.&lt;/author&gt;&lt;author&gt;Gurley, K.&lt;/author&gt;&lt;/authors&gt;&lt;/contributors&gt;&lt;titles&gt;&lt;title&gt;Damping in structures: Its evaluation and treatment of uncertainty&lt;/title&gt;&lt;secondary-title&gt;Journal of Wind Engineering and Industrial Aerodynamics&lt;/secondary-title&gt;&lt;/titles&gt;&lt;periodical&gt;&lt;full-title&gt;Journal of Wind Engineering and Industrial Aerodynamics&lt;/full-title&gt;&lt;/periodical&gt;&lt;pages&gt;131-157&lt;/pages&gt;&lt;volume&gt;59&lt;/volume&gt;&lt;number&gt;2–3&lt;/number&gt;&lt;keywords&gt;&lt;keyword&gt;Aerodynamic damping&lt;/keyword&gt;&lt;keyword&gt;Higher mode damping&lt;/keyword&gt;&lt;keyword&gt;Hydrodynamic damping&lt;/keyword&gt;&lt;keyword&gt;Monte Carlo simulation&lt;/keyword&gt;&lt;keyword&gt;Offshore platform&lt;/keyword&gt;&lt;keyword&gt;Perturbation technique&lt;/keyword&gt;&lt;keyword&gt;Random decrement technique&lt;/keyword&gt;&lt;keyword&gt;Second-moment analysis&lt;/keyword&gt;&lt;keyword&gt;Structural damping&lt;/keyword&gt;&lt;keyword&gt;Uncertainty analysis&lt;/keyword&gt;&lt;/keywords&gt;&lt;dates&gt;&lt;year&gt;1996&lt;/year&gt;&lt;pub-dates&gt;&lt;date&gt;3//&lt;/date&gt;&lt;/pub-dates&gt;&lt;/dates&gt;&lt;isbn&gt;0167-6105&lt;/isbn&gt;&lt;urls&gt;&lt;related-urls&gt;&lt;url&gt;http://www.sciencedirect.com/science/article/pii/0167610596000049&lt;/url&gt;&lt;/related-urls&gt;&lt;/urls&gt;&lt;electronic-resource-num&gt;doi:10.1016/0167-6105(96)00004-9&lt;/electronic-resource-num&gt;&lt;/record&gt;&lt;/Cite&gt;&lt;/EndNote&gt;</w:instrText>
      </w:r>
      <w:r w:rsidR="00284A5F">
        <w:fldChar w:fldCharType="separate"/>
      </w:r>
      <w:r w:rsidR="00284A5F">
        <w:rPr>
          <w:noProof/>
        </w:rPr>
        <w:t>(Kareem and Gurley, 1996)</w:t>
      </w:r>
      <w:r w:rsidR="00284A5F">
        <w:fldChar w:fldCharType="end"/>
      </w:r>
      <w:r w:rsidRPr="0087718D">
        <w:t xml:space="preserve">. Turbine runner and blades are manufactured using steel (damping ratio </w:t>
      </w:r>
      <w:r w:rsidR="006213CA">
        <w:rPr>
          <w:rFonts w:ascii="Cambria Math" w:hAnsi="Cambria Math"/>
        </w:rPr>
        <w:t>≅</w:t>
      </w:r>
      <w:r w:rsidR="006213CA">
        <w:t xml:space="preserve"> 0.01</w:t>
      </w:r>
      <w:r w:rsidRPr="0087718D">
        <w:t xml:space="preserve">–0.04) and </w:t>
      </w:r>
      <w:r w:rsidR="008A03B8">
        <w:t>a</w:t>
      </w:r>
      <w:r w:rsidR="008A03B8" w:rsidRPr="0087718D">
        <w:t xml:space="preserve"> </w:t>
      </w:r>
      <w:r w:rsidRPr="0087718D">
        <w:t xml:space="preserve">mixture of </w:t>
      </w:r>
      <w:r w:rsidRPr="0087718D">
        <w:lastRenderedPageBreak/>
        <w:t>the other hard metals</w:t>
      </w:r>
      <w:r w:rsidR="008A03B8">
        <w:t>, for</w:t>
      </w:r>
      <w:r w:rsidRPr="0087718D">
        <w:t xml:space="preserve"> example, nickel, chromium</w:t>
      </w:r>
      <w:r w:rsidR="004C3B32">
        <w:t xml:space="preserve"> and</w:t>
      </w:r>
      <w:r w:rsidR="00EE4FAD">
        <w:t xml:space="preserve"> </w:t>
      </w:r>
      <w:r w:rsidRPr="0087718D">
        <w:t>carbon (</w:t>
      </w:r>
      <w:r w:rsidRPr="0087718D">
        <w:rPr>
          <w:rFonts w:ascii="Cambria Math" w:hAnsi="Cambria Math"/>
        </w:rPr>
        <w:t>&lt;</w:t>
      </w:r>
      <w:r w:rsidRPr="0087718D">
        <w:t>0.035%) to improve welding characteristics</w:t>
      </w:r>
      <w:r w:rsidR="004C3B32">
        <w:t xml:space="preserve"> and</w:t>
      </w:r>
      <w:r w:rsidR="00EE4FAD" w:rsidRPr="0087718D">
        <w:t xml:space="preserve"> </w:t>
      </w:r>
      <w:r w:rsidRPr="0087718D">
        <w:t>magnetic particles (</w:t>
      </w:r>
      <w:r w:rsidRPr="0087718D">
        <w:rPr>
          <w:rFonts w:ascii="Cambria Math" w:hAnsi="Cambria Math"/>
        </w:rPr>
        <w:t>~</w:t>
      </w:r>
      <w:r w:rsidRPr="0087718D">
        <w:t xml:space="preserve">100%) and </w:t>
      </w:r>
      <w:r w:rsidR="00EE4FAD">
        <w:t xml:space="preserve">are subject to </w:t>
      </w:r>
      <w:r w:rsidRPr="0087718D">
        <w:t>heat treat</w:t>
      </w:r>
      <w:r w:rsidR="00E35DC8">
        <w:t>ment to improve the hardness (&lt;</w:t>
      </w:r>
      <w:r w:rsidRPr="0087718D">
        <w:t xml:space="preserve">325 </w:t>
      </w:r>
      <w:proofErr w:type="spellStart"/>
      <w:r w:rsidRPr="0087718D">
        <w:t>Brinell</w:t>
      </w:r>
      <w:proofErr w:type="spellEnd"/>
      <w:r w:rsidRPr="0087718D">
        <w:t xml:space="preserve">), </w:t>
      </w:r>
      <w:r w:rsidR="008A03B8">
        <w:t xml:space="preserve">with </w:t>
      </w:r>
      <w:r w:rsidRPr="0087718D">
        <w:t>Von Mises stress level</w:t>
      </w:r>
      <w:r w:rsidR="008A03B8">
        <w:t>s of</w:t>
      </w:r>
      <w:r w:rsidRPr="0087718D">
        <w:t xml:space="preserve"> 200 MPa–360 MPa</w:t>
      </w:r>
      <w:r w:rsidR="00EE4FAD">
        <w:t xml:space="preserve"> being obtained</w:t>
      </w:r>
      <w:r w:rsidR="008A03B8">
        <w:t>,</w:t>
      </w:r>
      <w:r w:rsidRPr="0087718D">
        <w:t xml:space="preserve"> assuming </w:t>
      </w:r>
      <w:r w:rsidR="008A03B8">
        <w:t xml:space="preserve">a </w:t>
      </w:r>
      <w:r w:rsidRPr="0087718D">
        <w:t>fatigue life</w:t>
      </w:r>
      <w:r w:rsidR="008A03B8">
        <w:t xml:space="preserve"> of</w:t>
      </w:r>
      <w:r w:rsidRPr="0087718D">
        <w:t xml:space="preserve"> at least 50–70 years </w:t>
      </w:r>
      <w:r w:rsidR="00284A5F">
        <w:fldChar w:fldCharType="begin"/>
      </w:r>
      <w:r w:rsidR="00284A5F">
        <w:instrText xml:space="preserve"> ADDIN EN.CITE &lt;EndNote&gt;&lt;Cite&gt;&lt;Author&gt;Coutu&lt;/Author&gt;&lt;Year&gt;2008&lt;/Year&gt;&lt;RecNum&gt;385&lt;/RecNum&gt;&lt;DisplayText&gt;(Coutu et al., 2008)&lt;/DisplayText&gt;&lt;record&gt;&lt;rec-number&gt;385&lt;/rec-number&gt;&lt;foreign-keys&gt;&lt;key app="EN" db-id="0200vaff2t9asae2tw65rsaz9daxwsafzvz0" timestamp="1433147978"&gt;385&lt;/key&gt;&lt;/foreign-keys&gt;&lt;ref-type name="Conference Paper"&gt;47&lt;/ref-type&gt;&lt;contributors&gt;&lt;authors&gt;&lt;author&gt;Coutu, André&lt;/author&gt;&lt;author&gt;Roy, Michel D.&lt;/author&gt;&lt;author&gt;Monette, Christine&lt;/author&gt;&lt;author&gt;Nennemann, Bernd&lt;/author&gt;&lt;/authors&gt;&lt;/contributors&gt;&lt;titles&gt;&lt;title&gt;Experience with rotor-stator interactions in high head Francis runner&lt;/title&gt;&lt;secondary-title&gt;Proceedings of 24th IAHR symposium on hydraulic machinery and systems&lt;/secondary-title&gt;&lt;/titles&gt;&lt;pages&gt;10&lt;/pages&gt;&lt;dates&gt;&lt;year&gt;2008&lt;/year&gt;&lt;/dates&gt;&lt;pub-location&gt;Foz do Iguassu, Brazil&lt;/pub-location&gt;&lt;urls&gt;&lt;/urls&gt;&lt;/record&gt;&lt;/Cite&gt;&lt;/EndNote&gt;</w:instrText>
      </w:r>
      <w:r w:rsidR="00284A5F">
        <w:fldChar w:fldCharType="separate"/>
      </w:r>
      <w:r w:rsidR="00284A5F">
        <w:rPr>
          <w:noProof/>
        </w:rPr>
        <w:t>(Coutu et al., 2008)</w:t>
      </w:r>
      <w:r w:rsidR="00284A5F">
        <w:fldChar w:fldCharType="end"/>
      </w:r>
      <w:r w:rsidRPr="0087718D">
        <w:t xml:space="preserve">. In general, metals </w:t>
      </w:r>
      <w:r w:rsidR="008A03B8">
        <w:t>exhibit</w:t>
      </w:r>
      <w:r w:rsidR="008A03B8" w:rsidRPr="0087718D">
        <w:t xml:space="preserve"> </w:t>
      </w:r>
      <w:r w:rsidRPr="0087718D">
        <w:t xml:space="preserve">linear damping in the case </w:t>
      </w:r>
      <w:r w:rsidR="008A03B8">
        <w:t>where</w:t>
      </w:r>
      <w:r w:rsidR="008A03B8" w:rsidRPr="0087718D">
        <w:t xml:space="preserve"> </w:t>
      </w:r>
      <w:r w:rsidRPr="0087718D">
        <w:t>the stress amplitude</w:t>
      </w:r>
      <w:r w:rsidR="008A03B8">
        <w:t xml:space="preserve"> is</w:t>
      </w:r>
      <w:r w:rsidRPr="0087718D">
        <w:t xml:space="preserve"> less than the fatigue limit. The blades are made of materials with different layers and </w:t>
      </w:r>
      <w:r w:rsidR="008A03B8">
        <w:t xml:space="preserve">are </w:t>
      </w:r>
      <w:r w:rsidRPr="0087718D">
        <w:t>then welded to the band and crown</w:t>
      </w:r>
      <w:r w:rsidR="008A03B8">
        <w:t>;</w:t>
      </w:r>
      <w:r w:rsidRPr="0087718D">
        <w:t xml:space="preserve"> therefore, it is difficult to estimate the exact damping </w:t>
      </w:r>
      <w:r w:rsidR="006213CA">
        <w:t>effect during the design phase.</w:t>
      </w:r>
    </w:p>
    <w:p w:rsidR="00E549C1" w:rsidRPr="0087718D" w:rsidRDefault="00E549C1" w:rsidP="00E549C1">
      <w:pPr>
        <w:pStyle w:val="menuscript"/>
      </w:pPr>
      <w:r w:rsidRPr="0087718D">
        <w:t xml:space="preserve">The structural damping is associated with </w:t>
      </w:r>
      <w:r w:rsidR="008A03B8">
        <w:t xml:space="preserve">the </w:t>
      </w:r>
      <w:r w:rsidRPr="0087718D">
        <w:t xml:space="preserve">interaction between the runner and nearby components, i.e., </w:t>
      </w:r>
      <w:r w:rsidR="008A03B8">
        <w:t xml:space="preserve">the </w:t>
      </w:r>
      <w:r w:rsidRPr="0087718D">
        <w:t>distributor, labyrinth seals, generator rotor</w:t>
      </w:r>
      <w:r w:rsidR="004C3B32">
        <w:t xml:space="preserve"> and</w:t>
      </w:r>
      <w:r w:rsidRPr="0087718D">
        <w:t xml:space="preserve"> bearings. There is no surface-to-surface contact between the runner and distributor</w:t>
      </w:r>
      <w:r w:rsidR="008A03B8">
        <w:t>;</w:t>
      </w:r>
      <w:r w:rsidRPr="0087718D">
        <w:t xml:space="preserve"> therefore</w:t>
      </w:r>
      <w:r w:rsidR="008A03B8">
        <w:t>,</w:t>
      </w:r>
      <w:r w:rsidRPr="0087718D">
        <w:t xml:space="preserve"> </w:t>
      </w:r>
      <w:r w:rsidR="008A03B8">
        <w:t>a damping effect may not exist</w:t>
      </w:r>
      <w:r w:rsidRPr="0087718D">
        <w:t>. For the labyrinth seals,</w:t>
      </w:r>
      <w:r w:rsidR="008A03B8">
        <w:t xml:space="preserve"> the</w:t>
      </w:r>
      <w:r w:rsidRPr="0087718D">
        <w:t xml:space="preserve"> runner seals are in direct contact with the stationary seals. The seals experience both friction and deformation due to </w:t>
      </w:r>
      <w:r w:rsidR="008A03B8">
        <w:t xml:space="preserve">the </w:t>
      </w:r>
      <w:r w:rsidR="008A03B8" w:rsidRPr="0087718D">
        <w:t xml:space="preserve">movement </w:t>
      </w:r>
      <w:r w:rsidR="008A03B8">
        <w:t xml:space="preserve">of the </w:t>
      </w:r>
      <w:r w:rsidRPr="0087718D">
        <w:t xml:space="preserve">runner and </w:t>
      </w:r>
      <w:r w:rsidR="008A03B8" w:rsidRPr="0087718D">
        <w:t>high</w:t>
      </w:r>
      <w:r w:rsidR="008A03B8">
        <w:t>-</w:t>
      </w:r>
      <w:r w:rsidRPr="0087718D">
        <w:t>amplitude vibration</w:t>
      </w:r>
      <w:r w:rsidR="00EE4FAD">
        <w:t>s</w:t>
      </w:r>
      <w:r w:rsidRPr="0087718D">
        <w:t xml:space="preserve">. </w:t>
      </w:r>
      <w:r w:rsidR="008A03B8">
        <w:t>The b</w:t>
      </w:r>
      <w:r w:rsidR="008A03B8" w:rsidRPr="0087718D">
        <w:t xml:space="preserve">ehavior </w:t>
      </w:r>
      <w:r w:rsidRPr="0087718D">
        <w:t xml:space="preserve">of the seals during </w:t>
      </w:r>
      <w:r w:rsidR="008A03B8">
        <w:t xml:space="preserve">the </w:t>
      </w:r>
      <w:r w:rsidRPr="0087718D">
        <w:t>bending, torsional</w:t>
      </w:r>
      <w:r w:rsidR="004C3B32">
        <w:t xml:space="preserve"> and</w:t>
      </w:r>
      <w:r w:rsidRPr="0087718D">
        <w:t xml:space="preserve"> flexion mode of the runner </w:t>
      </w:r>
      <w:r w:rsidR="008A03B8">
        <w:t>under</w:t>
      </w:r>
      <w:r w:rsidR="008A03B8" w:rsidRPr="0087718D">
        <w:t xml:space="preserve"> resonance condition</w:t>
      </w:r>
      <w:r w:rsidR="008A03B8">
        <w:t>s</w:t>
      </w:r>
      <w:r w:rsidR="008A03B8" w:rsidRPr="0087718D">
        <w:t xml:space="preserve"> </w:t>
      </w:r>
      <w:r w:rsidRPr="0087718D">
        <w:t xml:space="preserve">is not known </w:t>
      </w:r>
      <w:r w:rsidR="00284A5F">
        <w:fldChar w:fldCharType="begin"/>
      </w:r>
      <w:r w:rsidR="00284A5F">
        <w:instrText xml:space="preserve"> ADDIN EN.CITE &lt;EndNote&gt;&lt;Cite&gt;&lt;Author&gt;Rodriguez&lt;/Author&gt;&lt;Year&gt;2012&lt;/Year&gt;&lt;RecNum&gt;323&lt;/RecNum&gt;&lt;DisplayText&gt;(Rodriguez et al., 2012)&lt;/DisplayText&gt;&lt;record&gt;&lt;rec-number&gt;323&lt;/rec-number&gt;&lt;foreign-keys&gt;&lt;key app="EN" db-id="0200vaff2t9asae2tw65rsaz9daxwsafzvz0" timestamp="1431880782"&gt;323&lt;/key&gt;&lt;key app="ENWeb" db-id=""&gt;0&lt;/key&gt;&lt;/foreign-keys&gt;&lt;ref-type name="Journal Article"&gt;17&lt;/ref-type&gt;&lt;contributors&gt;&lt;authors&gt;&lt;author&gt;Rodriguez, C. G.&lt;/author&gt;&lt;author&gt;Flores, P.&lt;/author&gt;&lt;author&gt;Pierart, F. G.&lt;/author&gt;&lt;author&gt;Contzen, L. R.&lt;/author&gt;&lt;author&gt;Egusquiza, E.&lt;/author&gt;&lt;/authors&gt;&lt;/contributors&gt;&lt;titles&gt;&lt;title&gt;Capability of structural–acoustical fsi numerical model to predict natural frequencies of submerged structures with nearby rigid surfaces&lt;/title&gt;&lt;secondary-title&gt;Computers &amp;amp; Fluids&lt;/secondary-title&gt;&lt;/titles&gt;&lt;periodical&gt;&lt;full-title&gt;Computers &amp;amp; Fluids&lt;/full-title&gt;&lt;abbr-1&gt;Comput Fluids&lt;/abbr-1&gt;&lt;/periodical&gt;&lt;pages&gt;117-126&lt;/pages&gt;&lt;volume&gt;64&lt;/volume&gt;&lt;dates&gt;&lt;year&gt;2012&lt;/year&gt;&lt;/dates&gt;&lt;isbn&gt;00457930&lt;/isbn&gt;&lt;accession-num&gt;WOS:000307692300011&lt;/accession-num&gt;&lt;label&gt;fsi&lt;/label&gt;&lt;urls&gt;&lt;related-urls&gt;&lt;url&gt;http://ac.els-cdn.com/S0045793012002113/1-s2.0-S0045793012002113-main.pdf?_tid=95737cb2-2dfe-11e5-aaec-00000aab0f6b&amp;amp;acdnat=1437300895_3d23da68832dbbc633539f9c18abab31&lt;/url&gt;&lt;/related-urls&gt;&lt;/urls&gt;&lt;electronic-resource-num&gt;doi:10.1016/j.compfluid.2012.05.011&lt;/electronic-resource-num&gt;&lt;/record&gt;&lt;/Cite&gt;&lt;/EndNote&gt;</w:instrText>
      </w:r>
      <w:r w:rsidR="00284A5F">
        <w:fldChar w:fldCharType="separate"/>
      </w:r>
      <w:r w:rsidR="00284A5F">
        <w:rPr>
          <w:noProof/>
        </w:rPr>
        <w:t>(Rodriguez et al., 2012)</w:t>
      </w:r>
      <w:r w:rsidR="00284A5F">
        <w:fldChar w:fldCharType="end"/>
      </w:r>
      <w:r w:rsidRPr="0087718D">
        <w:t xml:space="preserve">. </w:t>
      </w:r>
      <w:r w:rsidR="008A03B8">
        <w:t>F</w:t>
      </w:r>
      <w:r w:rsidRPr="0087718D">
        <w:t>riction and surface-to-surface contact between the seals</w:t>
      </w:r>
      <w:r w:rsidR="008A03B8">
        <w:t xml:space="preserve"> may </w:t>
      </w:r>
      <w:r w:rsidR="00E35DC8">
        <w:t>induce</w:t>
      </w:r>
      <w:r w:rsidR="008A03B8">
        <w:t xml:space="preserve"> damping</w:t>
      </w:r>
      <w:r w:rsidR="00E35DC8">
        <w:t xml:space="preserve"> and</w:t>
      </w:r>
      <w:r w:rsidRPr="0087718D">
        <w:t xml:space="preserve"> </w:t>
      </w:r>
      <w:r w:rsidR="00E35DC8">
        <w:t>it</w:t>
      </w:r>
      <w:r w:rsidRPr="0087718D">
        <w:t xml:space="preserve"> </w:t>
      </w:r>
      <w:r w:rsidR="008A03B8">
        <w:t xml:space="preserve">requires </w:t>
      </w:r>
      <w:r w:rsidR="00E35DC8">
        <w:t>further</w:t>
      </w:r>
      <w:r w:rsidRPr="0087718D">
        <w:t xml:space="preserve"> investigation along with the effect</w:t>
      </w:r>
      <w:r w:rsidR="00EE4FAD">
        <w:t>s</w:t>
      </w:r>
      <w:r w:rsidRPr="0087718D">
        <w:t xml:space="preserve"> of the nearby structure on the runner natural frequency. </w:t>
      </w:r>
      <w:r w:rsidR="00E35DC8">
        <w:t>T</w:t>
      </w:r>
      <w:r w:rsidR="008A03B8">
        <w:t xml:space="preserve">he </w:t>
      </w:r>
      <w:r w:rsidRPr="0087718D">
        <w:t xml:space="preserve">runner is directly attached to the main shaft, which </w:t>
      </w:r>
      <w:r w:rsidR="008A03B8">
        <w:t xml:space="preserve">is </w:t>
      </w:r>
      <w:r w:rsidRPr="0087718D">
        <w:t>connected to the generator rotor and supported on</w:t>
      </w:r>
      <w:r w:rsidR="008A03B8">
        <w:t xml:space="preserve"> the</w:t>
      </w:r>
      <w:r w:rsidRPr="0087718D">
        <w:t xml:space="preserve"> thrust block. </w:t>
      </w:r>
      <w:r w:rsidR="008A03B8">
        <w:t>The combined</w:t>
      </w:r>
      <w:r w:rsidR="008A03B8" w:rsidRPr="0087718D">
        <w:t xml:space="preserve"> </w:t>
      </w:r>
      <w:r w:rsidRPr="0087718D">
        <w:t>effect of the complete assembly on the added mass and damping would be different. Structural damping may have different characteristics when part of the structure (runner) is submerged in water and another part (shaft) is in air.</w:t>
      </w:r>
    </w:p>
    <w:p w:rsidR="00E549C1" w:rsidRPr="0087718D" w:rsidRDefault="00E549C1" w:rsidP="00E549C1">
      <w:pPr>
        <w:pStyle w:val="menuscript"/>
      </w:pPr>
      <w:r w:rsidRPr="0087718D">
        <w:t xml:space="preserve">Material damping and structural damping are considered </w:t>
      </w:r>
      <w:r w:rsidR="008A03B8">
        <w:t>to be</w:t>
      </w:r>
      <w:r w:rsidR="008A03B8" w:rsidRPr="0087718D">
        <w:t xml:space="preserve"> </w:t>
      </w:r>
      <w:r w:rsidRPr="0087718D">
        <w:t>small with respect to hydrodynamic damping. The studies showed that the damping effect increases with the flow velocity. However, the investigated maximum flow velocity was 22 m s</w:t>
      </w:r>
      <w:r w:rsidRPr="0087718D">
        <w:rPr>
          <w:vertAlign w:val="superscript"/>
        </w:rPr>
        <w:t>-1</w:t>
      </w:r>
      <w:r w:rsidRPr="0087718D">
        <w:t xml:space="preserve">. The flow velocity is lower than the flow velocity generally observed in </w:t>
      </w:r>
      <w:r w:rsidR="008A03B8" w:rsidRPr="0087718D">
        <w:t>high</w:t>
      </w:r>
      <w:r w:rsidR="008A03B8">
        <w:t>-</w:t>
      </w:r>
      <w:r w:rsidRPr="0087718D">
        <w:t xml:space="preserve">head Francis turbines where the RSI effect is predominant </w:t>
      </w:r>
      <w:r w:rsidR="0020077C" w:rsidRPr="0020077C">
        <w:t xml:space="preserve">and it becomes dangerous if it </w:t>
      </w:r>
      <w:r w:rsidR="00E13E4E" w:rsidRPr="0020077C">
        <w:t>matches</w:t>
      </w:r>
      <w:r w:rsidR="0020077C" w:rsidRPr="0020077C">
        <w:t xml:space="preserve"> a natural frequency</w:t>
      </w:r>
      <w:r w:rsidR="00966FC2">
        <w:t xml:space="preserve">. Therefore, damping </w:t>
      </w:r>
      <w:r w:rsidRPr="0087718D">
        <w:t xml:space="preserve">at high velocity </w:t>
      </w:r>
      <w:r w:rsidR="00966FC2">
        <w:t>is yet to investigate</w:t>
      </w:r>
      <w:r w:rsidR="004C3B32">
        <w:t xml:space="preserve"> and</w:t>
      </w:r>
      <w:r w:rsidRPr="0087718D">
        <w:t xml:space="preserve"> more importantly, with </w:t>
      </w:r>
      <w:r w:rsidR="008A03B8" w:rsidRPr="0087718D">
        <w:t>increas</w:t>
      </w:r>
      <w:r w:rsidR="008A03B8">
        <w:t>ing</w:t>
      </w:r>
      <w:r w:rsidR="008A03B8" w:rsidRPr="0087718D">
        <w:t xml:space="preserve"> </w:t>
      </w:r>
      <w:r w:rsidRPr="0087718D">
        <w:t>flow velocity, error</w:t>
      </w:r>
      <w:r w:rsidR="008A03B8">
        <w:t>s</w:t>
      </w:r>
      <w:r w:rsidRPr="0087718D">
        <w:t xml:space="preserve"> in damping measurement increase due to noise and </w:t>
      </w:r>
      <w:r w:rsidR="00966FC2">
        <w:t>turbulent</w:t>
      </w:r>
      <w:r w:rsidRPr="0087718D">
        <w:t xml:space="preserve"> flow conditions. </w:t>
      </w:r>
      <w:r w:rsidR="008A03B8">
        <w:t>Because</w:t>
      </w:r>
      <w:r w:rsidR="008A03B8" w:rsidRPr="0087718D">
        <w:t xml:space="preserve"> </w:t>
      </w:r>
      <w:r w:rsidRPr="0087718D">
        <w:t>the damping is related to the flow velocity and viscous effect</w:t>
      </w:r>
      <w:r w:rsidR="00D12277">
        <w:t>s</w:t>
      </w:r>
      <w:r w:rsidRPr="0087718D">
        <w:t xml:space="preserve"> on the surface of the materials, </w:t>
      </w:r>
      <w:r w:rsidR="00D12277">
        <w:t xml:space="preserve">the </w:t>
      </w:r>
      <w:r w:rsidRPr="0087718D">
        <w:t>role of the material roughness on the damping would be quite useful</w:t>
      </w:r>
      <w:r w:rsidR="00EE4FAD">
        <w:t xml:space="preserve"> information</w:t>
      </w:r>
      <w:r w:rsidRPr="0087718D">
        <w:t>.</w:t>
      </w:r>
    </w:p>
    <w:p w:rsidR="00E549C1" w:rsidRPr="0087718D" w:rsidRDefault="00D12277" w:rsidP="00E549C1">
      <w:pPr>
        <w:pStyle w:val="menuscript"/>
      </w:pPr>
      <w:r>
        <w:lastRenderedPageBreak/>
        <w:t>The</w:t>
      </w:r>
      <w:r w:rsidR="00E549C1" w:rsidRPr="0087718D">
        <w:t xml:space="preserve"> investigation of hydrodynamic damping within</w:t>
      </w:r>
      <w:r>
        <w:t xml:space="preserve"> the context of</w:t>
      </w:r>
      <w:r w:rsidR="00E549C1" w:rsidRPr="0087718D">
        <w:t xml:space="preserve"> hydropower </w:t>
      </w:r>
      <w:r>
        <w:t xml:space="preserve">presents several challenges </w:t>
      </w:r>
      <w:r w:rsidR="00E549C1" w:rsidRPr="0087718D">
        <w:t xml:space="preserve">because conditions when </w:t>
      </w:r>
      <w:r>
        <w:t xml:space="preserve">an </w:t>
      </w:r>
      <w:r w:rsidR="00E549C1" w:rsidRPr="0087718D">
        <w:t xml:space="preserve">actual turbine operates are completely different from </w:t>
      </w:r>
      <w:r>
        <w:t>those during</w:t>
      </w:r>
      <w:r w:rsidRPr="0087718D">
        <w:t xml:space="preserve"> </w:t>
      </w:r>
      <w:r w:rsidR="00E549C1" w:rsidRPr="0087718D">
        <w:t>laboratory test</w:t>
      </w:r>
      <w:r>
        <w:t>ing</w:t>
      </w:r>
      <w:r w:rsidR="00E549C1" w:rsidRPr="0087718D">
        <w:t xml:space="preserve">. Unless </w:t>
      </w:r>
      <w:r>
        <w:t>all of the</w:t>
      </w:r>
      <w:r w:rsidRPr="0087718D">
        <w:t xml:space="preserve"> </w:t>
      </w:r>
      <w:r w:rsidR="00E549C1" w:rsidRPr="0087718D">
        <w:t>characteristics of the damping effect</w:t>
      </w:r>
      <w:r>
        <w:t>s</w:t>
      </w:r>
      <w:r w:rsidR="00E549C1" w:rsidRPr="0087718D">
        <w:t xml:space="preserve"> are </w:t>
      </w:r>
      <w:r>
        <w:t>well understood</w:t>
      </w:r>
      <w:r w:rsidR="00E549C1" w:rsidRPr="0087718D">
        <w:t>, it would be difficult to make prediction</w:t>
      </w:r>
      <w:r>
        <w:t>s</w:t>
      </w:r>
      <w:r w:rsidR="00E549C1" w:rsidRPr="0087718D">
        <w:t xml:space="preserve"> for the prototype runner. So far, studies have been conducted on a simple </w:t>
      </w:r>
      <w:r w:rsidRPr="0087718D">
        <w:t>hydrofoil</w:t>
      </w:r>
      <w:r>
        <w:t>-</w:t>
      </w:r>
      <w:r w:rsidR="00E549C1" w:rsidRPr="0087718D">
        <w:t>type structure, which is usually manufactured using one material and does not include welding or joint</w:t>
      </w:r>
      <w:r>
        <w:t>s</w:t>
      </w:r>
      <w:r w:rsidR="00E549C1" w:rsidRPr="0087718D">
        <w:t xml:space="preserve"> as observed between the runner crown and blade. </w:t>
      </w:r>
      <w:r>
        <w:t>D</w:t>
      </w:r>
      <w:r w:rsidR="00E549C1" w:rsidRPr="0087718D">
        <w:t>amping measurements on T-joint</w:t>
      </w:r>
      <w:r>
        <w:t>s</w:t>
      </w:r>
      <w:r w:rsidR="00E549C1" w:rsidRPr="0087718D">
        <w:t xml:space="preserve"> and/or I-section</w:t>
      </w:r>
      <w:r>
        <w:t>s</w:t>
      </w:r>
      <w:r w:rsidR="00E549C1" w:rsidRPr="0087718D">
        <w:t xml:space="preserve"> may provide further useful information about the hydrodynamic damping in the runner. The main limitation is the lack of robust measurement technique</w:t>
      </w:r>
      <w:r>
        <w:t>s</w:t>
      </w:r>
      <w:r w:rsidR="00E549C1" w:rsidRPr="0087718D">
        <w:t xml:space="preserve"> and availability </w:t>
      </w:r>
      <w:r>
        <w:t xml:space="preserve">of </w:t>
      </w:r>
      <w:r w:rsidR="00E549C1" w:rsidRPr="0087718D">
        <w:t>instruments. Currently, damping effect</w:t>
      </w:r>
      <w:r>
        <w:t>s</w:t>
      </w:r>
      <w:r w:rsidR="00E549C1" w:rsidRPr="0087718D">
        <w:t xml:space="preserve"> </w:t>
      </w:r>
      <w:r>
        <w:t>are</w:t>
      </w:r>
      <w:r w:rsidRPr="0087718D">
        <w:t xml:space="preserve"> </w:t>
      </w:r>
      <w:r w:rsidR="00E549C1" w:rsidRPr="0087718D">
        <w:t xml:space="preserve">investigated using either </w:t>
      </w:r>
      <w:r w:rsidRPr="0087718D">
        <w:t>spark</w:t>
      </w:r>
      <w:r>
        <w:t>-</w:t>
      </w:r>
      <w:r w:rsidR="00E549C1" w:rsidRPr="0087718D">
        <w:t>generated bubble</w:t>
      </w:r>
      <w:r>
        <w:t>s</w:t>
      </w:r>
      <w:r w:rsidR="00E549C1" w:rsidRPr="0087718D">
        <w:t xml:space="preserve"> or piezoelectric patches made of macro fiber composite material. Piezoelectric patches are widely used</w:t>
      </w:r>
      <w:r>
        <w:t>;</w:t>
      </w:r>
      <w:r w:rsidR="00E549C1" w:rsidRPr="0087718D">
        <w:t xml:space="preserve"> </w:t>
      </w:r>
      <w:r>
        <w:t>however,</w:t>
      </w:r>
      <w:r w:rsidRPr="0087718D">
        <w:t xml:space="preserve"> </w:t>
      </w:r>
      <w:r w:rsidR="006B7D38">
        <w:t>this technique has</w:t>
      </w:r>
      <w:r w:rsidRPr="0087718D">
        <w:t xml:space="preserve"> </w:t>
      </w:r>
      <w:r w:rsidR="00E549C1" w:rsidRPr="0087718D">
        <w:t>limitations</w:t>
      </w:r>
      <w:r>
        <w:t>,</w:t>
      </w:r>
      <w:r w:rsidR="00E549C1" w:rsidRPr="0087718D">
        <w:t xml:space="preserve"> including uncertainty at high velocity </w:t>
      </w:r>
      <w:r w:rsidR="00284A5F">
        <w:fldChar w:fldCharType="begin"/>
      </w:r>
      <w:r w:rsidR="00284A5F">
        <w:instrText xml:space="preserve"> ADDIN EN.CITE &lt;EndNote&gt;&lt;Cite&gt;&lt;Author&gt;Jeffers&lt;/Author&gt;&lt;Year&gt;2000&lt;/Year&gt;&lt;RecNum&gt;490&lt;/RecNum&gt;&lt;DisplayText&gt;(Jeffers et al., 2000)&lt;/DisplayText&gt;&lt;record&gt;&lt;rec-number&gt;490&lt;/rec-number&gt;&lt;foreign-keys&gt;&lt;key app="EN" db-id="0200vaff2t9asae2tw65rsaz9daxwsafzvz0" timestamp="1436431545"&gt;490&lt;/key&gt;&lt;/foreign-keys&gt;&lt;ref-type name="Conference Paper"&gt;47&lt;/ref-type&gt;&lt;contributors&gt;&lt;authors&gt;&lt;author&gt;T. R. Jeffers&lt;/author&gt;&lt;author&gt;J. J. Kielb&lt;/author&gt;&lt;author&gt;R. S. Abhari&lt;/author&gt;&lt;/authors&gt;&lt;/contributors&gt;&lt;titles&gt;&lt;title&gt;A novel technique for the measurement of blade damping using piezoelectric actuators&lt;/title&gt;&lt;secondary-title&gt;ASME Turbo Expo 2000: Power for Land, Sea, and Air&lt;/secondary-title&gt;&lt;/titles&gt;&lt;pages&gt;11&lt;/pages&gt;&lt;dates&gt;&lt;year&gt;2000&lt;/year&gt;&lt;/dates&gt;&lt;pub-location&gt;Munich, Germany&lt;/pub-location&gt;&lt;urls&gt;&lt;related-urls&gt;&lt;url&gt;http://proceedings.asmedigitalcollection.asme.org/data/Conferences/ASMEP/80326/V004T03A005-2000-GT-0359.pdf&lt;/url&gt;&lt;/related-urls&gt;&lt;/urls&gt;&lt;electronic-resource-num&gt;doi:10.1115/2000-GT-0359&lt;/electronic-resource-num&gt;&lt;/record&gt;&lt;/Cite&gt;&lt;/EndNote&gt;</w:instrText>
      </w:r>
      <w:r w:rsidR="00284A5F">
        <w:fldChar w:fldCharType="separate"/>
      </w:r>
      <w:r w:rsidR="00284A5F">
        <w:rPr>
          <w:noProof/>
        </w:rPr>
        <w:t>(Jeffers et al., 2000)</w:t>
      </w:r>
      <w:r w:rsidR="00284A5F">
        <w:fldChar w:fldCharType="end"/>
      </w:r>
      <w:r w:rsidR="00E549C1" w:rsidRPr="0087718D">
        <w:t>. Moreover, this technique disturbs the flow where the patches are mounted on the surface</w:t>
      </w:r>
      <w:r w:rsidR="004C3B32">
        <w:t xml:space="preserve"> and</w:t>
      </w:r>
      <w:r w:rsidR="00E549C1" w:rsidRPr="0087718D">
        <w:t xml:space="preserve"> the disturbed flow might change the damping effect</w:t>
      </w:r>
      <w:r>
        <w:t>s</w:t>
      </w:r>
      <w:r w:rsidR="00E549C1" w:rsidRPr="0087718D">
        <w:t xml:space="preserve">. </w:t>
      </w:r>
      <w:r w:rsidR="003A3273">
        <w:t>I</w:t>
      </w:r>
      <w:r w:rsidR="00E549C1" w:rsidRPr="0087718D">
        <w:t>mportantly, fluid damping in the runner may be different at each location</w:t>
      </w:r>
      <w:r>
        <w:t xml:space="preserve">, </w:t>
      </w:r>
      <w:r w:rsidR="00E549C1" w:rsidRPr="0087718D">
        <w:t xml:space="preserve">for example, </w:t>
      </w:r>
      <w:r>
        <w:t xml:space="preserve">at the </w:t>
      </w:r>
      <w:r w:rsidR="00E549C1" w:rsidRPr="0087718D">
        <w:t>leading edge, band and crown junction to the blade trailing edge</w:t>
      </w:r>
      <w:r w:rsidR="004C3B32">
        <w:t xml:space="preserve"> and</w:t>
      </w:r>
      <w:r>
        <w:t xml:space="preserve"> </w:t>
      </w:r>
      <w:r w:rsidR="00E549C1" w:rsidRPr="0087718D">
        <w:t>runner cone</w:t>
      </w:r>
      <w:r w:rsidR="009160E3">
        <w:t xml:space="preserve">; further, the damping </w:t>
      </w:r>
      <w:r w:rsidR="00E549C1" w:rsidRPr="0087718D">
        <w:t xml:space="preserve">may be dependent on the local flow condition as observed on the blades of compressible turbomachines </w:t>
      </w:r>
      <w:r w:rsidR="00284A5F">
        <w:fldChar w:fldCharType="begin"/>
      </w:r>
      <w:r w:rsidR="00284A5F">
        <w:instrText xml:space="preserve"> ADDIN EN.CITE &lt;EndNote&gt;&lt;Cite&gt;&lt;Author&gt;Vasanthakumar&lt;/Author&gt;&lt;Year&gt;2011&lt;/Year&gt;&lt;RecNum&gt;403&lt;/RecNum&gt;&lt;DisplayText&gt;(Vasanthakumar, 2011)&lt;/DisplayText&gt;&lt;record&gt;&lt;rec-number&gt;403&lt;/rec-number&gt;&lt;foreign-keys&gt;&lt;key app="EN" db-id="0200vaff2t9asae2tw65rsaz9daxwsafzvz0" timestamp="1433701427"&gt;403&lt;/key&gt;&lt;/foreign-keys&gt;&lt;ref-type name="Conference Paper"&gt;47&lt;/ref-type&gt;&lt;contributors&gt;&lt;authors&gt;&lt;author&gt;Vasanthakumar, Parthasarathy&lt;/author&gt;&lt;/authors&gt;&lt;/contributors&gt;&lt;titles&gt;&lt;title&gt;Computation of aerodynamic damping for flutter analysis of a transonic fan&lt;/title&gt;&lt;secondary-title&gt;ASME 2011 Turbo Expo: Turbine Technical Conference and Exposition&lt;/secondary-title&gt;&lt;/titles&gt;&lt;pages&gt;1429-1437&lt;/pages&gt;&lt;dates&gt;&lt;year&gt;2011&lt;/year&gt;&lt;pub-dates&gt;&lt;date&gt;2011&lt;/date&gt;&lt;/pub-dates&gt;&lt;/dates&gt;&lt;publisher&gt;American Society of Mechanical Engineers&lt;/publisher&gt;&lt;urls&gt;&lt;/urls&gt;&lt;electronic-resource-num&gt;doi:10.1115/GT2011-46597&lt;/electronic-resource-num&gt;&lt;/record&gt;&lt;/Cite&gt;&lt;/EndNote&gt;</w:instrText>
      </w:r>
      <w:r w:rsidR="00284A5F">
        <w:fldChar w:fldCharType="separate"/>
      </w:r>
      <w:r w:rsidR="00284A5F">
        <w:rPr>
          <w:noProof/>
        </w:rPr>
        <w:t>(Vasanthakumar, 2011)</w:t>
      </w:r>
      <w:r w:rsidR="00284A5F">
        <w:fldChar w:fldCharType="end"/>
      </w:r>
      <w:r w:rsidR="00E549C1" w:rsidRPr="0087718D">
        <w:t>.</w:t>
      </w:r>
    </w:p>
    <w:p w:rsidR="00876034" w:rsidRDefault="00876034" w:rsidP="00876034">
      <w:pPr>
        <w:pStyle w:val="menuscript"/>
      </w:pPr>
      <w:r w:rsidRPr="0087718D">
        <w:t xml:space="preserve">The </w:t>
      </w:r>
      <w:r>
        <w:t>prospective study should focus on</w:t>
      </w:r>
      <w:r w:rsidRPr="0087718D">
        <w:t xml:space="preserve"> the relation</w:t>
      </w:r>
      <w:r>
        <w:t>s</w:t>
      </w:r>
      <w:r w:rsidRPr="0087718D">
        <w:t xml:space="preserve"> among RSI amplitude, natural frequency</w:t>
      </w:r>
      <w:r>
        <w:t xml:space="preserve">, </w:t>
      </w:r>
      <w:r w:rsidRPr="0087718D">
        <w:t>added mass</w:t>
      </w:r>
      <w:r>
        <w:t xml:space="preserve"> and</w:t>
      </w:r>
      <w:r w:rsidRPr="0087718D">
        <w:t xml:space="preserve"> damping </w:t>
      </w:r>
      <w:r>
        <w:t>for prototype</w:t>
      </w:r>
      <w:r w:rsidRPr="0087718D">
        <w:t xml:space="preserve"> operating conditions. The measurements indicate that the maximum damping is observed at BEP load and </w:t>
      </w:r>
      <w:r>
        <w:t xml:space="preserve">the </w:t>
      </w:r>
      <w:r w:rsidRPr="0087718D">
        <w:t>low damping is observed at part</w:t>
      </w:r>
      <w:r>
        <w:t>-</w:t>
      </w:r>
      <w:r w:rsidRPr="0087718D">
        <w:t>load operating condition</w:t>
      </w:r>
      <w:r>
        <w:t>s</w:t>
      </w:r>
      <w:r w:rsidRPr="0087718D">
        <w:t>. However, flexible power generation trend</w:t>
      </w:r>
      <w:r>
        <w:t>s</w:t>
      </w:r>
      <w:r w:rsidRPr="0087718D">
        <w:t xml:space="preserve"> </w:t>
      </w:r>
      <w:r>
        <w:t>force</w:t>
      </w:r>
      <w:r w:rsidRPr="0087718D">
        <w:t xml:space="preserve"> turbine</w:t>
      </w:r>
      <w:r>
        <w:t>s</w:t>
      </w:r>
      <w:r w:rsidRPr="0087718D">
        <w:t xml:space="preserve"> to operate </w:t>
      </w:r>
      <w:r>
        <w:t>at</w:t>
      </w:r>
      <w:r w:rsidRPr="0087718D">
        <w:t xml:space="preserve"> off-design conditions where the damping is low and RSI effect</w:t>
      </w:r>
      <w:r>
        <w:t xml:space="preserve"> is high</w:t>
      </w:r>
      <w:r w:rsidRPr="0087718D">
        <w:t>.</w:t>
      </w:r>
    </w:p>
    <w:p w:rsidR="00E35DC8" w:rsidRDefault="00E35DC8" w:rsidP="00E549C1">
      <w:pPr>
        <w:pStyle w:val="menuscript"/>
      </w:pPr>
      <w:r>
        <w:t>Numerical</w:t>
      </w:r>
      <w:r w:rsidRPr="0087718D">
        <w:t xml:space="preserve"> techniques are widely applied to investigate </w:t>
      </w:r>
      <w:r>
        <w:t xml:space="preserve">the added mass and </w:t>
      </w:r>
      <w:r w:rsidRPr="0087718D">
        <w:t xml:space="preserve">damping </w:t>
      </w:r>
      <w:r>
        <w:t xml:space="preserve">effect </w:t>
      </w:r>
      <w:r w:rsidRPr="0087718D">
        <w:t xml:space="preserve">in </w:t>
      </w:r>
      <w:r>
        <w:t xml:space="preserve">the </w:t>
      </w:r>
      <w:r w:rsidRPr="0087718D">
        <w:t xml:space="preserve">turbine runners. These techniques have </w:t>
      </w:r>
      <w:r>
        <w:t>certain</w:t>
      </w:r>
      <w:r w:rsidRPr="0087718D">
        <w:t xml:space="preserve"> limitations </w:t>
      </w:r>
      <w:r>
        <w:t>and fail to provide</w:t>
      </w:r>
      <w:r w:rsidRPr="0087718D">
        <w:t xml:space="preserve"> reliable estimate</w:t>
      </w:r>
      <w:r>
        <w:t>s</w:t>
      </w:r>
      <w:r w:rsidRPr="0087718D">
        <w:t xml:space="preserve"> of the fluid damping if correct boundary conditions are not applied. The </w:t>
      </w:r>
      <w:r>
        <w:t xml:space="preserve">numerical </w:t>
      </w:r>
      <w:r w:rsidRPr="0087718D">
        <w:t>results are dependent on several parameters such as mesh type, quality, mesh density, selected flow physics, degree</w:t>
      </w:r>
      <w:r>
        <w:t>s</w:t>
      </w:r>
      <w:r w:rsidRPr="0087718D">
        <w:t xml:space="preserve"> of freedom, size of time steps</w:t>
      </w:r>
      <w:r>
        <w:t xml:space="preserve"> and</w:t>
      </w:r>
      <w:r w:rsidRPr="0087718D">
        <w:t xml:space="preserve"> modeling approaches. The</w:t>
      </w:r>
      <w:r>
        <w:t xml:space="preserve"> coupled two-way </w:t>
      </w:r>
      <w:r w:rsidRPr="0087718D">
        <w:t>techniques are expensive and time consuming. A single</w:t>
      </w:r>
      <w:r>
        <w:t>-</w:t>
      </w:r>
      <w:r w:rsidRPr="0087718D">
        <w:t>degree</w:t>
      </w:r>
      <w:r>
        <w:t>-</w:t>
      </w:r>
      <w:r w:rsidRPr="0087718D">
        <w:t>of</w:t>
      </w:r>
      <w:r>
        <w:t>-</w:t>
      </w:r>
      <w:r w:rsidRPr="0087718D">
        <w:t>freedom approach is widely used because it requires only one simplifying assumption (</w:t>
      </w:r>
      <w:r>
        <w:t>mode-shape</w:t>
      </w:r>
      <w:r w:rsidRPr="0087718D">
        <w:t xml:space="preserve"> unchanged by flow) and reveals the dynamic behavior of the system in a straightforward manner. However, one disadvantage of </w:t>
      </w:r>
      <w:r w:rsidRPr="0087718D">
        <w:lastRenderedPageBreak/>
        <w:t xml:space="preserve">this approach lies in the difficulty </w:t>
      </w:r>
      <w:r>
        <w:t>in</w:t>
      </w:r>
      <w:r w:rsidRPr="0087718D">
        <w:t xml:space="preserve"> extracting modal parameters at high flow velocities when high damping is present</w:t>
      </w:r>
      <w:r>
        <w:t xml:space="preserve"> and</w:t>
      </w:r>
      <w:r w:rsidRPr="0087718D">
        <w:t xml:space="preserve"> numerical stability issues arise </w:t>
      </w:r>
      <w:r w:rsidR="00284A5F">
        <w:fldChar w:fldCharType="begin"/>
      </w:r>
      <w:r w:rsidR="00284A5F">
        <w:instrText xml:space="preserve"> ADDIN EN.CITE &lt;EndNote&gt;&lt;Cite&gt;&lt;Author&gt;Monette&lt;/Author&gt;&lt;Year&gt;2014&lt;/Year&gt;&lt;RecNum&gt;383&lt;/RecNum&gt;&lt;DisplayText&gt;(Monette et al., 2014)&lt;/DisplayText&gt;&lt;record&gt;&lt;rec-number&gt;383&lt;/rec-number&gt;&lt;foreign-keys&gt;&lt;key app="EN" db-id="0200vaff2t9asae2tw65rsaz9daxwsafzvz0" timestamp="1433147516"&gt;383&lt;/key&gt;&lt;/foreign-keys&gt;&lt;ref-type name="Conference Paper"&gt;47&lt;/ref-type&gt;&lt;contributors&gt;&lt;authors&gt;&lt;author&gt;Monette, C.&lt;/author&gt;&lt;author&gt;Nennemann, B.&lt;/author&gt;&lt;author&gt;Seeley, C.&lt;/author&gt;&lt;author&gt;Coutu, A.&lt;/author&gt;&lt;author&gt;Marmont, H.&lt;/author&gt;&lt;/authors&gt;&lt;/contributors&gt;&lt;auth-address&gt;Monette, C&amp;#xD;Andritz Hydro Ltd, 6100 Trans Canada Hwy, Pointe Claire, PQ H9R 1B9, Canada&amp;#xD;Andritz Hydro Ltd, 6100 Trans Canada Hwy, Pointe Claire, PQ H9R 1B9, Canada&amp;#xD;Andritz Hydro Ltd, Pointe Claire, PQ H9R 1B9, Canada&lt;/auth-address&gt;&lt;titles&gt;&lt;title&gt;Hydro-dynamic damping theory in flowing water&lt;/title&gt;&lt;secondary-title&gt;IOP Conf. Series: Earth and Environmental Science&lt;/secondary-title&gt;&lt;/titles&gt;&lt;periodical&gt;&lt;full-title&gt;IOP Conf. Series: Earth and Environmental Science&lt;/full-title&gt;&lt;/periodical&gt;&lt;pages&gt;32044-32053&lt;/pages&gt;&lt;volume&gt;22&lt;/volume&gt;&lt;edition&gt;3&lt;/edition&gt;&lt;dates&gt;&lt;year&gt;2014&lt;/year&gt;&lt;pub-dates&gt;&lt;date&gt;2014&lt;/date&gt;&lt;/pub-dates&gt;&lt;/dates&gt;&lt;publisher&gt;IOP Publishing&lt;/publisher&gt;&lt;isbn&gt;1755-1307&lt;/isbn&gt;&lt;accession-num&gt;WOS:000347441900102&lt;/accession-num&gt;&lt;urls&gt;&lt;related-urls&gt;&lt;url&gt;&amp;lt;Go to ISI&amp;gt;://WOS:000347441900102&lt;/url&gt;&lt;url&gt;http://iopscience.iop.org/1755-1315/22/3/032044/pdf/1755-1315_22_3_032044.pdf&lt;/url&gt;&lt;/related-urls&gt;&lt;/urls&gt;&lt;electronic-resource-num&gt;doi:10.1088/1755-1315/22/3/032044&lt;/electronic-resource-num&gt;&lt;language&gt;English&lt;/language&gt;&lt;/record&gt;&lt;/Cite&gt;&lt;/EndNote&gt;</w:instrText>
      </w:r>
      <w:r w:rsidR="00284A5F">
        <w:fldChar w:fldCharType="separate"/>
      </w:r>
      <w:r w:rsidR="00284A5F">
        <w:rPr>
          <w:noProof/>
        </w:rPr>
        <w:t>(Monette et al., 2014)</w:t>
      </w:r>
      <w:r w:rsidR="00284A5F">
        <w:fldChar w:fldCharType="end"/>
      </w:r>
      <w:r w:rsidRPr="0087718D">
        <w:t xml:space="preserve">. Damping in turbomachinery blades has been an important parameter in the study of forced response and high cycle fatigue, but the physical nature of damping is yet to </w:t>
      </w:r>
      <w:r>
        <w:t>be fully understood</w:t>
      </w:r>
      <w:r w:rsidRPr="0087718D">
        <w:t>.</w:t>
      </w:r>
      <w:r w:rsidRPr="00F80DB3">
        <w:t xml:space="preserve"> </w:t>
      </w:r>
      <w:r>
        <w:t>There is a minimal amount of published data on hydrodynamic damping in blades operating at variable speed.</w:t>
      </w:r>
    </w:p>
    <w:p w:rsidR="00270DF1" w:rsidRPr="0014295C" w:rsidRDefault="00270DF1" w:rsidP="00E549C1">
      <w:pPr>
        <w:pStyle w:val="menuscript"/>
        <w:rPr>
          <w:color w:val="0070C0"/>
        </w:rPr>
      </w:pPr>
      <w:r w:rsidRPr="00D04DDB">
        <w:t xml:space="preserve">Practical application to determination of hydrodynamic damping raises many open questions: (1) How effective the damping </w:t>
      </w:r>
      <w:r w:rsidR="00EC2735">
        <w:t xml:space="preserve">is </w:t>
      </w:r>
      <w:r w:rsidRPr="00D04DDB">
        <w:t xml:space="preserve">when </w:t>
      </w:r>
      <w:r w:rsidR="00EC2735">
        <w:t xml:space="preserve">a </w:t>
      </w:r>
      <w:r w:rsidRPr="00D04DDB">
        <w:t xml:space="preserve">turbine operates at BEP, off-design, runaway and SNL conditions? (2) What is the difference between damping estimated on an isolated one-blade structure to the </w:t>
      </w:r>
      <w:r w:rsidR="00EC2735">
        <w:t>complete</w:t>
      </w:r>
      <w:r w:rsidRPr="00D04DDB">
        <w:t xml:space="preserve"> runner? (3) Runner blades mainly experience bending and torsional mode shapes, can damping be i</w:t>
      </w:r>
      <w:r w:rsidR="00EC2735">
        <w:t>mproved for these two mode-</w:t>
      </w:r>
      <w:r w:rsidRPr="00D04DDB">
        <w:t>shapes, if not for all</w:t>
      </w:r>
      <w:r w:rsidR="00EC2735">
        <w:t xml:space="preserve"> mode-shapes</w:t>
      </w:r>
      <w:r w:rsidRPr="00D04DDB">
        <w:t>? (4) Experimental study on a circul</w:t>
      </w:r>
      <w:r w:rsidR="00737E2A" w:rsidRPr="00D04DDB">
        <w:t xml:space="preserve">ar disc/plate </w:t>
      </w:r>
      <w:r w:rsidR="00EC2735">
        <w:t>showed</w:t>
      </w:r>
      <w:r w:rsidR="00737E2A" w:rsidRPr="00D04DDB">
        <w:t xml:space="preserve"> the vortex shedding from upper and lower edge affect the damping at resonance condition. Considering geometrical similarity with </w:t>
      </w:r>
      <w:r w:rsidR="00EC2735">
        <w:t xml:space="preserve">the </w:t>
      </w:r>
      <w:r w:rsidR="00737E2A" w:rsidRPr="00D04DDB">
        <w:t>blade</w:t>
      </w:r>
      <w:r w:rsidR="00EC2735">
        <w:t>/guide vane</w:t>
      </w:r>
      <w:r w:rsidR="00737E2A" w:rsidRPr="00D04DDB">
        <w:t xml:space="preserve"> trailing edge thickness where vortex shedding occurs at off-design load, can modification on blade/guide vane trailing edge help t</w:t>
      </w:r>
      <w:r w:rsidR="00EC2735">
        <w:t>o quickly dissipate the energy and help to improve the damping?</w:t>
      </w:r>
      <w:r w:rsidR="0062414A" w:rsidRPr="00D04DDB">
        <w:t xml:space="preserve"> </w:t>
      </w:r>
      <w:r w:rsidR="00643A0B" w:rsidRPr="00D04DDB">
        <w:t xml:space="preserve">(5) </w:t>
      </w:r>
      <w:r w:rsidR="00CF4440" w:rsidRPr="00D04DDB">
        <w:t xml:space="preserve">During turbine operation, runner is in contact with upper and lower labyrinth seals. Can improving the seal design help to dissipate the kinetic energy released by runner through friction? (6) It is now known that the increasing flow velocity improves the damping effect. Can </w:t>
      </w:r>
      <w:r w:rsidR="00876034" w:rsidRPr="00D04DDB">
        <w:t>these characteristics</w:t>
      </w:r>
      <w:r w:rsidR="00CF4440" w:rsidRPr="00D04DDB">
        <w:t xml:space="preserve"> and coupling mechanism help to increase the damping on the blade surface during resonance? (7)</w:t>
      </w:r>
      <w:r w:rsidR="004478E5" w:rsidRPr="00D04DDB">
        <w:t xml:space="preserve"> Flow velocity and boundary layer thickness is varying </w:t>
      </w:r>
      <w:r w:rsidR="00F71344" w:rsidRPr="00D04DDB">
        <w:t>across the length of the blade. Thus, damping characteristics along the blade length are varying. Can damping effect be improved by improving the blade design, partic</w:t>
      </w:r>
      <w:r w:rsidR="00EC2735">
        <w:t>ularly where the damping is low?</w:t>
      </w:r>
      <w:r w:rsidR="00F71344" w:rsidRPr="00D04DDB">
        <w:t xml:space="preserve"> (8) </w:t>
      </w:r>
      <w:r w:rsidR="00EC2735">
        <w:t xml:space="preserve">Relative deformation of the structure has significant effect on the damping. </w:t>
      </w:r>
      <w:r w:rsidR="00F71344" w:rsidRPr="00D04DDB">
        <w:t xml:space="preserve">Detailed study of blade deformation </w:t>
      </w:r>
      <w:r w:rsidR="00EC2735">
        <w:t>along the meridional plane is needed to understand local damping</w:t>
      </w:r>
      <w:r w:rsidR="00F71344" w:rsidRPr="00D04DDB">
        <w:t>.</w:t>
      </w:r>
    </w:p>
    <w:p w:rsidR="00E549C1" w:rsidRPr="0087718D" w:rsidRDefault="00E549C1" w:rsidP="00E549C1">
      <w:pPr>
        <w:pStyle w:val="Heading1"/>
      </w:pPr>
      <w:bookmarkStart w:id="69" w:name="_Toc454543458"/>
      <w:bookmarkStart w:id="70" w:name="_Toc455129488"/>
      <w:r w:rsidRPr="0087718D">
        <w:t>Summary</w:t>
      </w:r>
      <w:bookmarkEnd w:id="69"/>
      <w:bookmarkEnd w:id="70"/>
    </w:p>
    <w:p w:rsidR="00E549C1" w:rsidRPr="0087718D" w:rsidRDefault="00E549C1" w:rsidP="00E549C1">
      <w:pPr>
        <w:pStyle w:val="menuscript"/>
      </w:pPr>
      <w:r w:rsidRPr="0087718D">
        <w:t xml:space="preserve">Hydropower </w:t>
      </w:r>
      <w:r w:rsidR="00D12277">
        <w:t>is an</w:t>
      </w:r>
      <w:r w:rsidRPr="0087718D">
        <w:t xml:space="preserve"> important and stable source of </w:t>
      </w:r>
      <w:r w:rsidR="00D12277">
        <w:t>electricity</w:t>
      </w:r>
      <w:r w:rsidRPr="0087718D">
        <w:t>. Francis</w:t>
      </w:r>
      <w:r w:rsidR="00D12277">
        <w:t>-</w:t>
      </w:r>
      <w:r w:rsidRPr="0087718D">
        <w:t>type hydraulic turbines are widely used to meet electricity demand</w:t>
      </w:r>
      <w:r w:rsidR="009160E3">
        <w:t>s</w:t>
      </w:r>
      <w:r w:rsidRPr="0087718D">
        <w:t xml:space="preserve">. Most are mid-head to high-head turbines. In Francis turbines, the main concern is the interaction of the runner blades and guide vanes </w:t>
      </w:r>
      <w:r w:rsidR="00D12277">
        <w:t>under</w:t>
      </w:r>
      <w:r w:rsidR="00D12277" w:rsidRPr="0087718D">
        <w:t xml:space="preserve"> </w:t>
      </w:r>
      <w:r w:rsidRPr="0087718D">
        <w:t xml:space="preserve">off-design conditions. </w:t>
      </w:r>
      <w:r w:rsidR="00D12277" w:rsidRPr="0087718D">
        <w:t>High</w:t>
      </w:r>
      <w:r w:rsidR="00D12277">
        <w:t>-</w:t>
      </w:r>
      <w:r w:rsidRPr="0087718D">
        <w:t xml:space="preserve">amplitude pressure pulsations induced by RSI cause HCF damage to the runner. </w:t>
      </w:r>
      <w:r w:rsidR="00D12277">
        <w:t>The</w:t>
      </w:r>
      <w:r w:rsidRPr="0087718D">
        <w:t xml:space="preserve"> frequency of RSI is</w:t>
      </w:r>
      <w:r w:rsidR="00D12277">
        <w:t xml:space="preserve"> sometimes</w:t>
      </w:r>
      <w:r w:rsidRPr="0087718D">
        <w:t xml:space="preserve"> </w:t>
      </w:r>
      <w:r w:rsidRPr="0087718D">
        <w:lastRenderedPageBreak/>
        <w:t xml:space="preserve">close to the natural frequency of the runner </w:t>
      </w:r>
      <w:r w:rsidR="00D12277">
        <w:t>under</w:t>
      </w:r>
      <w:r w:rsidR="00D12277" w:rsidRPr="0087718D">
        <w:t xml:space="preserve"> </w:t>
      </w:r>
      <w:r w:rsidRPr="0087718D">
        <w:t>that operating condition</w:t>
      </w:r>
      <w:r w:rsidR="00D12277">
        <w:t>,</w:t>
      </w:r>
      <w:r w:rsidRPr="0087718D">
        <w:t xml:space="preserve"> </w:t>
      </w:r>
      <w:r w:rsidR="00D12277">
        <w:t>thereby producing</w:t>
      </w:r>
      <w:r w:rsidRPr="0087718D">
        <w:t xml:space="preserve"> resonance in the runner. Erroneous prediction/estimation of the runner natural frequency </w:t>
      </w:r>
      <w:r w:rsidR="00D12277">
        <w:t xml:space="preserve">have </w:t>
      </w:r>
      <w:r w:rsidR="00EC42CD">
        <w:t xml:space="preserve">sometimes </w:t>
      </w:r>
      <w:r w:rsidRPr="0087718D">
        <w:t xml:space="preserve">resulted in catastrophic failure of the blades. Therefore, during </w:t>
      </w:r>
      <w:r w:rsidR="00D12277">
        <w:t xml:space="preserve">the </w:t>
      </w:r>
      <w:r w:rsidRPr="0087718D">
        <w:t xml:space="preserve">design phase, the RSI effect is </w:t>
      </w:r>
      <w:r w:rsidR="00D12277" w:rsidRPr="0087718D">
        <w:t xml:space="preserve">seriously </w:t>
      </w:r>
      <w:r w:rsidRPr="0087718D">
        <w:t>considered</w:t>
      </w:r>
      <w:r w:rsidR="004C3B32">
        <w:t xml:space="preserve"> and</w:t>
      </w:r>
      <w:r w:rsidRPr="0087718D">
        <w:t xml:space="preserve"> efforts are made to avoid resonance condition</w:t>
      </w:r>
      <w:r w:rsidR="00D12277">
        <w:t>s</w:t>
      </w:r>
      <w:r w:rsidRPr="0087718D">
        <w:t xml:space="preserve"> in the turbine. </w:t>
      </w:r>
      <w:r w:rsidR="00396B0E" w:rsidRPr="00396B0E">
        <w:t xml:space="preserve">In case of resonance, damping is the </w:t>
      </w:r>
      <w:r w:rsidR="001149AC">
        <w:t>key</w:t>
      </w:r>
      <w:r w:rsidR="00396B0E" w:rsidRPr="00396B0E">
        <w:t xml:space="preserve"> factor to be used to decrease vibrations and reduce HCF</w:t>
      </w:r>
      <w:r w:rsidR="00396B0E">
        <w:t>.</w:t>
      </w:r>
      <w:r w:rsidR="00141A93">
        <w:t xml:space="preserve"> Thus, h</w:t>
      </w:r>
      <w:r w:rsidR="00141A93">
        <w:rPr>
          <w:rFonts w:eastAsia="Times New Roman"/>
        </w:rPr>
        <w:t xml:space="preserve">ydrodynamic damping could be the very useful parameter when attempting to </w:t>
      </w:r>
      <w:r w:rsidR="00C20497">
        <w:rPr>
          <w:rFonts w:eastAsia="Times New Roman"/>
        </w:rPr>
        <w:t>minimize</w:t>
      </w:r>
      <w:r w:rsidR="00141A93">
        <w:rPr>
          <w:rFonts w:eastAsia="Times New Roman"/>
        </w:rPr>
        <w:t xml:space="preserve"> </w:t>
      </w:r>
      <w:r w:rsidR="00C20497">
        <w:rPr>
          <w:rFonts w:eastAsia="Times New Roman"/>
        </w:rPr>
        <w:t xml:space="preserve">the </w:t>
      </w:r>
      <w:r w:rsidR="00141A93">
        <w:rPr>
          <w:rFonts w:eastAsia="Times New Roman"/>
        </w:rPr>
        <w:t>damage during resonance.</w:t>
      </w:r>
    </w:p>
    <w:p w:rsidR="00E549C1" w:rsidRPr="0087718D" w:rsidRDefault="00E549C1" w:rsidP="00E549C1">
      <w:pPr>
        <w:pStyle w:val="menuscript"/>
      </w:pPr>
      <w:r w:rsidRPr="0087718D">
        <w:t xml:space="preserve"> </w:t>
      </w:r>
      <w:r w:rsidR="00D12277">
        <w:t>A m</w:t>
      </w:r>
      <w:r w:rsidR="00D12277" w:rsidRPr="0087718D">
        <w:t xml:space="preserve">ajority </w:t>
      </w:r>
      <w:r w:rsidRPr="0087718D">
        <w:t xml:space="preserve">of studies </w:t>
      </w:r>
      <w:r w:rsidR="00D12277">
        <w:t>have investigated</w:t>
      </w:r>
      <w:r w:rsidRPr="0087718D">
        <w:t xml:space="preserve"> the added mass effect and change in natural frequency of the runner under different conditions</w:t>
      </w:r>
      <w:r w:rsidR="0087718D">
        <w:t>. The results</w:t>
      </w:r>
      <w:r w:rsidRPr="0087718D">
        <w:t xml:space="preserve"> from the literature indicate that the frequency reduction ratio </w:t>
      </w:r>
      <w:r w:rsidR="00D12277">
        <w:t>varies</w:t>
      </w:r>
      <w:r w:rsidRPr="0087718D">
        <w:t xml:space="preserve"> from 0.2 to 0.8 and is dependent on several parameters</w:t>
      </w:r>
      <w:r w:rsidR="00D12277">
        <w:t>,</w:t>
      </w:r>
      <w:r w:rsidRPr="0087718D">
        <w:t xml:space="preserve"> </w:t>
      </w:r>
      <w:r w:rsidR="00C20497">
        <w:t>mainly</w:t>
      </w:r>
      <w:r w:rsidRPr="0087718D">
        <w:t xml:space="preserve"> </w:t>
      </w:r>
      <w:r w:rsidR="00E261CB">
        <w:t>mode-shape</w:t>
      </w:r>
      <w:r w:rsidRPr="0087718D">
        <w:t xml:space="preserve">s. </w:t>
      </w:r>
      <w:r w:rsidR="00D12277">
        <w:t xml:space="preserve">The </w:t>
      </w:r>
      <w:r w:rsidR="00E261CB">
        <w:t>mode-shape</w:t>
      </w:r>
      <w:r w:rsidRPr="0087718D">
        <w:t xml:space="preserve">s of the runner do not change when </w:t>
      </w:r>
      <w:r w:rsidR="00D12277">
        <w:t>the runner</w:t>
      </w:r>
      <w:r w:rsidR="00D12277" w:rsidRPr="0087718D">
        <w:t xml:space="preserve"> </w:t>
      </w:r>
      <w:r w:rsidRPr="0087718D">
        <w:t xml:space="preserve">is in contact with steady or flowing water. However, </w:t>
      </w:r>
      <w:r w:rsidR="00D12277">
        <w:t xml:space="preserve">the </w:t>
      </w:r>
      <w:r w:rsidRPr="0087718D">
        <w:t xml:space="preserve">order of the </w:t>
      </w:r>
      <w:r w:rsidR="00951C49">
        <w:t>nodal-diameter</w:t>
      </w:r>
      <w:r w:rsidRPr="0087718D">
        <w:t xml:space="preserve"> </w:t>
      </w:r>
      <w:r w:rsidR="00D12277">
        <w:t>varies</w:t>
      </w:r>
      <w:r w:rsidR="004C3B32">
        <w:t xml:space="preserve"> and</w:t>
      </w:r>
      <w:r w:rsidRPr="0087718D">
        <w:t xml:space="preserve"> the cause is not </w:t>
      </w:r>
      <w:r w:rsidR="00156D03">
        <w:t>known</w:t>
      </w:r>
      <w:r w:rsidRPr="0087718D">
        <w:t xml:space="preserve">. The </w:t>
      </w:r>
      <w:r w:rsidR="009160E3">
        <w:t>strongest</w:t>
      </w:r>
      <w:r w:rsidR="009160E3" w:rsidRPr="0087718D">
        <w:t xml:space="preserve"> </w:t>
      </w:r>
      <w:r w:rsidRPr="0087718D">
        <w:t xml:space="preserve">effect of added mass was observed for the higher </w:t>
      </w:r>
      <w:r w:rsidR="00951C49">
        <w:t>nodal-diameter</w:t>
      </w:r>
      <w:r w:rsidRPr="0087718D">
        <w:t xml:space="preserve">s. The study showed that the added mass effect </w:t>
      </w:r>
      <w:r w:rsidR="00D12277">
        <w:t>varies</w:t>
      </w:r>
      <w:r w:rsidR="00D12277" w:rsidRPr="0087718D">
        <w:t xml:space="preserve"> </w:t>
      </w:r>
      <w:r w:rsidRPr="0087718D">
        <w:t xml:space="preserve">with the blade profile and thickness of the band/crown. Overall, the study was conducted on </w:t>
      </w:r>
      <w:r w:rsidR="00D12277">
        <w:t xml:space="preserve">a </w:t>
      </w:r>
      <w:r w:rsidRPr="0087718D">
        <w:t>primary level</w:t>
      </w:r>
      <w:r w:rsidR="00D12277">
        <w:t>;</w:t>
      </w:r>
      <w:r w:rsidRPr="0087718D">
        <w:t xml:space="preserve"> </w:t>
      </w:r>
      <w:r w:rsidR="00D12277">
        <w:t>a</w:t>
      </w:r>
      <w:r w:rsidR="00D12277" w:rsidRPr="0087718D">
        <w:t xml:space="preserve"> </w:t>
      </w:r>
      <w:r w:rsidRPr="0087718D">
        <w:t>more detail</w:t>
      </w:r>
      <w:r w:rsidR="00D12277">
        <w:t>ed</w:t>
      </w:r>
      <w:r w:rsidRPr="0087718D">
        <w:t xml:space="preserve"> investigation</w:t>
      </w:r>
      <w:r w:rsidR="00D12277">
        <w:t xml:space="preserve"> is required </w:t>
      </w:r>
      <w:r w:rsidR="0087718D">
        <w:t>to</w:t>
      </w:r>
      <w:r w:rsidRPr="0087718D">
        <w:t xml:space="preserve"> understand the causes and </w:t>
      </w:r>
      <w:r w:rsidR="00D12277">
        <w:t xml:space="preserve">to </w:t>
      </w:r>
      <w:r w:rsidRPr="0087718D">
        <w:t xml:space="preserve">estimate the change in natural frequency when the runner is </w:t>
      </w:r>
      <w:r w:rsidR="00D12277">
        <w:t>applied to</w:t>
      </w:r>
      <w:r w:rsidRPr="0087718D">
        <w:t xml:space="preserve"> power generation. </w:t>
      </w:r>
      <w:r w:rsidR="00D12277">
        <w:t>Future</w:t>
      </w:r>
      <w:r w:rsidRPr="0087718D">
        <w:t xml:space="preserve"> </w:t>
      </w:r>
      <w:r w:rsidR="00284A5F">
        <w:t>study</w:t>
      </w:r>
      <w:r w:rsidRPr="0087718D">
        <w:t xml:space="preserve"> should consider the effect of operating condition</w:t>
      </w:r>
      <w:r w:rsidR="00D12277">
        <w:t>s</w:t>
      </w:r>
      <w:r w:rsidRPr="0087718D">
        <w:t xml:space="preserve">, cavitation, </w:t>
      </w:r>
      <w:r w:rsidR="00D12277">
        <w:t>the</w:t>
      </w:r>
      <w:r w:rsidRPr="0087718D">
        <w:t xml:space="preserve"> role of labyrinth seals</w:t>
      </w:r>
      <w:r w:rsidR="004C3B32">
        <w:t xml:space="preserve"> and</w:t>
      </w:r>
      <w:r w:rsidRPr="0087718D">
        <w:t xml:space="preserve"> blade profiles </w:t>
      </w:r>
      <w:r w:rsidR="00284A5F">
        <w:t xml:space="preserve">including </w:t>
      </w:r>
      <w:r w:rsidRPr="0087718D">
        <w:t xml:space="preserve">trailing edge joined to the band and crown. </w:t>
      </w:r>
    </w:p>
    <w:p w:rsidR="00E549C1" w:rsidRPr="0087718D" w:rsidRDefault="00D12277" w:rsidP="00E549C1">
      <w:pPr>
        <w:pStyle w:val="menuscript"/>
      </w:pPr>
      <w:r>
        <w:t>A p</w:t>
      </w:r>
      <w:r w:rsidRPr="0087718D">
        <w:t xml:space="preserve">roper </w:t>
      </w:r>
      <w:r w:rsidR="00E549C1" w:rsidRPr="0087718D">
        <w:t xml:space="preserve">study and understanding of the damping and its effect on the blades </w:t>
      </w:r>
      <w:r w:rsidR="00C20497">
        <w:t>is needed</w:t>
      </w:r>
      <w:r w:rsidR="00E549C1" w:rsidRPr="0087718D">
        <w:t xml:space="preserve"> </w:t>
      </w:r>
      <w:r w:rsidR="001149AC">
        <w:t>during</w:t>
      </w:r>
      <w:r w:rsidR="00C20497">
        <w:t xml:space="preserve"> the resonance condition. L</w:t>
      </w:r>
      <w:r w:rsidR="00E549C1" w:rsidRPr="0087718D">
        <w:t xml:space="preserve">imited work has been </w:t>
      </w:r>
      <w:r w:rsidR="00E72745">
        <w:t>conducted</w:t>
      </w:r>
      <w:r w:rsidR="00E549C1" w:rsidRPr="0087718D">
        <w:t xml:space="preserve"> to investigate damping in hydraulic turbines</w:t>
      </w:r>
      <w:r w:rsidR="00E72745">
        <w:t>,</w:t>
      </w:r>
      <w:r w:rsidR="00E549C1" w:rsidRPr="0087718D">
        <w:t xml:space="preserve"> although it is </w:t>
      </w:r>
      <w:r w:rsidR="001149AC">
        <w:t>an important</w:t>
      </w:r>
      <w:r w:rsidR="00E549C1" w:rsidRPr="0087718D">
        <w:t xml:space="preserve"> parameter </w:t>
      </w:r>
      <w:r w:rsidR="00E72745">
        <w:t>that</w:t>
      </w:r>
      <w:r w:rsidR="00E72745" w:rsidRPr="0087718D">
        <w:t xml:space="preserve"> </w:t>
      </w:r>
      <w:r w:rsidR="00E72745">
        <w:t>can</w:t>
      </w:r>
      <w:r w:rsidR="00E72745" w:rsidRPr="0087718D">
        <w:t xml:space="preserve"> </w:t>
      </w:r>
      <w:r w:rsidR="00E549C1" w:rsidRPr="0087718D">
        <w:t xml:space="preserve">reduce </w:t>
      </w:r>
      <w:r w:rsidR="00156D03">
        <w:t xml:space="preserve">the vibration amplitudes during </w:t>
      </w:r>
      <w:r w:rsidR="00E549C1" w:rsidRPr="0087718D">
        <w:t xml:space="preserve">resonance. </w:t>
      </w:r>
      <w:r w:rsidR="00E72745">
        <w:t>Such</w:t>
      </w:r>
      <w:r w:rsidR="00E72745" w:rsidRPr="0087718D">
        <w:t xml:space="preserve"> </w:t>
      </w:r>
      <w:r w:rsidR="00E549C1" w:rsidRPr="0087718D">
        <w:t xml:space="preserve">work has been </w:t>
      </w:r>
      <w:r w:rsidR="00E72745">
        <w:t>conducted</w:t>
      </w:r>
      <w:r w:rsidR="00E549C1" w:rsidRPr="0087718D">
        <w:t xml:space="preserve"> on simple structure</w:t>
      </w:r>
      <w:r w:rsidR="00E72745">
        <w:t>s</w:t>
      </w:r>
      <w:r w:rsidR="00E549C1" w:rsidRPr="0087718D">
        <w:t xml:space="preserve"> such as hydrofoil</w:t>
      </w:r>
      <w:r w:rsidR="00E72745">
        <w:t>s</w:t>
      </w:r>
      <w:r w:rsidR="00E549C1" w:rsidRPr="0087718D">
        <w:t xml:space="preserve"> and thin plates. </w:t>
      </w:r>
      <w:r w:rsidR="00C20497">
        <w:t>C</w:t>
      </w:r>
      <w:r w:rsidR="00E549C1" w:rsidRPr="0087718D">
        <w:t xml:space="preserve">onducted </w:t>
      </w:r>
      <w:r w:rsidR="00C20497">
        <w:t>measurements</w:t>
      </w:r>
      <w:r w:rsidR="00E549C1" w:rsidRPr="0087718D">
        <w:t xml:space="preserve"> indicated that the damping </w:t>
      </w:r>
      <w:r w:rsidR="00C20497">
        <w:t>effect</w:t>
      </w:r>
      <w:r w:rsidR="00E549C1" w:rsidRPr="0087718D">
        <w:t xml:space="preserve"> increases </w:t>
      </w:r>
      <w:r w:rsidR="00156D03">
        <w:t xml:space="preserve">linearly </w:t>
      </w:r>
      <w:r w:rsidR="00E549C1" w:rsidRPr="0087718D">
        <w:t xml:space="preserve">with the flow velocity. However, the </w:t>
      </w:r>
      <w:r w:rsidR="00E72745">
        <w:t>study did not discuss the</w:t>
      </w:r>
      <w:r w:rsidR="00E549C1" w:rsidRPr="0087718D">
        <w:t xml:space="preserve"> dependency on the </w:t>
      </w:r>
      <w:r w:rsidR="00E261CB">
        <w:t>mode-shape</w:t>
      </w:r>
      <w:r w:rsidR="00C20497">
        <w:t>,</w:t>
      </w:r>
      <w:r w:rsidR="00E549C1" w:rsidRPr="0087718D">
        <w:t xml:space="preserve"> </w:t>
      </w:r>
      <w:r w:rsidR="00951C49">
        <w:t>nodal-diameter</w:t>
      </w:r>
      <w:r w:rsidR="00C20497">
        <w:t xml:space="preserve"> or the flow condition</w:t>
      </w:r>
      <w:r w:rsidR="00E549C1" w:rsidRPr="0087718D">
        <w:t xml:space="preserve">. An understanding of how turbine structures behave under hydraulic loads is critical for estimating machine life. In addition to mass and stiffness, it is essential to understand damping and its contributing mechanisms </w:t>
      </w:r>
      <w:r w:rsidR="00E72745">
        <w:t>to obtain</w:t>
      </w:r>
      <w:r w:rsidR="00E72745" w:rsidRPr="0087718D">
        <w:t xml:space="preserve"> </w:t>
      </w:r>
      <w:r w:rsidR="00E549C1" w:rsidRPr="0087718D">
        <w:t>accurate life</w:t>
      </w:r>
      <w:r w:rsidR="00E72745">
        <w:t>time</w:t>
      </w:r>
      <w:r w:rsidR="00E549C1" w:rsidRPr="0087718D">
        <w:t xml:space="preserve"> predictions</w:t>
      </w:r>
      <w:r w:rsidR="00E72745">
        <w:t>; however,</w:t>
      </w:r>
      <w:r w:rsidR="00E549C1" w:rsidRPr="0087718D">
        <w:t xml:space="preserve"> these </w:t>
      </w:r>
      <w:r w:rsidR="00C20497">
        <w:t>are</w:t>
      </w:r>
      <w:r w:rsidR="00E549C1" w:rsidRPr="0087718D">
        <w:t xml:space="preserve"> </w:t>
      </w:r>
      <w:r w:rsidR="00E72745">
        <w:t>yet to be</w:t>
      </w:r>
      <w:r w:rsidR="00E72745" w:rsidRPr="0087718D">
        <w:t xml:space="preserve"> </w:t>
      </w:r>
      <w:r w:rsidR="00E549C1" w:rsidRPr="0087718D">
        <w:t xml:space="preserve">thoroughly investigated. One of the main concerns </w:t>
      </w:r>
      <w:r w:rsidR="00E72745">
        <w:t>are the</w:t>
      </w:r>
      <w:r w:rsidR="00E549C1" w:rsidRPr="0087718D">
        <w:t xml:space="preserve"> reliable prediction/estimation of the runner natural frequencies for prototype</w:t>
      </w:r>
      <w:r w:rsidR="00E72745">
        <w:t>s</w:t>
      </w:r>
      <w:r w:rsidR="00E549C1" w:rsidRPr="0087718D">
        <w:t xml:space="preserve"> </w:t>
      </w:r>
      <w:r w:rsidR="00E72745">
        <w:t xml:space="preserve">under various </w:t>
      </w:r>
      <w:r w:rsidR="00E549C1" w:rsidRPr="0087718D">
        <w:t>operating conditions and avoid</w:t>
      </w:r>
      <w:r w:rsidR="00E72745">
        <w:t>ing</w:t>
      </w:r>
      <w:r w:rsidR="00E549C1" w:rsidRPr="0087718D">
        <w:t xml:space="preserve"> catastrophic damage as observed </w:t>
      </w:r>
      <w:r w:rsidR="00170C8A">
        <w:t>at</w:t>
      </w:r>
      <w:r w:rsidR="00E549C1" w:rsidRPr="0087718D">
        <w:t xml:space="preserve"> Hydro-Québec unit 1 of </w:t>
      </w:r>
      <w:proofErr w:type="spellStart"/>
      <w:r w:rsidR="00E549C1" w:rsidRPr="0087718D">
        <w:t>Ste</w:t>
      </w:r>
      <w:proofErr w:type="spellEnd"/>
      <w:r w:rsidR="00E549C1" w:rsidRPr="0087718D">
        <w:t>-Marguerite 3 during April 2003</w:t>
      </w:r>
      <w:r w:rsidR="00C20497">
        <w:t xml:space="preserve"> </w:t>
      </w:r>
      <w:r w:rsidR="00284A5F">
        <w:fldChar w:fldCharType="begin"/>
      </w:r>
      <w:r w:rsidR="00284A5F">
        <w:instrText xml:space="preserve"> ADDIN EN.CITE &lt;EndNote&gt;&lt;Cite&gt;&lt;Author&gt;Coutu&lt;/Author&gt;&lt;Year&gt;2008&lt;/Year&gt;&lt;RecNum&gt;385&lt;/RecNum&gt;&lt;DisplayText&gt;(Coutu et al., 2008)&lt;/DisplayText&gt;&lt;record&gt;&lt;rec-number&gt;385&lt;/rec-number&gt;&lt;foreign-keys&gt;&lt;key app="EN" db-id="0200vaff2t9asae2tw65rsaz9daxwsafzvz0" timestamp="1433147978"&gt;385&lt;/key&gt;&lt;/foreign-keys&gt;&lt;ref-type name="Conference Paper"&gt;47&lt;/ref-type&gt;&lt;contributors&gt;&lt;authors&gt;&lt;author&gt;Coutu, André&lt;/author&gt;&lt;author&gt;Roy, Michel D.&lt;/author&gt;&lt;author&gt;Monette, Christine&lt;/author&gt;&lt;author&gt;Nennemann, Bernd&lt;/author&gt;&lt;/authors&gt;&lt;/contributors&gt;&lt;titles&gt;&lt;title&gt;Experience with rotor-stator interactions in high head Francis runner&lt;/title&gt;&lt;secondary-title&gt;Proceedings of 24th IAHR symposium on hydraulic machinery and systems&lt;/secondary-title&gt;&lt;/titles&gt;&lt;pages&gt;10&lt;/pages&gt;&lt;dates&gt;&lt;year&gt;2008&lt;/year&gt;&lt;/dates&gt;&lt;pub-location&gt;Foz do Iguassu, Brazil&lt;/pub-location&gt;&lt;urls&gt;&lt;/urls&gt;&lt;/record&gt;&lt;/Cite&gt;&lt;/EndNote&gt;</w:instrText>
      </w:r>
      <w:r w:rsidR="00284A5F">
        <w:fldChar w:fldCharType="separate"/>
      </w:r>
      <w:r w:rsidR="00284A5F">
        <w:rPr>
          <w:noProof/>
        </w:rPr>
        <w:t>(Coutu et al., 2008)</w:t>
      </w:r>
      <w:r w:rsidR="00284A5F">
        <w:fldChar w:fldCharType="end"/>
      </w:r>
      <w:r w:rsidR="00E549C1" w:rsidRPr="0087718D">
        <w:t xml:space="preserve">. </w:t>
      </w:r>
    </w:p>
    <w:p w:rsidR="00E549C1" w:rsidRPr="0087718D" w:rsidRDefault="00E549C1" w:rsidP="00E549C1">
      <w:pPr>
        <w:pStyle w:val="Heading1"/>
      </w:pPr>
      <w:bookmarkStart w:id="71" w:name="_Toc454543459"/>
      <w:bookmarkStart w:id="72" w:name="_Toc455129489"/>
      <w:r w:rsidRPr="0087718D">
        <w:lastRenderedPageBreak/>
        <w:t>References</w:t>
      </w:r>
      <w:bookmarkEnd w:id="71"/>
      <w:bookmarkEnd w:id="72"/>
    </w:p>
    <w:p w:rsidR="00284A5F" w:rsidRPr="00284A5F" w:rsidRDefault="00284A5F" w:rsidP="00284A5F">
      <w:pPr>
        <w:pStyle w:val="EndNoteBibliography"/>
      </w:pPr>
      <w:r>
        <w:fldChar w:fldCharType="begin"/>
      </w:r>
      <w:r>
        <w:instrText xml:space="preserve"> ADDIN EN.REFLIST </w:instrText>
      </w:r>
      <w:r>
        <w:fldChar w:fldCharType="separate"/>
      </w:r>
      <w:r w:rsidRPr="00284A5F">
        <w:t>Akcabay, D.T., Chae, E.J., Young, Y.L., Ducoin, A., Astolfi, J.A., 2014. Cavity induced vibration of flexible hydrofoils. J Fluid Struct 49, 463-484. doi:10.1016/j.jfluidstructs.2014.05.007.</w:t>
      </w:r>
    </w:p>
    <w:p w:rsidR="00284A5F" w:rsidRPr="00284A5F" w:rsidRDefault="00284A5F" w:rsidP="00284A5F">
      <w:pPr>
        <w:pStyle w:val="EndNoteBibliography"/>
      </w:pPr>
      <w:r w:rsidRPr="00284A5F">
        <w:t>Akcabay, D.T., Young, Y.L., 2014. Influence of cavitation on the hydroelastic stability of hydrofoils. J Fluid Struct 49, 170-185. doi:10.1016/j.jfluidstructs.2014.04.010.</w:t>
      </w:r>
    </w:p>
    <w:p w:rsidR="00284A5F" w:rsidRPr="00284A5F" w:rsidRDefault="00284A5F" w:rsidP="00284A5F">
      <w:pPr>
        <w:pStyle w:val="EndNoteBibliography"/>
      </w:pPr>
      <w:r w:rsidRPr="00284A5F">
        <w:t>Alligné, S., 2011, "Forced and self oscillations of hydraulic systems induced by cavitation vortex rope of Francis turbines,"Ph. D., École Polytechnique Fédérale de Lausanne, Lausanne.</w:t>
      </w:r>
    </w:p>
    <w:p w:rsidR="00284A5F" w:rsidRPr="00284A5F" w:rsidRDefault="00284A5F" w:rsidP="00284A5F">
      <w:pPr>
        <w:pStyle w:val="EndNoteBibliography"/>
      </w:pPr>
      <w:r w:rsidRPr="00284A5F">
        <w:t>Amromin, E.L., 2014. Design approach for cavitation tolerant hydrofoils and blades. J Fluid Struct 45, 96-106. doi:10.1016/j.jfluidstructs.2013.11.014.</w:t>
      </w:r>
    </w:p>
    <w:p w:rsidR="00284A5F" w:rsidRPr="00284A5F" w:rsidRDefault="00284A5F" w:rsidP="00284A5F">
      <w:pPr>
        <w:pStyle w:val="EndNoteBibliography"/>
      </w:pPr>
      <w:r w:rsidRPr="00284A5F">
        <w:t>Arpe, J., Nicolet, C., Avellan, F., 2009. Experimental evidence of hydroacoustic pressure waves in a Francis turbine elbow draft tube for low discharge conditions. J Fluid Eng-T Asme 131, 081102. doi:10.1115/1.3155944.</w:t>
      </w:r>
    </w:p>
    <w:p w:rsidR="00284A5F" w:rsidRPr="00284A5F" w:rsidRDefault="00284A5F" w:rsidP="00284A5F">
      <w:pPr>
        <w:pStyle w:val="EndNoteBibliography"/>
      </w:pPr>
      <w:r w:rsidRPr="00284A5F">
        <w:t>Askari, E., Jeong, K.-H., Amabili, M., 2013. Hydroelastic vibration of circular plates immersed in a liquid-filled container with free surface. J Sound Vib 332, 3064-3085. doi:10.1016/j.jsv.2013.01.007.</w:t>
      </w:r>
    </w:p>
    <w:p w:rsidR="00284A5F" w:rsidRPr="00284A5F" w:rsidRDefault="00284A5F" w:rsidP="00284A5F">
      <w:pPr>
        <w:pStyle w:val="EndNoteBibliography"/>
      </w:pPr>
      <w:r w:rsidRPr="00284A5F">
        <w:t>Aureli, M., Basaran, M.E., Porfiri, M., 2012. Nonlinear finite amplitude vibrations of sharp-edged beams in viscous fluids. J Sound Vib 331, 1624-1654. doi:10.1016/j.jsv.2011.12.007.</w:t>
      </w:r>
    </w:p>
    <w:p w:rsidR="00284A5F" w:rsidRPr="00284A5F" w:rsidRDefault="00284A5F" w:rsidP="00284A5F">
      <w:pPr>
        <w:pStyle w:val="EndNoteBibliography"/>
      </w:pPr>
      <w:r w:rsidRPr="00284A5F">
        <w:t>Ausoni, P., Farhat, M., Avellan, F., Escaler, X., Egusquiza, E., "Cavitation effects on fluid structure interaction in the case of a 2D hydrofoil," Proc. ASME Fluids Engineering Division Summer Conference, Houston, TX, USA, ASME, p. 6.</w:t>
      </w:r>
    </w:p>
    <w:p w:rsidR="00284A5F" w:rsidRPr="00284A5F" w:rsidRDefault="00284A5F" w:rsidP="00284A5F">
      <w:pPr>
        <w:pStyle w:val="EndNoteBibliography"/>
      </w:pPr>
      <w:r w:rsidRPr="00284A5F">
        <w:t>Ausoni, P., Farhat, M., Escaler, X., Egusquiza, E., Avellan, F., 2007. Cavitation influence on von kármán vortex shedding and induced hydrofoil vibrations. J Fluid Eng-T Asme 129, 966-973. doi:10.1115/1.2746907.</w:t>
      </w:r>
    </w:p>
    <w:p w:rsidR="00284A5F" w:rsidRPr="00284A5F" w:rsidRDefault="00284A5F" w:rsidP="00284A5F">
      <w:pPr>
        <w:pStyle w:val="EndNoteBibliography"/>
      </w:pPr>
      <w:r w:rsidRPr="00284A5F">
        <w:t>Bidkar, R.A., Kimber, M., Raman, A., Bajaj, A.K., Garimella, S.V., 2009. Nonlinear aerodynamic damping of sharp-edged flexible beams oscillating at low Keulegan-Carpenter numbers. Journal of Fluid Mechanics 634, 269-289. doi:10.1017/S0022112009007228.</w:t>
      </w:r>
    </w:p>
    <w:p w:rsidR="00284A5F" w:rsidRPr="00284A5F" w:rsidRDefault="00284A5F" w:rsidP="00284A5F">
      <w:pPr>
        <w:pStyle w:val="EndNoteBibliography"/>
      </w:pPr>
      <w:r w:rsidRPr="00284A5F">
        <w:t>Blevins, R.D., 2001. Flow-induced vibration, Second ed. Kriger Publishing Company, Florida, USA.1575241838.</w:t>
      </w:r>
    </w:p>
    <w:p w:rsidR="00284A5F" w:rsidRPr="00284A5F" w:rsidRDefault="00284A5F" w:rsidP="00284A5F">
      <w:pPr>
        <w:pStyle w:val="EndNoteBibliography"/>
      </w:pPr>
      <w:r w:rsidRPr="00284A5F">
        <w:t>Calhoun, R.J., Street, R.L., 2001. Turbulent flow over a wavy surface: Neutral case. J Geophys Res-Oceans 106, 9277-9293. doi:10.1029/2000jc900133.</w:t>
      </w:r>
    </w:p>
    <w:p w:rsidR="00284A5F" w:rsidRPr="00284A5F" w:rsidRDefault="00284A5F" w:rsidP="00284A5F">
      <w:pPr>
        <w:pStyle w:val="EndNoteBibliography"/>
      </w:pPr>
      <w:r w:rsidRPr="00284A5F">
        <w:t>Calhoun, R.J., Street, R.L., Koseff, J.R., 2001. Turbulent flow over a wavy surface: Stratified case. J Geophys Res-Oceans 106, 9295-9310. doi:10.1029/2001jc900002.</w:t>
      </w:r>
    </w:p>
    <w:p w:rsidR="00284A5F" w:rsidRPr="00284A5F" w:rsidRDefault="00284A5F" w:rsidP="00284A5F">
      <w:pPr>
        <w:pStyle w:val="EndNoteBibliography"/>
      </w:pPr>
      <w:r w:rsidRPr="00284A5F">
        <w:t>Carpinteri, A., Ronchei, C., Scorza, D., Vantadori, S., 2015. Fracture mechanics based approach to fatigue analysis of welded joints. Eng Fail Anal 49, 67-78. doi:10.1016/j.engfailanal.2014.12.021.</w:t>
      </w:r>
    </w:p>
    <w:p w:rsidR="00284A5F" w:rsidRPr="00284A5F" w:rsidRDefault="00284A5F" w:rsidP="00284A5F">
      <w:pPr>
        <w:pStyle w:val="EndNoteBibliography"/>
      </w:pPr>
      <w:r w:rsidRPr="00284A5F">
        <w:t>Cencîc, T., Hocevar, M., Sirok, B., 2014. Study of erosive cavitation detection in pump mode of pump–storage hydropower plant prototype. J Fluid Eng-T Asme 136, 051301. doi:10.1115/1.4026476.</w:t>
      </w:r>
    </w:p>
    <w:p w:rsidR="00284A5F" w:rsidRPr="00284A5F" w:rsidRDefault="00284A5F" w:rsidP="00284A5F">
      <w:pPr>
        <w:pStyle w:val="EndNoteBibliography"/>
      </w:pPr>
      <w:r w:rsidRPr="00284A5F">
        <w:t>Chaplin, J.R., 2000. Hydrodynamic damping of a cylinder at beta approximate to 10^6. J Fluid Struct 14, 1101-1117. doi:10.1006/jfls.2000.0318.</w:t>
      </w:r>
    </w:p>
    <w:p w:rsidR="00284A5F" w:rsidRPr="00284A5F" w:rsidRDefault="00284A5F" w:rsidP="00284A5F">
      <w:pPr>
        <w:pStyle w:val="EndNoteBibliography"/>
      </w:pPr>
      <w:r w:rsidRPr="00284A5F">
        <w:t>Chaplin, J.R., Retzler, C.H., 2001. Hydrodynamic damping of the vertical motion of a horizontal cylinder beneath waves at large scale. J Fluid Struct 15, 929-940. doi:10.1006/jfls.2001.0391.</w:t>
      </w:r>
    </w:p>
    <w:p w:rsidR="00284A5F" w:rsidRPr="00284A5F" w:rsidRDefault="00284A5F" w:rsidP="00284A5F">
      <w:pPr>
        <w:pStyle w:val="EndNoteBibliography"/>
      </w:pPr>
      <w:r w:rsidRPr="00284A5F">
        <w:t>Chaplin, J.R., Subbiah, K., 1998. Hydrodynamic damping of a cylinder in still water and in a transverse current. Appl Ocean Res 20, 251-259. doi:10.1016/S0141-1187(98)00023-6.</w:t>
      </w:r>
    </w:p>
    <w:p w:rsidR="00284A5F" w:rsidRPr="00284A5F" w:rsidRDefault="00284A5F" w:rsidP="00284A5F">
      <w:pPr>
        <w:pStyle w:val="EndNoteBibliography"/>
      </w:pPr>
      <w:r w:rsidRPr="00284A5F">
        <w:t>Chen, C., Nicolet, C., Yonezawa, K., Farhat, M., Avellan, F., Tsujimoto, Y., 2008. One-dimensional analysis of full load draft tube surge. J Fluid Eng-T Asme 130, 041106. doi:10.1115/1.2903475.</w:t>
      </w:r>
    </w:p>
    <w:p w:rsidR="00284A5F" w:rsidRPr="00284A5F" w:rsidRDefault="00284A5F" w:rsidP="00284A5F">
      <w:pPr>
        <w:pStyle w:val="EndNoteBibliography"/>
      </w:pPr>
      <w:r w:rsidRPr="00284A5F">
        <w:t>Chen, S.S., Jendrzejczyk, J.A., 1981. Flow Velocity Dependence of Damping in Tube Arrays Subjected to Liquid Cross-Flow. J Press Vess-T Asme 103, 130-135. doi:10.1115/1.3263377.</w:t>
      </w:r>
    </w:p>
    <w:p w:rsidR="00284A5F" w:rsidRPr="00284A5F" w:rsidRDefault="00284A5F" w:rsidP="00284A5F">
      <w:pPr>
        <w:pStyle w:val="EndNoteBibliography"/>
      </w:pPr>
      <w:r w:rsidRPr="00284A5F">
        <w:t>Chen, S.S., Wambsganss, M.W., Jendrzejczyk, J.A., 1976. Added Mass and Damping of a Vibrating Rod in Confined Viscous Fluids. Journal of Applied Mechanics 43, 325-329. doi:10.1115/1.3423833.</w:t>
      </w:r>
    </w:p>
    <w:p w:rsidR="00284A5F" w:rsidRPr="00284A5F" w:rsidRDefault="00284A5F" w:rsidP="00284A5F">
      <w:pPr>
        <w:pStyle w:val="EndNoteBibliography"/>
      </w:pPr>
      <w:r w:rsidRPr="00284A5F">
        <w:t>Conca, C., Osses, A., Planchard, J., 1997. Added mass and damping in fluid-structure interaction. Comput Method Appl M 146, 387-405. doi:10.1016/S0045-7825(96)01246-7.</w:t>
      </w:r>
    </w:p>
    <w:p w:rsidR="00284A5F" w:rsidRPr="00284A5F" w:rsidRDefault="00284A5F" w:rsidP="00284A5F">
      <w:pPr>
        <w:pStyle w:val="EndNoteBibliography"/>
      </w:pPr>
      <w:r w:rsidRPr="00284A5F">
        <w:t>Coutu, A., Proulx, D., Coulson, S., Demers, A., "Dynamic assesment of hydraulic turbines-high head Francis," Proc. Hydrovision 2004, Montreal, Canada, p. 13.</w:t>
      </w:r>
    </w:p>
    <w:p w:rsidR="00284A5F" w:rsidRPr="00284A5F" w:rsidRDefault="00284A5F" w:rsidP="00284A5F">
      <w:pPr>
        <w:pStyle w:val="EndNoteBibliography"/>
      </w:pPr>
      <w:r w:rsidRPr="00284A5F">
        <w:lastRenderedPageBreak/>
        <w:t>Coutu, A., Roy, M.D., Monette, C., Nennemann, B., "Experience with rotor-stator interactions in high head Francis runner," Proc. Proceedings of 24th IAHR symposium on hydraulic machinery and systems, Foz do Iguassu, Brazil, p. 10.</w:t>
      </w:r>
    </w:p>
    <w:p w:rsidR="00284A5F" w:rsidRPr="00284A5F" w:rsidRDefault="00284A5F" w:rsidP="00284A5F">
      <w:pPr>
        <w:pStyle w:val="EndNoteBibliography"/>
      </w:pPr>
      <w:r w:rsidRPr="00284A5F">
        <w:t>Coutu, A., Seeley, C., Monette, C., Nennemann, B., Marmont, H., "Damping measurements in flowing water," Proc. IOP Conference Series: Earth and Environmental Science, p. 062060. doi:10.1088/1755-1315/15/6/062060.</w:t>
      </w:r>
    </w:p>
    <w:p w:rsidR="00284A5F" w:rsidRPr="00284A5F" w:rsidRDefault="00284A5F" w:rsidP="00284A5F">
      <w:pPr>
        <w:pStyle w:val="EndNoteBibliography"/>
      </w:pPr>
      <w:r w:rsidRPr="00284A5F">
        <w:t>Crawley, E.F., 1983. Aerodynamic Damping Measurements in a Transonic Compressor. J Eng Power-T Asme 105, 575-584. doi:10.1115/82-GT-287.</w:t>
      </w:r>
    </w:p>
    <w:p w:rsidR="00284A5F" w:rsidRPr="00284A5F" w:rsidRDefault="00284A5F" w:rsidP="00284A5F">
      <w:pPr>
        <w:pStyle w:val="EndNoteBibliography"/>
      </w:pPr>
      <w:r w:rsidRPr="00284A5F">
        <w:t>De Santo, D.F., 1981. Added Mass and Hydrodynamic Damping of Perforated Plates Vibrating in Water. J Press Vess-T Asme 103, 175-182. doi:10.1115/1.3263384.</w:t>
      </w:r>
    </w:p>
    <w:p w:rsidR="00284A5F" w:rsidRPr="00284A5F" w:rsidRDefault="00284A5F" w:rsidP="00284A5F">
      <w:pPr>
        <w:pStyle w:val="EndNoteBibliography"/>
      </w:pPr>
      <w:r w:rsidRPr="00284A5F">
        <w:t>Dörfler, P., Sick, M., Coutu, A., 2013. Flow-induced pulsation and vibration in hydroelectric machinery, First ed. Springer-Verlag, London.978-1-4471-4251-5. doi:10.1007/978-1-4471-4252-2.</w:t>
      </w:r>
    </w:p>
    <w:p w:rsidR="00284A5F" w:rsidRPr="00284A5F" w:rsidRDefault="00284A5F" w:rsidP="00284A5F">
      <w:pPr>
        <w:pStyle w:val="EndNoteBibliography"/>
      </w:pPr>
      <w:r w:rsidRPr="00284A5F">
        <w:t>Dreyer, M., 2015, "Mind The Gap: Tip Leakage Vortex Dynamics and Cavitation in Axial Turbines,"PhD, Ecole Polytechnique Federale de Lausanne, Lausanne.</w:t>
      </w:r>
    </w:p>
    <w:p w:rsidR="00284A5F" w:rsidRPr="00284A5F" w:rsidRDefault="00284A5F" w:rsidP="00284A5F">
      <w:pPr>
        <w:pStyle w:val="EndNoteBibliography"/>
      </w:pPr>
      <w:r w:rsidRPr="00284A5F">
        <w:t>Ducoin, A., André Astolfi, J., Gobert, M.-L., 2012a. An experimental study of boundary-layer transition induced vibrations on a hydrofoil. J Fluid Struct 32, 37-51. doi:10.1016/j.jfluidstructs.2011.04.002.</w:t>
      </w:r>
    </w:p>
    <w:p w:rsidR="00284A5F" w:rsidRPr="00284A5F" w:rsidRDefault="00284A5F" w:rsidP="00284A5F">
      <w:pPr>
        <w:pStyle w:val="EndNoteBibliography"/>
      </w:pPr>
      <w:r w:rsidRPr="00284A5F">
        <w:t>Ducoin, A., André Astolfi, J., Sigrist, J.-F., 2012b. An experimental analysis of fluid structure interaction on a flexible hydrofoil in various flow regimes including cavitating flow. European Journal of Mechanics - B/Fluids 36, 63-74. doi:10.1016/j.euromechflu.2012.03.009.</w:t>
      </w:r>
    </w:p>
    <w:p w:rsidR="00284A5F" w:rsidRPr="00284A5F" w:rsidRDefault="00284A5F" w:rsidP="00284A5F">
      <w:pPr>
        <w:pStyle w:val="EndNoteBibliography"/>
      </w:pPr>
      <w:r w:rsidRPr="00284A5F">
        <w:t>Ducoin, A., Astolfi, J.A., Deniset, F., Sigrist, J.-F., 2009a. Computational and experimental investigation of flow over a transient pitching hydrofoil. European Journal of Mechanics - B/Fluids 28, 728-743. doi:10.1016/j.euromechflu.2009.06.001.</w:t>
      </w:r>
    </w:p>
    <w:p w:rsidR="00284A5F" w:rsidRPr="00284A5F" w:rsidRDefault="00284A5F" w:rsidP="00284A5F">
      <w:pPr>
        <w:pStyle w:val="EndNoteBibliography"/>
      </w:pPr>
      <w:r w:rsidRPr="00284A5F">
        <w:t>Ducoin, A., Deniset, F., Astolfi, J.A., Sigrist, J.F., 2009b. Numerical and Experimental Investigation of Hydrodynamic Characteristics of Deformable Hydrofoils. J Ship Res 53, 214-226.</w:t>
      </w:r>
    </w:p>
    <w:p w:rsidR="00284A5F" w:rsidRPr="00284A5F" w:rsidRDefault="00284A5F" w:rsidP="00284A5F">
      <w:pPr>
        <w:pStyle w:val="EndNoteBibliography"/>
      </w:pPr>
      <w:r w:rsidRPr="00284A5F">
        <w:t>Ducoin, A., Loiseau, J.C., Robinet, J.C., 2016. Numerical investigation of the interaction between laminar to turbulent transition and the wake of an airfoil. European Journal of Mechanics - B/Fluids 57, 231-248. doi:10.1016/j.euromechflu.2016.01.005.</w:t>
      </w:r>
    </w:p>
    <w:p w:rsidR="00284A5F" w:rsidRPr="00284A5F" w:rsidRDefault="00284A5F" w:rsidP="00284A5F">
      <w:pPr>
        <w:pStyle w:val="EndNoteBibliography"/>
      </w:pPr>
      <w:r w:rsidRPr="00284A5F">
        <w:t>Ducoin, A., Young, Y.L., 2013. Hydroelastic response and stability of a hydrofoil in viscous flow. J Fluid Struct 38, 40-57. doi:10.1016/j.jfluidstructs.2012.12.011.</w:t>
      </w:r>
    </w:p>
    <w:p w:rsidR="00284A5F" w:rsidRPr="00284A5F" w:rsidRDefault="00284A5F" w:rsidP="00284A5F">
      <w:pPr>
        <w:pStyle w:val="EndNoteBibliography"/>
      </w:pPr>
      <w:r w:rsidRPr="00284A5F">
        <w:t>Eagleson, P.S., Noutsopoulos, G.K., Daily, J.W., 1964. The Nature of Self-Excitation in the Flow-Induced Vibration of Flat Plates. Journal of Basic Engineering 86, 599-606. doi:10.1115/1.3653181.</w:t>
      </w:r>
    </w:p>
    <w:p w:rsidR="00284A5F" w:rsidRPr="00284A5F" w:rsidRDefault="00284A5F" w:rsidP="00284A5F">
      <w:pPr>
        <w:pStyle w:val="EndNoteBibliography"/>
      </w:pPr>
      <w:r w:rsidRPr="00284A5F">
        <w:t>Egusquiza, E., Valero, C., Huang, X.X., Jou, E., Guardo, A., Rodriguez, C., 2012. Failure investigation of a large pump-turbine runner. Eng Fail Anal 23, 27-34. doi:10.1016/j.engfailanal.2012.01.012.</w:t>
      </w:r>
    </w:p>
    <w:p w:rsidR="00284A5F" w:rsidRPr="00284A5F" w:rsidRDefault="00284A5F" w:rsidP="00284A5F">
      <w:pPr>
        <w:pStyle w:val="EndNoteBibliography"/>
      </w:pPr>
      <w:r w:rsidRPr="00284A5F">
        <w:t>Egusquiza, E., Valero, C., Liang, Q., Coussirat, M., Seidel, U., "Fluid added mass effect in the modal response of a pump-turbine impeller," Proc. Proceedings of the ASME 2009 International Design Engineering Technical Conference &amp; Computers and Information in Enginneering Conference IDETC/CIE 2009, San Diego, California, USA, pp. 715-724. doi:10.1115/DETC2009-86830.</w:t>
      </w:r>
    </w:p>
    <w:p w:rsidR="00284A5F" w:rsidRPr="00284A5F" w:rsidRDefault="00284A5F" w:rsidP="00284A5F">
      <w:pPr>
        <w:pStyle w:val="EndNoteBibliography"/>
      </w:pPr>
      <w:r w:rsidRPr="00284A5F">
        <w:t>Escaler, X., Egusquiza, E., Farhat, M., Avellan, F., Coussirat, M., 2006. Detection of cavitation in hydraulic turbines. Mechanical systems and signal processing 20, 983-1007. doi:10.1016/j.ymssp.2004.08.006.</w:t>
      </w:r>
    </w:p>
    <w:p w:rsidR="00284A5F" w:rsidRPr="00284A5F" w:rsidRDefault="00284A5F" w:rsidP="00284A5F">
      <w:pPr>
        <w:pStyle w:val="EndNoteBibliography"/>
        <w:rPr>
          <w:lang w:val="nb-NO"/>
        </w:rPr>
      </w:pPr>
      <w:r w:rsidRPr="00284A5F">
        <w:rPr>
          <w:lang w:val="nb-NO"/>
        </w:rPr>
        <w:t xml:space="preserve">Escaler, X., Ekanger, J.V., Francke, H.H., Kjeldsen, M., Nielsen, T.K., 2015. </w:t>
      </w:r>
      <w:r w:rsidRPr="00284A5F">
        <w:t xml:space="preserve">Detection of draft tube surge and erosive blade cavitation in a full-scale Francis turbine. </w:t>
      </w:r>
      <w:r w:rsidRPr="00284A5F">
        <w:rPr>
          <w:lang w:val="nb-NO"/>
        </w:rPr>
        <w:t>J Fluid Eng-T Asme 137, 011103. doi:10.1115/1.4027541.</w:t>
      </w:r>
    </w:p>
    <w:p w:rsidR="00284A5F" w:rsidRPr="00284A5F" w:rsidRDefault="00284A5F" w:rsidP="00284A5F">
      <w:pPr>
        <w:pStyle w:val="EndNoteBibliography"/>
      </w:pPr>
      <w:r w:rsidRPr="00284A5F">
        <w:rPr>
          <w:lang w:val="nb-NO"/>
        </w:rPr>
        <w:t xml:space="preserve">Facchinetti, M.L., de Langre, E., Biolley, F., 2004. </w:t>
      </w:r>
      <w:r w:rsidRPr="00284A5F">
        <w:t>Coupling of structure and wake oscillators in vortex-induced vibrations. J Fluid Struct 19, 123-140. doi:10.1016/j.jfluidstructs.2003.12.004.</w:t>
      </w:r>
    </w:p>
    <w:p w:rsidR="00284A5F" w:rsidRPr="00284A5F" w:rsidRDefault="00284A5F" w:rsidP="00284A5F">
      <w:pPr>
        <w:pStyle w:val="EndNoteBibliography"/>
      </w:pPr>
      <w:r w:rsidRPr="00284A5F">
        <w:t>Facci, A.L., Porfiri, M., 2012. Nonlinear hydrodynamic damping of sharp-edged cantilevers in viscous fluids undergoing multi-harmonic base excitation. J Appl Phys 112 doi:10.1063/1.4769307.</w:t>
      </w:r>
    </w:p>
    <w:p w:rsidR="00284A5F" w:rsidRPr="00284A5F" w:rsidRDefault="00284A5F" w:rsidP="00284A5F">
      <w:pPr>
        <w:pStyle w:val="EndNoteBibliography"/>
      </w:pPr>
      <w:r w:rsidRPr="00284A5F">
        <w:t>Flores, M., Urquiza, G., Rodríguez, J.M., 2012. A fatigue analysis of a hydraulic Francis turbine runner. World Journal of Mechanics 02, 28-34. doi:10.4236/wjm.2012.21004.</w:t>
      </w:r>
    </w:p>
    <w:p w:rsidR="00284A5F" w:rsidRPr="00284A5F" w:rsidRDefault="00284A5F" w:rsidP="00284A5F">
      <w:pPr>
        <w:pStyle w:val="EndNoteBibliography"/>
      </w:pPr>
      <w:r w:rsidRPr="00284A5F">
        <w:t>Frunzǎverde, D., Muntean, S., Mǎrginean, G., Campian, V., Marşavina, L., Terzi, R., Şerban, V., "Failure analysis of a Francis turbine runner," Proc. IOP Conference Series: Earth and Environmental Science, 25th IAHR Symposium on Hydraulic Machinery and Systems, IOP Publishing, p. 012115. doi:10.1088/1755-1315/12/1/012115.</w:t>
      </w:r>
    </w:p>
    <w:p w:rsidR="00284A5F" w:rsidRPr="00284A5F" w:rsidRDefault="00284A5F" w:rsidP="00284A5F">
      <w:pPr>
        <w:pStyle w:val="EndNoteBibliography"/>
      </w:pPr>
      <w:r w:rsidRPr="00284A5F">
        <w:lastRenderedPageBreak/>
        <w:t>Gagnon, M., Tahan, S.A., Bocher, P., Thibault, D., "The role of high cycle fatigue (HCF) onset in Francis runner reliability," Proc. IOP Conference Series: Earth and Environmental Science, p. 022005. doi:10.1088/1755-1315/15/2/022005.</w:t>
      </w:r>
    </w:p>
    <w:p w:rsidR="00284A5F" w:rsidRPr="00284A5F" w:rsidRDefault="00284A5F" w:rsidP="00284A5F">
      <w:pPr>
        <w:pStyle w:val="EndNoteBibliography"/>
      </w:pPr>
      <w:r w:rsidRPr="00284A5F">
        <w:t>Green, C.P., Sader, J.E., 2002. Torsional frequency response of cantilever beams immersed in viscous fluids with applications to the atomic force microscope. J Appl Phys 92, 6262-6274. doi:10.1063/1.1512318.</w:t>
      </w:r>
    </w:p>
    <w:p w:rsidR="00284A5F" w:rsidRPr="00284A5F" w:rsidRDefault="00284A5F" w:rsidP="00284A5F">
      <w:pPr>
        <w:pStyle w:val="EndNoteBibliography"/>
      </w:pPr>
      <w:r w:rsidRPr="00284A5F">
        <w:t>Gruber, B., Carstens, V., 2001. The impact of viscous effects on the aerodynamic damping of vibrating transonic compressor blades - A numerical study. J Turbomach 123, 409-417. doi:10.1115/2000-GT-0383.</w:t>
      </w:r>
    </w:p>
    <w:p w:rsidR="00284A5F" w:rsidRPr="00284A5F" w:rsidRDefault="00284A5F" w:rsidP="00284A5F">
      <w:pPr>
        <w:pStyle w:val="EndNoteBibliography"/>
      </w:pPr>
      <w:r w:rsidRPr="00284A5F">
        <w:t>Guillaume, R., Deniau, J., Scolaro, D., Colombet, C., "Influence of the rotor-stator interaction on the dynamic stresses of Francis runners," Proc. IOP Conference Series: Earth and Environmental Science, 26th IAHR Symposiumon Hydraulic Machinery and Systems, IOP Publishing, p. 052011. doi:10.1088/1755-1315/15/5/052011.</w:t>
      </w:r>
    </w:p>
    <w:p w:rsidR="00284A5F" w:rsidRPr="00284A5F" w:rsidRDefault="00284A5F" w:rsidP="00284A5F">
      <w:pPr>
        <w:pStyle w:val="EndNoteBibliography"/>
      </w:pPr>
      <w:r w:rsidRPr="00284A5F">
        <w:t>Hasmatuchi, V., 2012, "Hydrodynamics of a pump-turbine operating at off-design conditions in generating mode,"Ph. D., École polytechnique fédérale de Lausanne, Lausanne.</w:t>
      </w:r>
    </w:p>
    <w:p w:rsidR="00284A5F" w:rsidRPr="00284A5F" w:rsidRDefault="00284A5F" w:rsidP="00284A5F">
      <w:pPr>
        <w:pStyle w:val="EndNoteBibliography"/>
      </w:pPr>
      <w:r w:rsidRPr="00284A5F">
        <w:t>Hasmatuchi, V., Farhat, M., Roth, S., Botero, F., Avellan, F., 2011. Experimental evidence of rotating stall in a pump-turbine at off-design conditions in generating mode. J Fluid Eng-T Asme 133, 051104. doi:10.1115/1.4004088.</w:t>
      </w:r>
    </w:p>
    <w:p w:rsidR="00284A5F" w:rsidRPr="00284A5F" w:rsidRDefault="00284A5F" w:rsidP="00284A5F">
      <w:pPr>
        <w:pStyle w:val="EndNoteBibliography"/>
      </w:pPr>
      <w:r w:rsidRPr="00284A5F">
        <w:t>Hasmatuchi, V., Roth, S., Botero, F., Avellan, F., Farhat, M., "High-speed flow visualization in a pump-turbine under off-design operating conditions," Proc. IOP Conference Series: Earth and Environmental Science, 25th IAHR Symposium on Hydraulic Machinery and Systems, IOP Publishing, p. 012059. doi:10.1088/1755-1315/12/1/012059.</w:t>
      </w:r>
    </w:p>
    <w:p w:rsidR="00284A5F" w:rsidRPr="00284A5F" w:rsidRDefault="00284A5F" w:rsidP="00284A5F">
      <w:pPr>
        <w:pStyle w:val="EndNoteBibliography"/>
      </w:pPr>
      <w:r w:rsidRPr="00284A5F">
        <w:t>Hengstler, J., 2013, "Influence of the Fluid-Structure Interaction on the Vibrations of Structures,"Ph. D., ETH Zurich, Switzerland.</w:t>
      </w:r>
    </w:p>
    <w:p w:rsidR="00284A5F" w:rsidRPr="00284A5F" w:rsidRDefault="00284A5F" w:rsidP="00284A5F">
      <w:pPr>
        <w:pStyle w:val="EndNoteBibliography"/>
      </w:pPr>
      <w:r w:rsidRPr="00284A5F">
        <w:t>Huang, B., Ducoin, A., Young, Y.L., 2013a. Physical and numerical investigation of cavitating flows around a pitching hydrofoil. Phys Fluids 25 doi:10.1063/1.4825156.</w:t>
      </w:r>
    </w:p>
    <w:p w:rsidR="00284A5F" w:rsidRPr="00284A5F" w:rsidRDefault="00284A5F" w:rsidP="00284A5F">
      <w:pPr>
        <w:pStyle w:val="EndNoteBibliography"/>
      </w:pPr>
      <w:r w:rsidRPr="00284A5F">
        <w:t>Huang, X., Chamberland-Lauzon, J., Oram, C., Klopfer, A., Ruchonnet, N., "Fatigue analyses of the prototype Francis runners based on site measurements and simulations," Proc. 27th IAHR Symposium Hydraulic Machinery and systems, Montreal, Canada, p. 8. doi:10.1088/1755-1315/22/1/012014.</w:t>
      </w:r>
    </w:p>
    <w:p w:rsidR="00284A5F" w:rsidRPr="00284A5F" w:rsidRDefault="00284A5F" w:rsidP="00284A5F">
      <w:pPr>
        <w:pStyle w:val="EndNoteBibliography"/>
      </w:pPr>
      <w:r w:rsidRPr="00284A5F">
        <w:t>Huang, X.X., Egusquiza, E., Valero, C., Presas, A., "Dynamic behaviour of pump-turbine runner: From disk to prototype runner," Proc. Iop Conf Ser-Mat Sci, p. 022036. doi:10.1088/1757-899x/52/2/022036.</w:t>
      </w:r>
    </w:p>
    <w:p w:rsidR="00284A5F" w:rsidRPr="00284A5F" w:rsidRDefault="00284A5F" w:rsidP="00284A5F">
      <w:pPr>
        <w:pStyle w:val="EndNoteBibliography"/>
      </w:pPr>
      <w:r w:rsidRPr="00284A5F">
        <w:t>Hübner, B., Seidel, U., Roth, S., "Application of fluid-structure coupling to predict the dynamic behavior of turbine components," Proc. IOP Conference Series: Earth and Environmental Science, 25th IAHR Symposium on Hydraulic Machinery and Systems, IOP Publishing, p. 012009. doi:10.1088/1755-1315/12/1/012009.</w:t>
      </w:r>
    </w:p>
    <w:p w:rsidR="00284A5F" w:rsidRPr="00284A5F" w:rsidRDefault="00284A5F" w:rsidP="00284A5F">
      <w:pPr>
        <w:pStyle w:val="EndNoteBibliography"/>
      </w:pPr>
      <w:r w:rsidRPr="00284A5F">
        <w:t>Huth, H.-J., 2005, "Fatigue design of hydraulic turbine runners,"Ph. D., Norwegian University of Science and Technology (NTNU), Trondheim.</w:t>
      </w:r>
    </w:p>
    <w:p w:rsidR="00284A5F" w:rsidRPr="00284A5F" w:rsidRDefault="00284A5F" w:rsidP="00284A5F">
      <w:pPr>
        <w:pStyle w:val="EndNoteBibliography"/>
      </w:pPr>
      <w:r w:rsidRPr="00284A5F">
        <w:t>IEC 60193, 1999. Hydraulic turbines, storage pumps and pump-turbines: Model acceptance tests, International standard, Second ed. International Electrotechnical Commission, 3, rue de Varembé, PO Box 131, CH-1211 Geneva 20, Switzerland. 16 November, p. 578.</w:t>
      </w:r>
    </w:p>
    <w:p w:rsidR="00284A5F" w:rsidRPr="00284A5F" w:rsidRDefault="00284A5F" w:rsidP="00284A5F">
      <w:pPr>
        <w:pStyle w:val="EndNoteBibliography"/>
      </w:pPr>
      <w:r w:rsidRPr="00284A5F">
        <w:t>Jeary, A.P., 1996. The description and measurement of nonlinear damping in structures. Journal of Wind Engineering and Industrial Aerodynamics 59, 103-114. doi:10.1016/0167-6105(96)00002-5.</w:t>
      </w:r>
    </w:p>
    <w:p w:rsidR="00284A5F" w:rsidRPr="00284A5F" w:rsidRDefault="00284A5F" w:rsidP="00284A5F">
      <w:pPr>
        <w:pStyle w:val="EndNoteBibliography"/>
      </w:pPr>
      <w:r w:rsidRPr="00284A5F">
        <w:t>Jeary, A.P., 1997. Damping in structures. Journal of Wind Engineering and Industrial Aerodynamics 72, 345-355. doi:10.1016/S0167-6105(97)00263-8.</w:t>
      </w:r>
    </w:p>
    <w:p w:rsidR="00284A5F" w:rsidRPr="00284A5F" w:rsidRDefault="00284A5F" w:rsidP="00284A5F">
      <w:pPr>
        <w:pStyle w:val="EndNoteBibliography"/>
      </w:pPr>
      <w:r w:rsidRPr="00284A5F">
        <w:t>Jeffers, T.R., Kielb, J.J., Abhari, R.S., "A novel technique for the measurement of blade damping using piezoelectric actuators," Proc. ASME Turbo Expo 2000: Power for Land, Sea, and Air, Munich, Germany, p. 11. doi:10.1115/2000-GT-0359.</w:t>
      </w:r>
    </w:p>
    <w:p w:rsidR="00284A5F" w:rsidRPr="00284A5F" w:rsidRDefault="00284A5F" w:rsidP="00284A5F">
      <w:pPr>
        <w:pStyle w:val="EndNoteBibliography"/>
      </w:pPr>
      <w:r w:rsidRPr="00284A5F">
        <w:t>Jeong, K.-H., 2003. Free vibration of two identical circular plates coupled with bounded fluid. J Sound Vib 260, 653-670. doi:10.1016/S0022-460X(02)01012-X.</w:t>
      </w:r>
    </w:p>
    <w:p w:rsidR="00284A5F" w:rsidRPr="00284A5F" w:rsidRDefault="00284A5F" w:rsidP="00284A5F">
      <w:pPr>
        <w:pStyle w:val="EndNoteBibliography"/>
      </w:pPr>
      <w:r w:rsidRPr="00284A5F">
        <w:t>Jeong, K.-H., Kim, K.-J., 2005. Hydroelastic vibration of a circular plate submerged in a bounded compressible fluid. J Sound Vib 283, 153-172. doi:10.1016/j.jsv.2004.04.029.</w:t>
      </w:r>
    </w:p>
    <w:p w:rsidR="00284A5F" w:rsidRPr="00284A5F" w:rsidRDefault="00284A5F" w:rsidP="00284A5F">
      <w:pPr>
        <w:pStyle w:val="EndNoteBibliography"/>
      </w:pPr>
      <w:r w:rsidRPr="00284A5F">
        <w:t>Jeong, K.-H., Yoo, G.-H., Lee, S.-C., 2004. Hydroelastic vibration of two identical rectangular plates. J Sound Vib 272, 539-555. doi:10.1016/S0022-460X(03)00383-3.</w:t>
      </w:r>
    </w:p>
    <w:p w:rsidR="00284A5F" w:rsidRPr="00284A5F" w:rsidRDefault="00284A5F" w:rsidP="00284A5F">
      <w:pPr>
        <w:pStyle w:val="EndNoteBibliography"/>
      </w:pPr>
      <w:r w:rsidRPr="00284A5F">
        <w:lastRenderedPageBreak/>
        <w:t>Jeong, K.H., Lee, G.M., Kim, T.W., 2009. Free vibration analysis of a circular plate partially in contact with a liquid. J Sound Vib 324, 194-208. doi:10.1016/j.jsv.2009.01.061.</w:t>
      </w:r>
    </w:p>
    <w:p w:rsidR="00284A5F" w:rsidRPr="00284A5F" w:rsidRDefault="00284A5F" w:rsidP="00284A5F">
      <w:pPr>
        <w:pStyle w:val="EndNoteBibliography"/>
      </w:pPr>
      <w:r w:rsidRPr="00284A5F">
        <w:t>Kareem, A., Gurley, K., 1996. Damping in structures: Its evaluation and treatment of uncertainty. Journal of Wind Engineering and Industrial Aerodynamics 59, 131-157. doi:10.1016/0167-6105(96)00004-9.</w:t>
      </w:r>
    </w:p>
    <w:p w:rsidR="00284A5F" w:rsidRPr="00284A5F" w:rsidRDefault="00284A5F" w:rsidP="00284A5F">
      <w:pPr>
        <w:pStyle w:val="EndNoteBibliography"/>
      </w:pPr>
      <w:r w:rsidRPr="00284A5F">
        <w:t>Keck, H., Sick, M., 2008. Thirty years of numerical flow simulation in hydraulic turbomachines. Acta Mech 201, 211-229. doi:10.1007/s00707-008-0060-4.</w:t>
      </w:r>
    </w:p>
    <w:p w:rsidR="00284A5F" w:rsidRPr="00284A5F" w:rsidRDefault="00284A5F" w:rsidP="00284A5F">
      <w:pPr>
        <w:pStyle w:val="EndNoteBibliography"/>
      </w:pPr>
      <w:r w:rsidRPr="00284A5F">
        <w:t>Kerboua, Y., Lakis, A.A., Thomas, M., Marcouiller, L., 2008. Vibration analysis of rectangular plates coupled with fluid. Appl Math Model 32, 2570-2586. doi:10.1016/j.apm.2007.09.004.</w:t>
      </w:r>
    </w:p>
    <w:p w:rsidR="00284A5F" w:rsidRPr="00284A5F" w:rsidRDefault="00284A5F" w:rsidP="00284A5F">
      <w:pPr>
        <w:pStyle w:val="EndNoteBibliography"/>
      </w:pPr>
      <w:r w:rsidRPr="00284A5F">
        <w:t>Khalak, A., Williamson, C.H.K., 1999. Motions, forces and mode transitions in vortex-induced vibrations at low mass-damping. J Fluid Struct 13, 813-851. doi:10.1006/jfls.1999.0236.</w:t>
      </w:r>
    </w:p>
    <w:p w:rsidR="00284A5F" w:rsidRPr="00284A5F" w:rsidRDefault="00284A5F" w:rsidP="00284A5F">
      <w:pPr>
        <w:pStyle w:val="EndNoteBibliography"/>
      </w:pPr>
      <w:r w:rsidRPr="00284A5F">
        <w:t>Kielb, J.J., Abhari, R.S., "Experimental study of aerodynamic and structural damping in a full-scale rotating turbine," Proc. ASME Turbo Expo 2001: Power for Land, Sea, and Air, Louisiana, USA, p. 9. doi:10.1115/2001-GT-0262.</w:t>
      </w:r>
    </w:p>
    <w:p w:rsidR="00284A5F" w:rsidRPr="00284A5F" w:rsidRDefault="00284A5F" w:rsidP="00284A5F">
      <w:pPr>
        <w:pStyle w:val="EndNoteBibliography"/>
      </w:pPr>
      <w:r w:rsidRPr="00284A5F">
        <w:rPr>
          <w:lang w:val="nb-NO"/>
        </w:rPr>
        <w:t xml:space="preserve">Kimber, M., Lonergan, R., Garimella, S.V., 2009. </w:t>
      </w:r>
      <w:r w:rsidRPr="00284A5F">
        <w:t>Experimental study of aerodynamic damping in arrays of vibrating cantilevers. J Fluid Struct 25, 1334-1347. doi:10.1016/j.jfluidstructs.2009.07.003.</w:t>
      </w:r>
    </w:p>
    <w:p w:rsidR="00284A5F" w:rsidRPr="00284A5F" w:rsidRDefault="00284A5F" w:rsidP="00284A5F">
      <w:pPr>
        <w:pStyle w:val="EndNoteBibliography"/>
      </w:pPr>
      <w:r w:rsidRPr="00284A5F">
        <w:t>Kobayashi, R., 1994. Review: Laminar-to-Turbulent Transition of Three-Dimensional Boundary Layers on Rotating Bodies. J Fluid Eng-T Asme 116, 200-211. doi:10.1115/1.2910255.</w:t>
      </w:r>
    </w:p>
    <w:p w:rsidR="00284A5F" w:rsidRPr="00284A5F" w:rsidRDefault="00284A5F" w:rsidP="00284A5F">
      <w:pPr>
        <w:pStyle w:val="EndNoteBibliography"/>
      </w:pPr>
      <w:r w:rsidRPr="00284A5F">
        <w:t>Kobayashi, R., Kohama, Y., Kurosawa, M., 1983. Boundary-Layer-Transition on a Rotating Cone in Axial-Flow. Journal of Fluid Mechanics 127, 341-352. doi:10.1017/S002211208300275x.</w:t>
      </w:r>
    </w:p>
    <w:p w:rsidR="00284A5F" w:rsidRPr="00284A5F" w:rsidRDefault="00284A5F" w:rsidP="00284A5F">
      <w:pPr>
        <w:pStyle w:val="EndNoteBibliography"/>
      </w:pPr>
      <w:r w:rsidRPr="00284A5F">
        <w:t>Kumar, P., Saini, R.P., 2010. Study of cavitation in hydro turbines—A review. Renewable and Sustainable Energy Reviews 14, 374-383. doi:10.1016/j.rser.2009.07.024.</w:t>
      </w:r>
    </w:p>
    <w:p w:rsidR="00284A5F" w:rsidRPr="00284A5F" w:rsidRDefault="00284A5F" w:rsidP="00284A5F">
      <w:pPr>
        <w:pStyle w:val="EndNoteBibliography"/>
      </w:pPr>
      <w:r w:rsidRPr="00284A5F">
        <w:t>Leehey, P., 1988. Structural Excitation by a Turbulent Boundary-Layer - an Overview. J Vib Acoust 110, 220-225. doi:10.1115/1.3269502.</w:t>
      </w:r>
    </w:p>
    <w:p w:rsidR="00284A5F" w:rsidRPr="00284A5F" w:rsidRDefault="00284A5F" w:rsidP="00284A5F">
      <w:pPr>
        <w:pStyle w:val="EndNoteBibliography"/>
      </w:pPr>
      <w:r w:rsidRPr="00284A5F">
        <w:t>Li, H.D., He, L., 2005. Blade aerodynamic damping variation with rotor-stator gap: A computational study using single-passage approach. J Turbomach 127, 573-579. doi:10.1115/1.1928932.</w:t>
      </w:r>
    </w:p>
    <w:p w:rsidR="00284A5F" w:rsidRPr="00284A5F" w:rsidRDefault="00284A5F" w:rsidP="00284A5F">
      <w:pPr>
        <w:pStyle w:val="EndNoteBibliography"/>
      </w:pPr>
      <w:r w:rsidRPr="00284A5F">
        <w:t>Liang, Q.W., Rodriguez, C.G., Egusquiza, E., Escaler, X., Farhat, M., Avellan, F., 2007. Numerical simulation of fluid added mass effect on a Francis turbine runner. Comput Fluids 36, 1106-1118. doi:10.1016/j.compfluid.2006.08.007.</w:t>
      </w:r>
    </w:p>
    <w:p w:rsidR="00284A5F" w:rsidRPr="00284A5F" w:rsidRDefault="00284A5F" w:rsidP="00284A5F">
      <w:pPr>
        <w:pStyle w:val="EndNoteBibliography"/>
      </w:pPr>
      <w:r w:rsidRPr="00284A5F">
        <w:t>Llu, D., Liu, S., Wu, Y., Liu, X.-b., "Numerical simulation of hydraulic turbine based on fluid-structure coupling," Proc. The 4th International Symposium on Fluid Machinery and Fluid Engineering, Beijing, China, Xu, J., Wu, Y., Zhang, Y., Zhang, J., eds., Springer, p. 6.</w:t>
      </w:r>
    </w:p>
    <w:p w:rsidR="00284A5F" w:rsidRPr="00284A5F" w:rsidRDefault="00284A5F" w:rsidP="00284A5F">
      <w:pPr>
        <w:pStyle w:val="EndNoteBibliography"/>
      </w:pPr>
      <w:r w:rsidRPr="00284A5F">
        <w:t>Luo, Y., Wang, Z., Zhang, J., Zeng, J., Lin, J., Wang, G., 2013. Vibration and fatigue caused by pressure pulsations originating in the vaneless space for a kaplan turbine with high head. Engineering Computations 30, 448-463. doi:10.1108/02644401311314376.</w:t>
      </w:r>
    </w:p>
    <w:p w:rsidR="00284A5F" w:rsidRPr="00284A5F" w:rsidRDefault="00284A5F" w:rsidP="00284A5F">
      <w:pPr>
        <w:pStyle w:val="EndNoteBibliography"/>
      </w:pPr>
      <w:r w:rsidRPr="00284A5F">
        <w:t>Magnoli, M.V., 2014, "Numerical simulation of pressure oscillations in large Francis turbines at partial and full load operating conditions and their effects on the runner structural behaviour and fatigue life,"Ph. D., Technische Universitat Munchen.</w:t>
      </w:r>
    </w:p>
    <w:p w:rsidR="00284A5F" w:rsidRPr="00284A5F" w:rsidRDefault="00284A5F" w:rsidP="00284A5F">
      <w:pPr>
        <w:pStyle w:val="EndNoteBibliography"/>
      </w:pPr>
      <w:r w:rsidRPr="00284A5F">
        <w:t>Mare, L., Imregun, M., Green, J.S., Sayma, A.I., 2010. A numerical study of labyrinth seal flutter. Journal of Tribology 132, 022201-022201. doi:10.1115/1.3204774.</w:t>
      </w:r>
    </w:p>
    <w:p w:rsidR="00284A5F" w:rsidRPr="00284A5F" w:rsidRDefault="00284A5F" w:rsidP="00284A5F">
      <w:pPr>
        <w:pStyle w:val="EndNoteBibliography"/>
      </w:pPr>
      <w:r w:rsidRPr="00284A5F">
        <w:t>Monette, C., Nennemann, B., Seeley, C., Coutu, A., Marmont, H., "Hydro-dynamic damping theory in flowing water," Proc. IOP Conf. Series: Earth and Environmental Science, IOP Publishing, pp. 32044-32053. doi:10.1088/1755-1315/22/3/032044.</w:t>
      </w:r>
    </w:p>
    <w:p w:rsidR="00284A5F" w:rsidRPr="00284A5F" w:rsidRDefault="00284A5F" w:rsidP="00284A5F">
      <w:pPr>
        <w:pStyle w:val="EndNoteBibliography"/>
      </w:pPr>
      <w:r w:rsidRPr="00284A5F">
        <w:t>Nicolet, C., 2007, "Hydroacoustic modelling and numerical simulation of unsteady operation of hydroelectric systems,"Ph. D., Ecole Polytechnique Federale de Lausanne, Lausanne.</w:t>
      </w:r>
    </w:p>
    <w:p w:rsidR="00284A5F" w:rsidRPr="00284A5F" w:rsidRDefault="00284A5F" w:rsidP="00284A5F">
      <w:pPr>
        <w:pStyle w:val="EndNoteBibliography"/>
      </w:pPr>
      <w:r w:rsidRPr="00284A5F">
        <w:t>Phan, C.N., Aureli, M., Porfiri, M., 2013. Finite amplitude vibrations of cantilevers of rectangular cross sections in viscous fluids. J Fluid Struct 40, 52-69. doi:10.1016/j.jfluidstructs.2013.03.013.</w:t>
      </w:r>
    </w:p>
    <w:p w:rsidR="00284A5F" w:rsidRPr="00284A5F" w:rsidRDefault="00284A5F" w:rsidP="00284A5F">
      <w:pPr>
        <w:pStyle w:val="EndNoteBibliography"/>
      </w:pPr>
      <w:r w:rsidRPr="00284A5F">
        <w:t>Poll, H.G., Zanutto, J.C., Ponge-Ferreira, W., 2006. Hydraulic power plant machine dynamic diagnosis. Shock and Vibration 13, 409-427. doi:10.1155/2006/203834.</w:t>
      </w:r>
    </w:p>
    <w:p w:rsidR="00284A5F" w:rsidRPr="00284A5F" w:rsidRDefault="00284A5F" w:rsidP="00284A5F">
      <w:pPr>
        <w:pStyle w:val="EndNoteBibliography"/>
      </w:pPr>
      <w:r w:rsidRPr="00284A5F">
        <w:t>Presas, A., Valentin, D., Egusquiza, E., Valero, C., Seidel, U., 2015a. Influence of the rotation on the natural frequencies of a submerged-confined disk in water. J Sound Vib 337, 161-180. doi:10.1016/j.jsv.2014.10.032.</w:t>
      </w:r>
    </w:p>
    <w:p w:rsidR="00284A5F" w:rsidRPr="00284A5F" w:rsidRDefault="00284A5F" w:rsidP="00284A5F">
      <w:pPr>
        <w:pStyle w:val="EndNoteBibliography"/>
      </w:pPr>
      <w:r w:rsidRPr="00284A5F">
        <w:lastRenderedPageBreak/>
        <w:t>Presas, A., Valentin, D., Egusquiza, E., Valero, C., Seidel, U., 2015b. On the detection of natural frequencies and mode shapes of submerged rotating disk-like structures from the casing. Mechanical Systems and Signal Processing 60-61, 547-570. doi:10.1016/j.ymssp.2015.01.013.</w:t>
      </w:r>
    </w:p>
    <w:p w:rsidR="00284A5F" w:rsidRPr="00284A5F" w:rsidRDefault="00284A5F" w:rsidP="00284A5F">
      <w:pPr>
        <w:pStyle w:val="EndNoteBibliography"/>
      </w:pPr>
      <w:r w:rsidRPr="00284A5F">
        <w:t>Rodriguez, C.G., Egusquiza, E., Escaler, X., Liang, Q.W., Avellan, F., 2006. Experimental investigation of added mass effects on a Francis turbine runner in still water. J Fluid Struct 22, 699-712. doi:10.1016/j.jfluidstructs.2006.04.001.</w:t>
      </w:r>
    </w:p>
    <w:p w:rsidR="00284A5F" w:rsidRPr="00284A5F" w:rsidRDefault="00284A5F" w:rsidP="00284A5F">
      <w:pPr>
        <w:pStyle w:val="EndNoteBibliography"/>
      </w:pPr>
      <w:r w:rsidRPr="00284A5F">
        <w:t>Rodriguez, C.G., Egusquiza, E., Santos, I.F., 2007. Frequencies in the vibration induced by the rotor stator interaction in a centrifugal pump turbine. J Fluid Eng-T Asme 129, 1428-1435. doi:10.1115/1.2786489.</w:t>
      </w:r>
    </w:p>
    <w:p w:rsidR="00284A5F" w:rsidRPr="00284A5F" w:rsidRDefault="00284A5F" w:rsidP="00284A5F">
      <w:pPr>
        <w:pStyle w:val="EndNoteBibliography"/>
      </w:pPr>
      <w:r w:rsidRPr="00284A5F">
        <w:t>Rodriguez, C.G., Flores, P., Pierart, F.G., Contzen, L.R., Egusquiza, E., 2012. Capability of structural–acoustical fsi numerical model to predict natural frequencies of submerged structures with nearby rigid surfaces. Comput Fluids 64, 117-126. doi:10.1016/j.compfluid.2012.05.011.</w:t>
      </w:r>
    </w:p>
    <w:p w:rsidR="00284A5F" w:rsidRPr="00284A5F" w:rsidRDefault="00284A5F" w:rsidP="00284A5F">
      <w:pPr>
        <w:pStyle w:val="EndNoteBibliography"/>
      </w:pPr>
      <w:r w:rsidRPr="00284A5F">
        <w:t>Roth, S., Calmon, M., Farhat, M., Muench, C., Huebner, B., Avellan, F., "Hydrodynamic damping identification from an impulse response of a vibrating blade," Proc. 3rd IAHR International Meeting of the Workgroup on Cavitation and Dynamic Problems in Hydraulic Machinery and Systems, Brno, Czech Republic, p. 8.</w:t>
      </w:r>
    </w:p>
    <w:p w:rsidR="00284A5F" w:rsidRPr="00284A5F" w:rsidRDefault="00284A5F" w:rsidP="00284A5F">
      <w:pPr>
        <w:pStyle w:val="EndNoteBibliography"/>
      </w:pPr>
      <w:r w:rsidRPr="00284A5F">
        <w:t>Roth, S., Hasmatuchi, V., Botero, F., Farhat, M., Avellan, F., "Advanced instrumentation for measuring fluid-structure coupling phenomena in the guide vanes cascade of a pump-turbine scale model," Proc. ASME 2010 3rd Joint US-European Fluids Engineering Summer Meeting collocated with 8th International Conference on Nanochannels, Microchannels, and Minichannels, Montreal, Canada, American Society of Mechanical Engineers, pp. 585-597.</w:t>
      </w:r>
    </w:p>
    <w:p w:rsidR="00284A5F" w:rsidRPr="00284A5F" w:rsidRDefault="00284A5F" w:rsidP="00284A5F">
      <w:pPr>
        <w:pStyle w:val="EndNoteBibliography"/>
      </w:pPr>
      <w:r w:rsidRPr="00284A5F">
        <w:t>Roth, S., Hasmatuchi, V., Botero, F., Farhat, M., Avellan, F., "Fluid-structure coupling in the guide vanes cascade of a pump-turbine scale model," Proc. IOP Conference Series: Earth and Environmental Science, IOP Publishing, p. 012074. doi:10.1088/1755-1315/12/1/012074.</w:t>
      </w:r>
    </w:p>
    <w:p w:rsidR="00284A5F" w:rsidRPr="00284A5F" w:rsidRDefault="00284A5F" w:rsidP="00284A5F">
      <w:pPr>
        <w:pStyle w:val="EndNoteBibliography"/>
      </w:pPr>
      <w:r w:rsidRPr="00284A5F">
        <w:t>Roth, S., Hasmatuchi, V., Botero, F., Farhat, M., Avellan, F., "Influence of the pump-turbine guide vanes vibrations on the pressure fluctuations in the rotor-stator vaneless gap," Proc. 4th International Meeting on Cavitation and Dynamic Problems in Hydraulic MAchinery and Systems, Belgrade, Serbia, p. 11.</w:t>
      </w:r>
    </w:p>
    <w:p w:rsidR="00284A5F" w:rsidRPr="00284A5F" w:rsidRDefault="00284A5F" w:rsidP="00284A5F">
      <w:pPr>
        <w:pStyle w:val="EndNoteBibliography"/>
      </w:pPr>
      <w:r w:rsidRPr="00284A5F">
        <w:t>Rus, T., Dular, M., Sirok, B., Hocevar, M., Kern, I., 2007. An investigation of the relationship between acoustic emission, vibration, noise, and cavitation structures on a Kaplan turbine. J Fluid Eng-T Asme 129, 1112-1122. doi:10.1115/1.2754313.</w:t>
      </w:r>
    </w:p>
    <w:p w:rsidR="00284A5F" w:rsidRPr="00284A5F" w:rsidRDefault="00284A5F" w:rsidP="00284A5F">
      <w:pPr>
        <w:pStyle w:val="EndNoteBibliography"/>
      </w:pPr>
      <w:r w:rsidRPr="00284A5F">
        <w:t>Sader, J.E., 1998. Frequency response of cantilever beams immersed in viscous fluids with applications to the atomic force microscope. J Appl Phys 84, 64-76. doi:10.1063/1.368002.</w:t>
      </w:r>
    </w:p>
    <w:p w:rsidR="00284A5F" w:rsidRPr="00284A5F" w:rsidRDefault="00284A5F" w:rsidP="00284A5F">
      <w:pPr>
        <w:pStyle w:val="EndNoteBibliography"/>
      </w:pPr>
      <w:r w:rsidRPr="00284A5F">
        <w:t>Saeed, R.A., Galybin, A.N., Popov, V., 2010. Modelling of flow-induced stresses in a Francis turbine runner. Advances in Engineering Software 41, 1245-1255. doi:10.1016/j.advengsoft.2010.09.001.</w:t>
      </w:r>
    </w:p>
    <w:p w:rsidR="00284A5F" w:rsidRPr="00284A5F" w:rsidRDefault="00284A5F" w:rsidP="00284A5F">
      <w:pPr>
        <w:pStyle w:val="EndNoteBibliography"/>
      </w:pPr>
      <w:r w:rsidRPr="00284A5F">
        <w:t>Sarpkaya, T., 1963. Lift, Drag, and Added-Mass Coefficients for a Circular Cylinder Immersed in a Time-Dependent Flow. Journal of Applied Mechanics 30, 13-15. doi:10.1115/1.3630062.</w:t>
      </w:r>
    </w:p>
    <w:p w:rsidR="00284A5F" w:rsidRPr="00284A5F" w:rsidRDefault="00284A5F" w:rsidP="00284A5F">
      <w:pPr>
        <w:pStyle w:val="EndNoteBibliography"/>
      </w:pPr>
      <w:r w:rsidRPr="00284A5F">
        <w:t>Sarpkaya, T., 1995. Hydrodynamic Damping, Flow-Induced Oscillations, and Biharmonic Response. Journal of Offshore Mechanics and Arctic Engineering 117, 232-238. doi:10.1115/1.2827228.</w:t>
      </w:r>
    </w:p>
    <w:p w:rsidR="00284A5F" w:rsidRPr="00284A5F" w:rsidRDefault="00284A5F" w:rsidP="00284A5F">
      <w:pPr>
        <w:pStyle w:val="EndNoteBibliography"/>
      </w:pPr>
      <w:r w:rsidRPr="00284A5F">
        <w:t>Sarpkaya, T., 2001. Hydrodynamic damping and quasi-coherent structures at large Stokes numbers. J Fluid Struct 15, 909-928. doi:10.1006/jfls.2001.0384.</w:t>
      </w:r>
    </w:p>
    <w:p w:rsidR="00284A5F" w:rsidRPr="00284A5F" w:rsidRDefault="00284A5F" w:rsidP="00284A5F">
      <w:pPr>
        <w:pStyle w:val="EndNoteBibliography"/>
      </w:pPr>
      <w:r w:rsidRPr="00284A5F">
        <w:t>Sarpkaya, T., 2004. A critical review of the intrinsic nature of vortex-induced vibrations. J Fluid Struct 19, 389-447. doi:10.1016/j.jfluidstructs.2004.02.005.</w:t>
      </w:r>
    </w:p>
    <w:p w:rsidR="00284A5F" w:rsidRPr="00284A5F" w:rsidRDefault="00284A5F" w:rsidP="00284A5F">
      <w:pPr>
        <w:pStyle w:val="EndNoteBibliography"/>
      </w:pPr>
      <w:r w:rsidRPr="00284A5F">
        <w:t>Sarpkaya, T., 2005. On the parameter β=Re/KC=D^2/νT. J Fluid Struct 21, 435-440. doi:10.1016/j.jfluidstructs.2005.08.007.</w:t>
      </w:r>
    </w:p>
    <w:p w:rsidR="00284A5F" w:rsidRPr="00284A5F" w:rsidRDefault="00284A5F" w:rsidP="00284A5F">
      <w:pPr>
        <w:pStyle w:val="EndNoteBibliography"/>
      </w:pPr>
      <w:r w:rsidRPr="00284A5F">
        <w:t>Sarpkaya, T., 2006. Force on a circular cylinder in viscous oscillatory flow at low keulegan—carpenter numbers. Journal of Fluid Mechanics 165, 61. doi:10.1017/s0022112086002999.</w:t>
      </w:r>
    </w:p>
    <w:p w:rsidR="00284A5F" w:rsidRPr="00284A5F" w:rsidRDefault="00284A5F" w:rsidP="00284A5F">
      <w:pPr>
        <w:pStyle w:val="EndNoteBibliography"/>
      </w:pPr>
      <w:r w:rsidRPr="00284A5F">
        <w:t>Sawin, J.L., Sverrisson, F., Rickerson, W., 2015. Renewables 2015 global status report, in: Mastny, L. (Ed.). Renewable Energy Policy Network for 21st Century, REN21 Secretariat, Paris, France, p. 251.</w:t>
      </w:r>
    </w:p>
    <w:p w:rsidR="00284A5F" w:rsidRPr="00284A5F" w:rsidRDefault="00284A5F" w:rsidP="00284A5F">
      <w:pPr>
        <w:pStyle w:val="EndNoteBibliography"/>
      </w:pPr>
      <w:r w:rsidRPr="00284A5F">
        <w:t>Seeley, C., Coutu, A., Monette, C., Nennemann, B., Marmont, H., 2012. Characterization of hydrofoil damping due to fluid–structure interaction using piezocomposite actuators. Smart Materials and Structures 21, 035027. doi:10.1088/0964-1726/21/3/035027.</w:t>
      </w:r>
    </w:p>
    <w:p w:rsidR="00284A5F" w:rsidRPr="00284A5F" w:rsidRDefault="00284A5F" w:rsidP="00284A5F">
      <w:pPr>
        <w:pStyle w:val="EndNoteBibliography"/>
      </w:pPr>
      <w:r w:rsidRPr="00284A5F">
        <w:t>Seidel, U., Mende, C., Hübner, B., Weber, W., Otto, A., "Dynamic loads in Francis runners and their impact on fatigue life," Proc. IOP Conference Series: Earth and Environmental Science, Montreal, Canada, p. 9. doi:10.1088/1755-1315/22/3/032054.</w:t>
      </w:r>
    </w:p>
    <w:p w:rsidR="00284A5F" w:rsidRPr="00284A5F" w:rsidRDefault="00284A5F" w:rsidP="00284A5F">
      <w:pPr>
        <w:pStyle w:val="EndNoteBibliography"/>
      </w:pPr>
      <w:r w:rsidRPr="00284A5F">
        <w:lastRenderedPageBreak/>
        <w:t>Simpson, R.L., 1989. Turbulent Boundary-Layer Separation. Annu Rev Fluid Mech 21, 205-234. doi:10.1146/annurev.fl.21.010189.001225.</w:t>
      </w:r>
    </w:p>
    <w:p w:rsidR="00284A5F" w:rsidRPr="00284A5F" w:rsidRDefault="00284A5F" w:rsidP="00284A5F">
      <w:pPr>
        <w:pStyle w:val="EndNoteBibliography"/>
      </w:pPr>
      <w:r w:rsidRPr="00284A5F">
        <w:t>Simpson, R.L., Ghodbane, M., Mcgrath, B.E., 1987. Surface Pressure-Fluctuations in a Separating Turbulent Boundary-Layer. Journal of Fluid Mechanics 177, 167-186. doi:10.1017/S0022112087000909.</w:t>
      </w:r>
    </w:p>
    <w:p w:rsidR="00284A5F" w:rsidRPr="00284A5F" w:rsidRDefault="00284A5F" w:rsidP="00284A5F">
      <w:pPr>
        <w:pStyle w:val="EndNoteBibliography"/>
      </w:pPr>
      <w:r w:rsidRPr="00284A5F">
        <w:t>Simpson, R.L., Strickland, J.H., Barr, P.W., 1977. Features of a Separating Turbulent Boundary-Layer in Vicinity of Separation. Journal of Fluid Mechanics 79, 553-594. doi:10.1017/S0022112077000329.</w:t>
      </w:r>
    </w:p>
    <w:p w:rsidR="00284A5F" w:rsidRPr="00284A5F" w:rsidRDefault="00284A5F" w:rsidP="00284A5F">
      <w:pPr>
        <w:pStyle w:val="EndNoteBibliography"/>
      </w:pPr>
      <w:r w:rsidRPr="00284A5F">
        <w:t>Tao, L.B., Thiagarajan, K., 2003a. Low KC flow regimes of oscillating sharp edges I. Vortex shedding observation. Appl Ocean Res 25, 21-35. doi:10.1016/S0141-1187(03)00031-2.</w:t>
      </w:r>
    </w:p>
    <w:p w:rsidR="00284A5F" w:rsidRPr="00284A5F" w:rsidRDefault="00284A5F" w:rsidP="00284A5F">
      <w:pPr>
        <w:pStyle w:val="EndNoteBibliography"/>
      </w:pPr>
      <w:r w:rsidRPr="00284A5F">
        <w:t>Tao, L.B., Thiagarajan, K., 2003b. Low KC flow regimes of oscillating sharp edges. II. Hydrodynamic forces. Appl Ocean Res 25, 53-62. doi:10.1016/S0141-1187(03)00046-4.</w:t>
      </w:r>
    </w:p>
    <w:p w:rsidR="00284A5F" w:rsidRPr="00284A5F" w:rsidRDefault="00284A5F" w:rsidP="00284A5F">
      <w:pPr>
        <w:pStyle w:val="EndNoteBibliography"/>
      </w:pPr>
      <w:r w:rsidRPr="00284A5F">
        <w:t>Thibault, D., Gagnon, M., Godin, S., "Bridging the gap between metallurgy and fatigue reliability of hydraulic turbine runners," Proc. IOP Conference Series: Earth and Environmental Science, p. 012019. doi:10.1088/1755-1315/22/1/012019.</w:t>
      </w:r>
    </w:p>
    <w:p w:rsidR="00284A5F" w:rsidRPr="00284A5F" w:rsidRDefault="00284A5F" w:rsidP="00284A5F">
      <w:pPr>
        <w:pStyle w:val="EndNoteBibliography"/>
      </w:pPr>
      <w:r w:rsidRPr="00284A5F">
        <w:t>Torre, O.D.L., Escaler, X., Egusquiza, E., Farhat, M., 2013. Experimental investigation of added mass effects on a hydrofoil under cavitation conditions. J Fluid Struct 39, 173-187. doi:10.1016/j.jfluidstructs.2013.01.008.</w:t>
      </w:r>
    </w:p>
    <w:p w:rsidR="00284A5F" w:rsidRPr="00284A5F" w:rsidRDefault="00284A5F" w:rsidP="00284A5F">
      <w:pPr>
        <w:pStyle w:val="EndNoteBibliography"/>
      </w:pPr>
      <w:r w:rsidRPr="00284A5F">
        <w:t>Trivedi, C., Cervantes, M., Dahlhaug, O., Gandhi, B., 2015a. Experimental investigation of a high head Francis turbine during spin-no-load operation. J Fluid Eng-T Asme 137, 061106. doi:10.1115/1.4029729.</w:t>
      </w:r>
    </w:p>
    <w:p w:rsidR="00284A5F" w:rsidRPr="00284A5F" w:rsidRDefault="00284A5F" w:rsidP="00284A5F">
      <w:pPr>
        <w:pStyle w:val="EndNoteBibliography"/>
      </w:pPr>
      <w:r w:rsidRPr="00284A5F">
        <w:t>Trivedi, C., Cervantes, M., Gandhi, B., Dahlhaug, O., 2014a. Experimental investigations of transient pressure variations in a high head model Francis turbine during start-up and shutdown. J Hydrodyn 26, 277-290. doi:10.1016/S1001-6058(14)60031-7.</w:t>
      </w:r>
    </w:p>
    <w:p w:rsidR="00284A5F" w:rsidRPr="00284A5F" w:rsidRDefault="00284A5F" w:rsidP="00284A5F">
      <w:pPr>
        <w:pStyle w:val="EndNoteBibliography"/>
      </w:pPr>
      <w:r w:rsidRPr="00284A5F">
        <w:t>Trivedi, C., Cervantes, M., Gandhi, B., Dahlhaug, O., 2014b. Pressure measurements on a high-head Francis turbine during load acceptance and rejection. J Hydraul Res 52, 283-297. doi:10.1080/00221686.2013.854846.</w:t>
      </w:r>
    </w:p>
    <w:p w:rsidR="00284A5F" w:rsidRPr="00284A5F" w:rsidRDefault="00284A5F" w:rsidP="00284A5F">
      <w:pPr>
        <w:pStyle w:val="EndNoteBibliography"/>
      </w:pPr>
      <w:r w:rsidRPr="00284A5F">
        <w:t>Trivedi, C., Cervantes, M., Gandhi, B., Dahlhaug, O., 2014c. Transient pressure measurements on a high head model Francis turbine during emergency shutdown, total load rejection, and runaway. J Fluid Eng-T Asme 136, 121107. doi:10.1115/1.4027794.</w:t>
      </w:r>
    </w:p>
    <w:p w:rsidR="00284A5F" w:rsidRPr="00284A5F" w:rsidRDefault="00284A5F" w:rsidP="00284A5F">
      <w:pPr>
        <w:pStyle w:val="EndNoteBibliography"/>
      </w:pPr>
      <w:r w:rsidRPr="00284A5F">
        <w:t>Trivedi, C., Cervantes, M., Gandhi, B., Dahlhaug, O.G., 2013a. Experimental and numerical studies for a high head Francis turbine at several operating points. J Fluid Eng-T Asme 135, 1111021-1111017. doi:10.1115/1.4024805.</w:t>
      </w:r>
    </w:p>
    <w:p w:rsidR="00284A5F" w:rsidRPr="00284A5F" w:rsidRDefault="00284A5F" w:rsidP="00284A5F">
      <w:pPr>
        <w:pStyle w:val="EndNoteBibliography"/>
      </w:pPr>
      <w:r w:rsidRPr="00284A5F">
        <w:t>Trivedi, C., Cervantes, M.J., Dahlhaug, O.G., 2016a. Numerical techniques applied to hydraulic turbines: A perspective review. Applied Mechanics Reviews 68, 29. doi:10.1115/1.4032681.</w:t>
      </w:r>
    </w:p>
    <w:p w:rsidR="00284A5F" w:rsidRPr="00284A5F" w:rsidRDefault="00284A5F" w:rsidP="00284A5F">
      <w:pPr>
        <w:pStyle w:val="EndNoteBibliography"/>
        <w:rPr>
          <w:lang w:val="nb-NO"/>
        </w:rPr>
      </w:pPr>
      <w:r w:rsidRPr="00284A5F">
        <w:t xml:space="preserve">Trivedi, C., Cervantes, M.J., Gandhi, B.K., 2016b. Numerical investigation and validation of a Francis turbine at runaway operating conditions. </w:t>
      </w:r>
      <w:r w:rsidRPr="00284A5F">
        <w:rPr>
          <w:lang w:val="nb-NO"/>
        </w:rPr>
        <w:t>Energies 9, 22. doi:10.3390/en9030149.</w:t>
      </w:r>
    </w:p>
    <w:p w:rsidR="00284A5F" w:rsidRPr="00284A5F" w:rsidRDefault="00284A5F" w:rsidP="00284A5F">
      <w:pPr>
        <w:pStyle w:val="EndNoteBibliography"/>
      </w:pPr>
      <w:r w:rsidRPr="00284A5F">
        <w:rPr>
          <w:lang w:val="nb-NO"/>
        </w:rPr>
        <w:t xml:space="preserve">Trivedi, C., Gandhi, B., Cervantes, M., 2013b. </w:t>
      </w:r>
      <w:r w:rsidRPr="00284A5F">
        <w:t>Effect of transients on Francis turbine runner life: A review. J Hydraul Res 51, 121-132. doi:10.1080/00221686.2012.732971.</w:t>
      </w:r>
    </w:p>
    <w:p w:rsidR="00284A5F" w:rsidRPr="00284A5F" w:rsidRDefault="00284A5F" w:rsidP="00284A5F">
      <w:pPr>
        <w:pStyle w:val="EndNoteBibliography"/>
      </w:pPr>
      <w:r w:rsidRPr="00284A5F">
        <w:t>Trivedi, C., Gandhi, B., Cervantes, M., Dahlhaug, O., 2015b. Experimental investigations of a model Francis turbine during shutdown at synchronous speed. Renewable Energy 83, 828-836. doi:10.1016/j.renene.2015.05.026.</w:t>
      </w:r>
    </w:p>
    <w:p w:rsidR="00284A5F" w:rsidRPr="00284A5F" w:rsidRDefault="00284A5F" w:rsidP="00284A5F">
      <w:pPr>
        <w:pStyle w:val="EndNoteBibliography"/>
      </w:pPr>
      <w:r w:rsidRPr="00284A5F">
        <w:t>Trudel, A., Sabourin, M., "Metallurgical and fatigue assessments of welds in cast welded hydraulic turbine runners," Proc. IOP Conference Series: Earth and Environmental Science, p. 012015. doi:10.1088/1755-1315/22/1/012015.</w:t>
      </w:r>
    </w:p>
    <w:p w:rsidR="00284A5F" w:rsidRPr="00284A5F" w:rsidRDefault="00284A5F" w:rsidP="00284A5F">
      <w:pPr>
        <w:pStyle w:val="EndNoteBibliography"/>
      </w:pPr>
      <w:r w:rsidRPr="00284A5F">
        <w:t>Vandiver, J.K., 2012. Damping parameters for flow-induced vibration. J Fluid Struct 35, 105-119. doi:10.1016/j.jfluidstructs.2012.07.002.</w:t>
      </w:r>
    </w:p>
    <w:p w:rsidR="00284A5F" w:rsidRPr="00284A5F" w:rsidRDefault="00284A5F" w:rsidP="00284A5F">
      <w:pPr>
        <w:pStyle w:val="EndNoteBibliography"/>
      </w:pPr>
      <w:r w:rsidRPr="00284A5F">
        <w:t>Vandiver, J.K., Chung, T.Y., 1989. Hydrodynamic Damping on Flexible Cylinders in Sheared Flow. J Waterw Port C-Asce 115, 154-171. doi:10.1061/(ASCE)0733-950X(1989)115:2(154).</w:t>
      </w:r>
    </w:p>
    <w:p w:rsidR="00284A5F" w:rsidRPr="00284A5F" w:rsidRDefault="00284A5F" w:rsidP="00284A5F">
      <w:pPr>
        <w:pStyle w:val="EndNoteBibliography"/>
      </w:pPr>
      <w:r w:rsidRPr="00284A5F">
        <w:t>Vasanthakumar, P., "Computation of aerodynamic damping for flutter analysis of a transonic fan," Proc. ASME 2011 Turbo Expo: Turbine Technical Conference and Exposition, American Society of Mechanical Engineers, pp. 1429-1437. doi:10.1115/GT2011-46597.</w:t>
      </w:r>
    </w:p>
    <w:p w:rsidR="00284A5F" w:rsidRPr="00284A5F" w:rsidRDefault="00284A5F" w:rsidP="00284A5F">
      <w:pPr>
        <w:pStyle w:val="EndNoteBibliography"/>
        <w:rPr>
          <w:lang w:val="nb-NO"/>
        </w:rPr>
      </w:pPr>
      <w:r w:rsidRPr="00284A5F">
        <w:rPr>
          <w:lang w:val="nb-NO"/>
        </w:rPr>
        <w:t xml:space="preserve">Venkat, N.K., Spaulding, M., 1991. </w:t>
      </w:r>
      <w:r w:rsidRPr="00284A5F">
        <w:t xml:space="preserve">A Numerical-Model to Predict the Nonlinear Response of External Flow over Vibrating Bodies (Planar Flow). </w:t>
      </w:r>
      <w:r w:rsidRPr="00284A5F">
        <w:rPr>
          <w:lang w:val="nb-NO"/>
        </w:rPr>
        <w:t>J Fluid Eng-T Asme 113, 544-554. doi:10.1115/1.2926513.</w:t>
      </w:r>
    </w:p>
    <w:p w:rsidR="00284A5F" w:rsidRPr="00284A5F" w:rsidRDefault="00284A5F" w:rsidP="00284A5F">
      <w:pPr>
        <w:pStyle w:val="EndNoteBibliography"/>
        <w:rPr>
          <w:lang w:val="nb-NO"/>
        </w:rPr>
      </w:pPr>
      <w:r w:rsidRPr="00284A5F">
        <w:rPr>
          <w:lang w:val="nb-NO"/>
        </w:rPr>
        <w:lastRenderedPageBreak/>
        <w:t xml:space="preserve">Venkat, N.K., Spaulding, M., 1992. </w:t>
      </w:r>
      <w:r w:rsidRPr="00284A5F">
        <w:t xml:space="preserve">Nonlinear Response of Planar Laminar-Flow over a Flat-Plate Vibrating in Different Modes. </w:t>
      </w:r>
      <w:r w:rsidRPr="00284A5F">
        <w:rPr>
          <w:lang w:val="nb-NO"/>
        </w:rPr>
        <w:t>J Fluid Eng-T Asme 114, 577-584. doi:10.1115/1.2910070.</w:t>
      </w:r>
    </w:p>
    <w:p w:rsidR="00284A5F" w:rsidRPr="00284A5F" w:rsidRDefault="00284A5F" w:rsidP="00284A5F">
      <w:pPr>
        <w:pStyle w:val="EndNoteBibliography"/>
      </w:pPr>
      <w:r w:rsidRPr="00284A5F">
        <w:rPr>
          <w:lang w:val="nb-NO"/>
        </w:rPr>
        <w:t xml:space="preserve">Venkat, N.K., Spaulding, M., 1993. </w:t>
      </w:r>
      <w:r w:rsidRPr="00284A5F">
        <w:t>Influence of Vibration Amplitude on Laminar-Flow over a Plate Vibrating at Low Strouhal Number. J Fluid Eng-T Asme 115, 411-419. doi:10.1115/1.2910154.</w:t>
      </w:r>
    </w:p>
    <w:p w:rsidR="00284A5F" w:rsidRPr="00284A5F" w:rsidRDefault="00284A5F" w:rsidP="00284A5F">
      <w:pPr>
        <w:pStyle w:val="EndNoteBibliography"/>
      </w:pPr>
      <w:r w:rsidRPr="00284A5F">
        <w:t>Volfson, D., Vinals, J., 2001. Flow induced by a randomly vibrating boundary. Journal of Fluid Mechanics 432, 387-408.</w:t>
      </w:r>
    </w:p>
    <w:p w:rsidR="00284A5F" w:rsidRPr="00284A5F" w:rsidRDefault="00284A5F" w:rsidP="00284A5F">
      <w:pPr>
        <w:pStyle w:val="EndNoteBibliography"/>
      </w:pPr>
      <w:r w:rsidRPr="00284A5F">
        <w:t>Wang, X.F., Li, H.L., Zhu, F.W., "The calculation of fluid-structure interaction and fatigue analysis for Francis turbine runner," Proc. IOP Conference Series: Earth and Environmental Science, p. 052014. doi:10.1088/1755-1315/15/5/052014.</w:t>
      </w:r>
    </w:p>
    <w:p w:rsidR="00284A5F" w:rsidRPr="00284A5F" w:rsidRDefault="00284A5F" w:rsidP="00284A5F">
      <w:pPr>
        <w:pStyle w:val="EndNoteBibliography"/>
      </w:pPr>
      <w:r w:rsidRPr="00284A5F">
        <w:t>Wilkie, W.K., Bryant, R.G., High, J.W., Fox, R.L., Hellbaum, R.F., Jalink, J.A., Little, B.D., Mirick, P.H., "Low-cost piezocomposite actuator for structural control applications," Proc. Smart Structures and Materials 2000: Industrial and Commercial Applications of Smart Structures Technologies, CA, USA, Jacobs, J.H., ed., pp. 323-334. doi:10.1117/12.388175.</w:t>
      </w:r>
    </w:p>
    <w:p w:rsidR="00284A5F" w:rsidRPr="00284A5F" w:rsidRDefault="00284A5F" w:rsidP="00284A5F">
      <w:pPr>
        <w:pStyle w:val="EndNoteBibliography"/>
      </w:pPr>
      <w:r w:rsidRPr="00284A5F">
        <w:t>Wilkie, W.K., Inman, D.J., Lloyd, J.M., High, J.W., 2006. Anisotropic laminar piezocomposite actuator incorporating machined pmn–pt single-crystal fibers. Journal of Intelligent Material Systems and Structures 17, 15-28. doi:10.1177/1045389X06055891.</w:t>
      </w:r>
    </w:p>
    <w:p w:rsidR="00284A5F" w:rsidRPr="00284A5F" w:rsidRDefault="00284A5F" w:rsidP="00284A5F">
      <w:pPr>
        <w:pStyle w:val="EndNoteBibliography"/>
      </w:pPr>
      <w:r w:rsidRPr="00284A5F">
        <w:t>Williamson, C.H.K., Govardhan, R., 2008. A brief review of recent results in vortex-induced vibrations. Journal of Wind Engineering and Industrial Aerodynamics 96, 713-735. doi:10.1016/j.jweia.2007.06.019.</w:t>
      </w:r>
    </w:p>
    <w:p w:rsidR="00284A5F" w:rsidRPr="00284A5F" w:rsidRDefault="00284A5F" w:rsidP="00284A5F">
      <w:pPr>
        <w:pStyle w:val="EndNoteBibliography"/>
      </w:pPr>
      <w:r w:rsidRPr="00284A5F">
        <w:t>Wu, Y., Li, S., Liu, S., Dou, H.-S., Qian, Z., 2013. Vibration of hydraulic machinery. Springer Netherlands.978-94-007-6422-4</w:t>
      </w:r>
    </w:p>
    <w:p w:rsidR="00284A5F" w:rsidRPr="00284A5F" w:rsidRDefault="00284A5F" w:rsidP="00284A5F">
      <w:pPr>
        <w:pStyle w:val="EndNoteBibliography"/>
      </w:pPr>
      <w:r w:rsidRPr="00284A5F">
        <w:t>978-94-007-6421-7. doi:10.1007/978-94-007-6422-4.</w:t>
      </w:r>
    </w:p>
    <w:p w:rsidR="00284A5F" w:rsidRPr="00284A5F" w:rsidRDefault="00284A5F" w:rsidP="00284A5F">
      <w:pPr>
        <w:pStyle w:val="EndNoteBibliography"/>
      </w:pPr>
      <w:r w:rsidRPr="00284A5F">
        <w:t>Yadykin, Y., Tenetov, V., Levin, D., 2003. The added mass of a flexible plate oscillating in a fluid. J Fluid Struct 17, 115-123. doi:10.1016/S0889-9746(02)00100-7.</w:t>
      </w:r>
    </w:p>
    <w:p w:rsidR="00284A5F" w:rsidRPr="00284A5F" w:rsidRDefault="00284A5F" w:rsidP="00284A5F">
      <w:pPr>
        <w:pStyle w:val="EndNoteBibliography"/>
      </w:pPr>
      <w:r w:rsidRPr="00284A5F">
        <w:t>Yan, J., Koutnik, J., Seidel, U., Huebner, B., "Compressible simulation of rotor-stator interaction in pump-turbines," Proc. IOP Conference Series: Earth and Environmental Science, IOP Publishing, p. 012008. doi:10.1088/1755-1315/12/1/012008.</w:t>
      </w:r>
    </w:p>
    <w:p w:rsidR="00284A5F" w:rsidRPr="00284A5F" w:rsidRDefault="00284A5F" w:rsidP="00284A5F">
      <w:pPr>
        <w:pStyle w:val="EndNoteBibliography"/>
      </w:pPr>
      <w:r w:rsidRPr="00284A5F">
        <w:t>Yang, S.S., Kong, F.Y., Chen, H., Su, X.H., 2012. Effects of blade wrap angle influencing a pump as turbine. J Fluid Eng-T Asme 134, 061102. doi:10.1115/1.4006677.</w:t>
      </w:r>
    </w:p>
    <w:p w:rsidR="00284A5F" w:rsidRPr="00284A5F" w:rsidRDefault="00284A5F" w:rsidP="00284A5F">
      <w:pPr>
        <w:pStyle w:val="EndNoteBibliography"/>
      </w:pPr>
      <w:r w:rsidRPr="00284A5F">
        <w:t>Yao, Z., Wang, F., Dreyer, M., Farhat, M., 2014. Effect of trailing edge shape on hydrodynamic damping for a hydrofoil. J Fluid Struct 51, 189-198. doi:10.1016/j.jfluidstructs.2014.09.003.</w:t>
      </w:r>
    </w:p>
    <w:p w:rsidR="00284A5F" w:rsidRPr="00284A5F" w:rsidRDefault="00284A5F" w:rsidP="00284A5F">
      <w:pPr>
        <w:pStyle w:val="EndNoteBibliography"/>
      </w:pPr>
      <w:r w:rsidRPr="00284A5F">
        <w:t>Yexiang, X., Zhengwei, W., Zongguo, Y., 2011. Experimental and numerical analysis of blade channel vortices in a Francis turbine runner. Engineering Computations 28, 154-171. doi:10.1108/02644401111109204.</w:t>
      </w:r>
    </w:p>
    <w:p w:rsidR="00284A5F" w:rsidRPr="00284A5F" w:rsidRDefault="00284A5F" w:rsidP="00284A5F">
      <w:pPr>
        <w:pStyle w:val="EndNoteBibliography"/>
      </w:pPr>
      <w:r w:rsidRPr="00284A5F">
        <w:t>Yin, J., Wang, D., Wang, L., Wu, Y., Wei, X., "Effects of water compressibility on the pressure fluctuation prediction in pump turbine," Proc. IOP Conference Series: Earth and Environmental Science, 26th IAHRSymposiumonHydraulicMachineryandSystems, IOP Publishing, p. 062030. doi:10.1088/1755-1315/15/6/062030.</w:t>
      </w:r>
    </w:p>
    <w:p w:rsidR="00284A5F" w:rsidRPr="00284A5F" w:rsidRDefault="00284A5F" w:rsidP="00284A5F">
      <w:pPr>
        <w:pStyle w:val="EndNoteBibliography"/>
      </w:pPr>
      <w:r w:rsidRPr="00284A5F">
        <w:t>Zobeiri, A., 2009, "Investigations of time dependent flow phenomena in a turbine and a pump-turbine of Francis type: Rotor-stator interactions and precessing vortex rope,"Ph. D., École Polytechnique Fédérale de Lausanne, Lausanne.</w:t>
      </w:r>
    </w:p>
    <w:p w:rsidR="00284A5F" w:rsidRPr="00284A5F" w:rsidRDefault="00284A5F" w:rsidP="00284A5F">
      <w:pPr>
        <w:pStyle w:val="EndNoteBibliography"/>
      </w:pPr>
      <w:r w:rsidRPr="00284A5F">
        <w:t>Zuo, Z., Liu, S., Sun, Y., Wu, Y., 2015. Pressure fluctuations in the vaneless space of high-head pump-turbines—a review. Renewable and Sustainable Energy Reviews 41, 965-974. doi:10.1016/j.rser.2014.09.011.</w:t>
      </w:r>
    </w:p>
    <w:p w:rsidR="00A854A7" w:rsidRDefault="00284A5F" w:rsidP="00E549C1">
      <w:pPr>
        <w:pStyle w:val="menuscript"/>
      </w:pPr>
      <w:r>
        <w:fldChar w:fldCharType="end"/>
      </w:r>
    </w:p>
    <w:sectPr w:rsidR="00A854A7" w:rsidSect="00E549C1">
      <w:footerReference w:type="default" r:id="rId56"/>
      <w:pgSz w:w="11907" w:h="16839" w:code="9"/>
      <w:pgMar w:top="720" w:right="720" w:bottom="720" w:left="720" w:header="720" w:footer="720" w:gutter="0"/>
      <w:cols w:space="720"/>
      <w:docGrid w:linePitch="360"/>
    </w:sectPr>
  </w:body>
</w:document>
</file>

<file path=word/customizations.xml><?xml version="1.0" encoding="utf-8"?>
<wne:tcg xmlns:r="http://schemas.openxmlformats.org/officeDocument/2006/relationships" xmlns:wne="http://schemas.microsoft.com/office/word/2006/wordml">
  <wne:keymaps>
    <wne:keymap wne:kcmPrimary="0073">
      <wne:fci wne:fciName="AcceptChangesOrAdvance" wne:swArg="0000"/>
    </wne:keymap>
    <wne:keymap wne:kcmPrimary="02DC">
      <wne:acd wne:acdName="acd0"/>
    </wne:keymap>
    <wne:keymap wne:kcmPrimary="0354">
      <wne:wch wne:val="000003C4"/>
    </wne:keymap>
  </wne:keymaps>
  <wne:toolbars>
    <wne:acdManifest>
      <wne:acdEntry wne:acdName="acd0"/>
    </wne:acdManifest>
  </wne:toolbars>
  <wne:acds>
    <wne:acd wne:argValue="AgBtAGUAbgB1AHMAYwByAGkAcAB0AF8A" wne:acdName="acd0"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854A7" w:rsidRDefault="00A854A7">
      <w:pPr>
        <w:spacing w:after="0" w:line="240" w:lineRule="auto"/>
      </w:pPr>
      <w:r>
        <w:separator/>
      </w:r>
    </w:p>
  </w:endnote>
  <w:endnote w:type="continuationSeparator" w:id="0">
    <w:p w:rsidR="00A854A7" w:rsidRDefault="00A854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Times-Roman">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38861355"/>
      <w:docPartObj>
        <w:docPartGallery w:val="Page Numbers (Bottom of Page)"/>
        <w:docPartUnique/>
      </w:docPartObj>
    </w:sdtPr>
    <w:sdtEndPr/>
    <w:sdtContent>
      <w:sdt>
        <w:sdtPr>
          <w:rPr>
            <w:sz w:val="20"/>
            <w:szCs w:val="20"/>
          </w:rPr>
          <w:id w:val="-1769616900"/>
          <w:docPartObj>
            <w:docPartGallery w:val="Page Numbers (Top of Page)"/>
            <w:docPartUnique/>
          </w:docPartObj>
        </w:sdtPr>
        <w:sdtEndPr>
          <w:rPr>
            <w:sz w:val="24"/>
            <w:szCs w:val="24"/>
          </w:rPr>
        </w:sdtEndPr>
        <w:sdtContent>
          <w:p w:rsidR="00A854A7" w:rsidRDefault="00A854A7">
            <w:pPr>
              <w:pStyle w:val="Footer"/>
              <w:jc w:val="right"/>
            </w:pPr>
            <w:r w:rsidRPr="002B4672">
              <w:rPr>
                <w:sz w:val="20"/>
                <w:szCs w:val="20"/>
              </w:rPr>
              <w:t xml:space="preserve">Page </w:t>
            </w:r>
            <w:r w:rsidRPr="002B4672">
              <w:rPr>
                <w:bCs/>
                <w:sz w:val="20"/>
                <w:szCs w:val="20"/>
              </w:rPr>
              <w:fldChar w:fldCharType="begin"/>
            </w:r>
            <w:r w:rsidRPr="002B4672">
              <w:rPr>
                <w:bCs/>
                <w:sz w:val="20"/>
                <w:szCs w:val="20"/>
              </w:rPr>
              <w:instrText xml:space="preserve"> PAGE </w:instrText>
            </w:r>
            <w:r w:rsidRPr="002B4672">
              <w:rPr>
                <w:bCs/>
                <w:sz w:val="20"/>
                <w:szCs w:val="20"/>
              </w:rPr>
              <w:fldChar w:fldCharType="separate"/>
            </w:r>
            <w:r w:rsidR="004B3BB3">
              <w:rPr>
                <w:bCs/>
                <w:noProof/>
                <w:sz w:val="20"/>
                <w:szCs w:val="20"/>
              </w:rPr>
              <w:t>2</w:t>
            </w:r>
            <w:r w:rsidRPr="002B4672">
              <w:rPr>
                <w:bCs/>
                <w:sz w:val="20"/>
                <w:szCs w:val="20"/>
              </w:rPr>
              <w:fldChar w:fldCharType="end"/>
            </w:r>
            <w:r w:rsidRPr="002B4672">
              <w:rPr>
                <w:sz w:val="20"/>
                <w:szCs w:val="20"/>
              </w:rPr>
              <w:t xml:space="preserve"> of </w:t>
            </w:r>
            <w:r w:rsidRPr="002B4672">
              <w:rPr>
                <w:bCs/>
                <w:sz w:val="20"/>
                <w:szCs w:val="20"/>
              </w:rPr>
              <w:fldChar w:fldCharType="begin"/>
            </w:r>
            <w:r w:rsidRPr="002B4672">
              <w:rPr>
                <w:bCs/>
                <w:sz w:val="20"/>
                <w:szCs w:val="20"/>
              </w:rPr>
              <w:instrText xml:space="preserve"> NUMPAGES  </w:instrText>
            </w:r>
            <w:r w:rsidRPr="002B4672">
              <w:rPr>
                <w:bCs/>
                <w:sz w:val="20"/>
                <w:szCs w:val="20"/>
              </w:rPr>
              <w:fldChar w:fldCharType="separate"/>
            </w:r>
            <w:r w:rsidR="004B3BB3">
              <w:rPr>
                <w:bCs/>
                <w:noProof/>
                <w:sz w:val="20"/>
                <w:szCs w:val="20"/>
              </w:rPr>
              <w:t>42</w:t>
            </w:r>
            <w:r w:rsidRPr="002B4672">
              <w:rPr>
                <w:bCs/>
                <w:sz w:val="20"/>
                <w:szCs w:val="20"/>
              </w:rPr>
              <w:fldChar w:fldCharType="end"/>
            </w:r>
          </w:p>
        </w:sdtContent>
      </w:sdt>
    </w:sdtContent>
  </w:sdt>
  <w:p w:rsidR="00A854A7" w:rsidRDefault="00A854A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854A7" w:rsidRDefault="00A854A7">
      <w:pPr>
        <w:spacing w:after="0" w:line="240" w:lineRule="auto"/>
      </w:pPr>
      <w:r>
        <w:separator/>
      </w:r>
    </w:p>
  </w:footnote>
  <w:footnote w:type="continuationSeparator" w:id="0">
    <w:p w:rsidR="00A854A7" w:rsidRDefault="00A854A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A55C9D"/>
    <w:multiLevelType w:val="hybridMultilevel"/>
    <w:tmpl w:val="5622A65A"/>
    <w:lvl w:ilvl="0" w:tplc="F75E64F4">
      <w:numFmt w:val="bullet"/>
      <w:lvlText w:val="-"/>
      <w:lvlJc w:val="left"/>
      <w:pPr>
        <w:ind w:left="644" w:hanging="360"/>
      </w:pPr>
      <w:rPr>
        <w:rFonts w:ascii="Times New Roman" w:eastAsiaTheme="minorHAnsi" w:hAnsi="Times New Roman" w:cs="Times New Roman" w:hint="default"/>
      </w:rPr>
    </w:lvl>
    <w:lvl w:ilvl="1" w:tplc="7788074A" w:tentative="1">
      <w:start w:val="1"/>
      <w:numFmt w:val="bullet"/>
      <w:lvlText w:val="o"/>
      <w:lvlJc w:val="left"/>
      <w:pPr>
        <w:ind w:left="1364" w:hanging="360"/>
      </w:pPr>
      <w:rPr>
        <w:rFonts w:ascii="Courier New" w:hAnsi="Courier New" w:cs="Courier New" w:hint="default"/>
      </w:rPr>
    </w:lvl>
    <w:lvl w:ilvl="2" w:tplc="DA36FB7A" w:tentative="1">
      <w:start w:val="1"/>
      <w:numFmt w:val="bullet"/>
      <w:lvlText w:val=""/>
      <w:lvlJc w:val="left"/>
      <w:pPr>
        <w:ind w:left="2084" w:hanging="360"/>
      </w:pPr>
      <w:rPr>
        <w:rFonts w:ascii="Wingdings" w:hAnsi="Wingdings" w:hint="default"/>
      </w:rPr>
    </w:lvl>
    <w:lvl w:ilvl="3" w:tplc="40BA76E2" w:tentative="1">
      <w:start w:val="1"/>
      <w:numFmt w:val="bullet"/>
      <w:lvlText w:val=""/>
      <w:lvlJc w:val="left"/>
      <w:pPr>
        <w:ind w:left="2804" w:hanging="360"/>
      </w:pPr>
      <w:rPr>
        <w:rFonts w:ascii="Symbol" w:hAnsi="Symbol" w:hint="default"/>
      </w:rPr>
    </w:lvl>
    <w:lvl w:ilvl="4" w:tplc="29C4D30C" w:tentative="1">
      <w:start w:val="1"/>
      <w:numFmt w:val="bullet"/>
      <w:lvlText w:val="o"/>
      <w:lvlJc w:val="left"/>
      <w:pPr>
        <w:ind w:left="3524" w:hanging="360"/>
      </w:pPr>
      <w:rPr>
        <w:rFonts w:ascii="Courier New" w:hAnsi="Courier New" w:cs="Courier New" w:hint="default"/>
      </w:rPr>
    </w:lvl>
    <w:lvl w:ilvl="5" w:tplc="F3521CDA" w:tentative="1">
      <w:start w:val="1"/>
      <w:numFmt w:val="bullet"/>
      <w:lvlText w:val=""/>
      <w:lvlJc w:val="left"/>
      <w:pPr>
        <w:ind w:left="4244" w:hanging="360"/>
      </w:pPr>
      <w:rPr>
        <w:rFonts w:ascii="Wingdings" w:hAnsi="Wingdings" w:hint="default"/>
      </w:rPr>
    </w:lvl>
    <w:lvl w:ilvl="6" w:tplc="33387868" w:tentative="1">
      <w:start w:val="1"/>
      <w:numFmt w:val="bullet"/>
      <w:lvlText w:val=""/>
      <w:lvlJc w:val="left"/>
      <w:pPr>
        <w:ind w:left="4964" w:hanging="360"/>
      </w:pPr>
      <w:rPr>
        <w:rFonts w:ascii="Symbol" w:hAnsi="Symbol" w:hint="default"/>
      </w:rPr>
    </w:lvl>
    <w:lvl w:ilvl="7" w:tplc="97B0BF2C" w:tentative="1">
      <w:start w:val="1"/>
      <w:numFmt w:val="bullet"/>
      <w:lvlText w:val="o"/>
      <w:lvlJc w:val="left"/>
      <w:pPr>
        <w:ind w:left="5684" w:hanging="360"/>
      </w:pPr>
      <w:rPr>
        <w:rFonts w:ascii="Courier New" w:hAnsi="Courier New" w:cs="Courier New" w:hint="default"/>
      </w:rPr>
    </w:lvl>
    <w:lvl w:ilvl="8" w:tplc="A67AFFA8" w:tentative="1">
      <w:start w:val="1"/>
      <w:numFmt w:val="bullet"/>
      <w:lvlText w:val=""/>
      <w:lvlJc w:val="left"/>
      <w:pPr>
        <w:ind w:left="6404" w:hanging="360"/>
      </w:pPr>
      <w:rPr>
        <w:rFonts w:ascii="Wingdings" w:hAnsi="Wingdings" w:hint="default"/>
      </w:rPr>
    </w:lvl>
  </w:abstractNum>
  <w:abstractNum w:abstractNumId="1" w15:restartNumberingAfterBreak="0">
    <w:nsid w:val="3F7C3E95"/>
    <w:multiLevelType w:val="multilevel"/>
    <w:tmpl w:val="1E620FAE"/>
    <w:lvl w:ilvl="0">
      <w:start w:val="1"/>
      <w:numFmt w:val="decimal"/>
      <w:suff w:val="space"/>
      <w:lvlText w:val="%1"/>
      <w:lvlJc w:val="left"/>
      <w:pPr>
        <w:ind w:left="432" w:hanging="432"/>
      </w:pPr>
      <w:rPr>
        <w:rFonts w:ascii="Times New Roman" w:hAnsi="Times New Roman" w:hint="default"/>
        <w:b w:val="0"/>
        <w:i w:val="0"/>
        <w:sz w:val="28"/>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15:restartNumberingAfterBreak="0">
    <w:nsid w:val="527B7B06"/>
    <w:multiLevelType w:val="hybridMultilevel"/>
    <w:tmpl w:val="9482B60C"/>
    <w:lvl w:ilvl="0" w:tplc="63DE9DAA">
      <w:numFmt w:val="bullet"/>
      <w:lvlText w:val="-"/>
      <w:lvlJc w:val="left"/>
      <w:pPr>
        <w:ind w:left="720" w:hanging="360"/>
      </w:pPr>
      <w:rPr>
        <w:rFonts w:ascii="Times New Roman" w:eastAsiaTheme="minorHAnsi" w:hAnsi="Times New Roman" w:cs="Times New Roman" w:hint="default"/>
      </w:rPr>
    </w:lvl>
    <w:lvl w:ilvl="1" w:tplc="26502DBC" w:tentative="1">
      <w:start w:val="1"/>
      <w:numFmt w:val="bullet"/>
      <w:lvlText w:val="o"/>
      <w:lvlJc w:val="left"/>
      <w:pPr>
        <w:ind w:left="1440" w:hanging="360"/>
      </w:pPr>
      <w:rPr>
        <w:rFonts w:ascii="Courier New" w:hAnsi="Courier New" w:cs="Courier New" w:hint="default"/>
      </w:rPr>
    </w:lvl>
    <w:lvl w:ilvl="2" w:tplc="D1B480D0" w:tentative="1">
      <w:start w:val="1"/>
      <w:numFmt w:val="bullet"/>
      <w:lvlText w:val=""/>
      <w:lvlJc w:val="left"/>
      <w:pPr>
        <w:ind w:left="2160" w:hanging="360"/>
      </w:pPr>
      <w:rPr>
        <w:rFonts w:ascii="Wingdings" w:hAnsi="Wingdings" w:hint="default"/>
      </w:rPr>
    </w:lvl>
    <w:lvl w:ilvl="3" w:tplc="42AADDA0" w:tentative="1">
      <w:start w:val="1"/>
      <w:numFmt w:val="bullet"/>
      <w:lvlText w:val=""/>
      <w:lvlJc w:val="left"/>
      <w:pPr>
        <w:ind w:left="2880" w:hanging="360"/>
      </w:pPr>
      <w:rPr>
        <w:rFonts w:ascii="Symbol" w:hAnsi="Symbol" w:hint="default"/>
      </w:rPr>
    </w:lvl>
    <w:lvl w:ilvl="4" w:tplc="085623C2" w:tentative="1">
      <w:start w:val="1"/>
      <w:numFmt w:val="bullet"/>
      <w:lvlText w:val="o"/>
      <w:lvlJc w:val="left"/>
      <w:pPr>
        <w:ind w:left="3600" w:hanging="360"/>
      </w:pPr>
      <w:rPr>
        <w:rFonts w:ascii="Courier New" w:hAnsi="Courier New" w:cs="Courier New" w:hint="default"/>
      </w:rPr>
    </w:lvl>
    <w:lvl w:ilvl="5" w:tplc="0D8C0026" w:tentative="1">
      <w:start w:val="1"/>
      <w:numFmt w:val="bullet"/>
      <w:lvlText w:val=""/>
      <w:lvlJc w:val="left"/>
      <w:pPr>
        <w:ind w:left="4320" w:hanging="360"/>
      </w:pPr>
      <w:rPr>
        <w:rFonts w:ascii="Wingdings" w:hAnsi="Wingdings" w:hint="default"/>
      </w:rPr>
    </w:lvl>
    <w:lvl w:ilvl="6" w:tplc="1A78C246" w:tentative="1">
      <w:start w:val="1"/>
      <w:numFmt w:val="bullet"/>
      <w:lvlText w:val=""/>
      <w:lvlJc w:val="left"/>
      <w:pPr>
        <w:ind w:left="5040" w:hanging="360"/>
      </w:pPr>
      <w:rPr>
        <w:rFonts w:ascii="Symbol" w:hAnsi="Symbol" w:hint="default"/>
      </w:rPr>
    </w:lvl>
    <w:lvl w:ilvl="7" w:tplc="ACBE6556" w:tentative="1">
      <w:start w:val="1"/>
      <w:numFmt w:val="bullet"/>
      <w:lvlText w:val="o"/>
      <w:lvlJc w:val="left"/>
      <w:pPr>
        <w:ind w:left="5760" w:hanging="360"/>
      </w:pPr>
      <w:rPr>
        <w:rFonts w:ascii="Courier New" w:hAnsi="Courier New" w:cs="Courier New" w:hint="default"/>
      </w:rPr>
    </w:lvl>
    <w:lvl w:ilvl="8" w:tplc="183AF326" w:tentative="1">
      <w:start w:val="1"/>
      <w:numFmt w:val="bullet"/>
      <w:lvlText w:val=""/>
      <w:lvlJc w:val="left"/>
      <w:pPr>
        <w:ind w:left="6480" w:hanging="360"/>
      </w:pPr>
      <w:rPr>
        <w:rFonts w:ascii="Wingdings" w:hAnsi="Wingdings" w:hint="default"/>
      </w:rPr>
    </w:lvl>
  </w:abstractNum>
  <w:abstractNum w:abstractNumId="3" w15:restartNumberingAfterBreak="0">
    <w:nsid w:val="549B0582"/>
    <w:multiLevelType w:val="hybridMultilevel"/>
    <w:tmpl w:val="50F2B8C4"/>
    <w:lvl w:ilvl="0" w:tplc="880CAD58">
      <w:numFmt w:val="bullet"/>
      <w:lvlText w:val="-"/>
      <w:lvlJc w:val="left"/>
      <w:pPr>
        <w:ind w:left="644" w:hanging="360"/>
      </w:pPr>
      <w:rPr>
        <w:rFonts w:ascii="Times New Roman" w:eastAsiaTheme="minorHAnsi" w:hAnsi="Times New Roman" w:cs="Times New Roman" w:hint="default"/>
      </w:rPr>
    </w:lvl>
    <w:lvl w:ilvl="1" w:tplc="B54CCA82" w:tentative="1">
      <w:start w:val="1"/>
      <w:numFmt w:val="bullet"/>
      <w:lvlText w:val="o"/>
      <w:lvlJc w:val="left"/>
      <w:pPr>
        <w:ind w:left="1364" w:hanging="360"/>
      </w:pPr>
      <w:rPr>
        <w:rFonts w:ascii="Courier New" w:hAnsi="Courier New" w:cs="Courier New" w:hint="default"/>
      </w:rPr>
    </w:lvl>
    <w:lvl w:ilvl="2" w:tplc="5EF40CDC" w:tentative="1">
      <w:start w:val="1"/>
      <w:numFmt w:val="bullet"/>
      <w:lvlText w:val=""/>
      <w:lvlJc w:val="left"/>
      <w:pPr>
        <w:ind w:left="2084" w:hanging="360"/>
      </w:pPr>
      <w:rPr>
        <w:rFonts w:ascii="Wingdings" w:hAnsi="Wingdings" w:hint="default"/>
      </w:rPr>
    </w:lvl>
    <w:lvl w:ilvl="3" w:tplc="A738C332" w:tentative="1">
      <w:start w:val="1"/>
      <w:numFmt w:val="bullet"/>
      <w:lvlText w:val=""/>
      <w:lvlJc w:val="left"/>
      <w:pPr>
        <w:ind w:left="2804" w:hanging="360"/>
      </w:pPr>
      <w:rPr>
        <w:rFonts w:ascii="Symbol" w:hAnsi="Symbol" w:hint="default"/>
      </w:rPr>
    </w:lvl>
    <w:lvl w:ilvl="4" w:tplc="07209C86" w:tentative="1">
      <w:start w:val="1"/>
      <w:numFmt w:val="bullet"/>
      <w:lvlText w:val="o"/>
      <w:lvlJc w:val="left"/>
      <w:pPr>
        <w:ind w:left="3524" w:hanging="360"/>
      </w:pPr>
      <w:rPr>
        <w:rFonts w:ascii="Courier New" w:hAnsi="Courier New" w:cs="Courier New" w:hint="default"/>
      </w:rPr>
    </w:lvl>
    <w:lvl w:ilvl="5" w:tplc="3FDE97C2" w:tentative="1">
      <w:start w:val="1"/>
      <w:numFmt w:val="bullet"/>
      <w:lvlText w:val=""/>
      <w:lvlJc w:val="left"/>
      <w:pPr>
        <w:ind w:left="4244" w:hanging="360"/>
      </w:pPr>
      <w:rPr>
        <w:rFonts w:ascii="Wingdings" w:hAnsi="Wingdings" w:hint="default"/>
      </w:rPr>
    </w:lvl>
    <w:lvl w:ilvl="6" w:tplc="700AA90E" w:tentative="1">
      <w:start w:val="1"/>
      <w:numFmt w:val="bullet"/>
      <w:lvlText w:val=""/>
      <w:lvlJc w:val="left"/>
      <w:pPr>
        <w:ind w:left="4964" w:hanging="360"/>
      </w:pPr>
      <w:rPr>
        <w:rFonts w:ascii="Symbol" w:hAnsi="Symbol" w:hint="default"/>
      </w:rPr>
    </w:lvl>
    <w:lvl w:ilvl="7" w:tplc="F9C80ED2" w:tentative="1">
      <w:start w:val="1"/>
      <w:numFmt w:val="bullet"/>
      <w:lvlText w:val="o"/>
      <w:lvlJc w:val="left"/>
      <w:pPr>
        <w:ind w:left="5684" w:hanging="360"/>
      </w:pPr>
      <w:rPr>
        <w:rFonts w:ascii="Courier New" w:hAnsi="Courier New" w:cs="Courier New" w:hint="default"/>
      </w:rPr>
    </w:lvl>
    <w:lvl w:ilvl="8" w:tplc="0A70ED50" w:tentative="1">
      <w:start w:val="1"/>
      <w:numFmt w:val="bullet"/>
      <w:lvlText w:val=""/>
      <w:lvlJc w:val="left"/>
      <w:pPr>
        <w:ind w:left="6404" w:hanging="360"/>
      </w:pPr>
      <w:rPr>
        <w:rFonts w:ascii="Wingdings" w:hAnsi="Wingdings" w:hint="default"/>
      </w:rPr>
    </w:lvl>
  </w:abstractNum>
  <w:abstractNum w:abstractNumId="4" w15:restartNumberingAfterBreak="0">
    <w:nsid w:val="5C8225F5"/>
    <w:multiLevelType w:val="multilevel"/>
    <w:tmpl w:val="52BAF99E"/>
    <w:lvl w:ilvl="0">
      <w:start w:val="1"/>
      <w:numFmt w:val="decimal"/>
      <w:pStyle w:val="Heading1"/>
      <w:suff w:val="space"/>
      <w:lvlText w:val="%1."/>
      <w:lvlJc w:val="left"/>
      <w:pPr>
        <w:ind w:left="432" w:hanging="432"/>
      </w:pPr>
      <w:rPr>
        <w:rFonts w:ascii="Times New Roman" w:hAnsi="Times New Roman" w:hint="default"/>
        <w:b/>
        <w:i w:val="0"/>
        <w:sz w:val="28"/>
      </w:rPr>
    </w:lvl>
    <w:lvl w:ilvl="1">
      <w:start w:val="1"/>
      <w:numFmt w:val="decimal"/>
      <w:pStyle w:val="Heading2"/>
      <w:suff w:val="space"/>
      <w:lvlText w:val="%1.%2"/>
      <w:lvlJc w:val="left"/>
      <w:pPr>
        <w:ind w:left="576" w:hanging="576"/>
      </w:pPr>
      <w:rPr>
        <w:rFonts w:hint="default"/>
      </w:rPr>
    </w:lvl>
    <w:lvl w:ilvl="2">
      <w:start w:val="1"/>
      <w:numFmt w:val="decimal"/>
      <w:pStyle w:val="Heading3"/>
      <w:suff w:val="space"/>
      <w:lvlText w:val="%1.%2.%3"/>
      <w:lvlJc w:val="left"/>
      <w:pPr>
        <w:ind w:left="720" w:hanging="720"/>
      </w:pPr>
      <w:rPr>
        <w:rFonts w:ascii="Times New Roman" w:hAnsi="Times New Roman" w:hint="default"/>
        <w:b w:val="0"/>
        <w:i w:val="0"/>
        <w:sz w:val="24"/>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 w15:restartNumberingAfterBreak="0">
    <w:nsid w:val="6DBC0EDD"/>
    <w:multiLevelType w:val="hybridMultilevel"/>
    <w:tmpl w:val="EBE0A1AC"/>
    <w:lvl w:ilvl="0" w:tplc="E1FC10B4">
      <w:numFmt w:val="bullet"/>
      <w:lvlText w:val="-"/>
      <w:lvlJc w:val="left"/>
      <w:pPr>
        <w:ind w:left="720" w:hanging="360"/>
      </w:pPr>
      <w:rPr>
        <w:rFonts w:ascii="Times New Roman" w:eastAsiaTheme="minorHAnsi" w:hAnsi="Times New Roman" w:cs="Times New Roman" w:hint="default"/>
      </w:rPr>
    </w:lvl>
    <w:lvl w:ilvl="1" w:tplc="070C9898" w:tentative="1">
      <w:start w:val="1"/>
      <w:numFmt w:val="bullet"/>
      <w:lvlText w:val="o"/>
      <w:lvlJc w:val="left"/>
      <w:pPr>
        <w:ind w:left="1440" w:hanging="360"/>
      </w:pPr>
      <w:rPr>
        <w:rFonts w:ascii="Courier New" w:hAnsi="Courier New" w:cs="Courier New" w:hint="default"/>
      </w:rPr>
    </w:lvl>
    <w:lvl w:ilvl="2" w:tplc="87C866FA" w:tentative="1">
      <w:start w:val="1"/>
      <w:numFmt w:val="bullet"/>
      <w:lvlText w:val=""/>
      <w:lvlJc w:val="left"/>
      <w:pPr>
        <w:ind w:left="2160" w:hanging="360"/>
      </w:pPr>
      <w:rPr>
        <w:rFonts w:ascii="Wingdings" w:hAnsi="Wingdings" w:hint="default"/>
      </w:rPr>
    </w:lvl>
    <w:lvl w:ilvl="3" w:tplc="182232F4" w:tentative="1">
      <w:start w:val="1"/>
      <w:numFmt w:val="bullet"/>
      <w:lvlText w:val=""/>
      <w:lvlJc w:val="left"/>
      <w:pPr>
        <w:ind w:left="2880" w:hanging="360"/>
      </w:pPr>
      <w:rPr>
        <w:rFonts w:ascii="Symbol" w:hAnsi="Symbol" w:hint="default"/>
      </w:rPr>
    </w:lvl>
    <w:lvl w:ilvl="4" w:tplc="3E5A5D0E" w:tentative="1">
      <w:start w:val="1"/>
      <w:numFmt w:val="bullet"/>
      <w:lvlText w:val="o"/>
      <w:lvlJc w:val="left"/>
      <w:pPr>
        <w:ind w:left="3600" w:hanging="360"/>
      </w:pPr>
      <w:rPr>
        <w:rFonts w:ascii="Courier New" w:hAnsi="Courier New" w:cs="Courier New" w:hint="default"/>
      </w:rPr>
    </w:lvl>
    <w:lvl w:ilvl="5" w:tplc="52782862" w:tentative="1">
      <w:start w:val="1"/>
      <w:numFmt w:val="bullet"/>
      <w:lvlText w:val=""/>
      <w:lvlJc w:val="left"/>
      <w:pPr>
        <w:ind w:left="4320" w:hanging="360"/>
      </w:pPr>
      <w:rPr>
        <w:rFonts w:ascii="Wingdings" w:hAnsi="Wingdings" w:hint="default"/>
      </w:rPr>
    </w:lvl>
    <w:lvl w:ilvl="6" w:tplc="8EE0D442" w:tentative="1">
      <w:start w:val="1"/>
      <w:numFmt w:val="bullet"/>
      <w:lvlText w:val=""/>
      <w:lvlJc w:val="left"/>
      <w:pPr>
        <w:ind w:left="5040" w:hanging="360"/>
      </w:pPr>
      <w:rPr>
        <w:rFonts w:ascii="Symbol" w:hAnsi="Symbol" w:hint="default"/>
      </w:rPr>
    </w:lvl>
    <w:lvl w:ilvl="7" w:tplc="606808F0" w:tentative="1">
      <w:start w:val="1"/>
      <w:numFmt w:val="bullet"/>
      <w:lvlText w:val="o"/>
      <w:lvlJc w:val="left"/>
      <w:pPr>
        <w:ind w:left="5760" w:hanging="360"/>
      </w:pPr>
      <w:rPr>
        <w:rFonts w:ascii="Courier New" w:hAnsi="Courier New" w:cs="Courier New" w:hint="default"/>
      </w:rPr>
    </w:lvl>
    <w:lvl w:ilvl="8" w:tplc="1A9A0BB0" w:tentative="1">
      <w:start w:val="1"/>
      <w:numFmt w:val="bullet"/>
      <w:lvlText w:val=""/>
      <w:lvlJc w:val="left"/>
      <w:pPr>
        <w:ind w:left="6480" w:hanging="360"/>
      </w:pPr>
      <w:rPr>
        <w:rFonts w:ascii="Wingdings" w:hAnsi="Wingdings" w:hint="default"/>
      </w:rPr>
    </w:lvl>
  </w:abstractNum>
  <w:abstractNum w:abstractNumId="6" w15:restartNumberingAfterBreak="0">
    <w:nsid w:val="6ED7086B"/>
    <w:multiLevelType w:val="hybridMultilevel"/>
    <w:tmpl w:val="73AC1150"/>
    <w:lvl w:ilvl="0" w:tplc="E26CF86E">
      <w:start w:val="1"/>
      <w:numFmt w:val="decimal"/>
      <w:lvlText w:val="(%1)"/>
      <w:lvlJc w:val="left"/>
      <w:pPr>
        <w:ind w:left="644" w:hanging="360"/>
      </w:pPr>
      <w:rPr>
        <w:rFonts w:hint="default"/>
      </w:rPr>
    </w:lvl>
    <w:lvl w:ilvl="1" w:tplc="3E7A5FE2" w:tentative="1">
      <w:start w:val="1"/>
      <w:numFmt w:val="lowerLetter"/>
      <w:lvlText w:val="%2."/>
      <w:lvlJc w:val="left"/>
      <w:pPr>
        <w:ind w:left="1364" w:hanging="360"/>
      </w:pPr>
    </w:lvl>
    <w:lvl w:ilvl="2" w:tplc="BD84F596" w:tentative="1">
      <w:start w:val="1"/>
      <w:numFmt w:val="lowerRoman"/>
      <w:lvlText w:val="%3."/>
      <w:lvlJc w:val="right"/>
      <w:pPr>
        <w:ind w:left="2084" w:hanging="180"/>
      </w:pPr>
    </w:lvl>
    <w:lvl w:ilvl="3" w:tplc="3342B392" w:tentative="1">
      <w:start w:val="1"/>
      <w:numFmt w:val="decimal"/>
      <w:lvlText w:val="%4."/>
      <w:lvlJc w:val="left"/>
      <w:pPr>
        <w:ind w:left="2804" w:hanging="360"/>
      </w:pPr>
    </w:lvl>
    <w:lvl w:ilvl="4" w:tplc="55F4EECE" w:tentative="1">
      <w:start w:val="1"/>
      <w:numFmt w:val="lowerLetter"/>
      <w:lvlText w:val="%5."/>
      <w:lvlJc w:val="left"/>
      <w:pPr>
        <w:ind w:left="3524" w:hanging="360"/>
      </w:pPr>
    </w:lvl>
    <w:lvl w:ilvl="5" w:tplc="E1844236" w:tentative="1">
      <w:start w:val="1"/>
      <w:numFmt w:val="lowerRoman"/>
      <w:lvlText w:val="%6."/>
      <w:lvlJc w:val="right"/>
      <w:pPr>
        <w:ind w:left="4244" w:hanging="180"/>
      </w:pPr>
    </w:lvl>
    <w:lvl w:ilvl="6" w:tplc="6B922338" w:tentative="1">
      <w:start w:val="1"/>
      <w:numFmt w:val="decimal"/>
      <w:lvlText w:val="%7."/>
      <w:lvlJc w:val="left"/>
      <w:pPr>
        <w:ind w:left="4964" w:hanging="360"/>
      </w:pPr>
    </w:lvl>
    <w:lvl w:ilvl="7" w:tplc="9EA256AC" w:tentative="1">
      <w:start w:val="1"/>
      <w:numFmt w:val="lowerLetter"/>
      <w:lvlText w:val="%8."/>
      <w:lvlJc w:val="left"/>
      <w:pPr>
        <w:ind w:left="5684" w:hanging="360"/>
      </w:pPr>
    </w:lvl>
    <w:lvl w:ilvl="8" w:tplc="819E092C" w:tentative="1">
      <w:start w:val="1"/>
      <w:numFmt w:val="lowerRoman"/>
      <w:lvlText w:val="%9."/>
      <w:lvlJc w:val="right"/>
      <w:pPr>
        <w:ind w:left="6404" w:hanging="180"/>
      </w:pPr>
    </w:lvl>
  </w:abstractNum>
  <w:abstractNum w:abstractNumId="7" w15:restartNumberingAfterBreak="0">
    <w:nsid w:val="735E2B03"/>
    <w:multiLevelType w:val="hybridMultilevel"/>
    <w:tmpl w:val="77B4B05C"/>
    <w:lvl w:ilvl="0" w:tplc="497EE8E0">
      <w:numFmt w:val="bullet"/>
      <w:lvlText w:val="-"/>
      <w:lvlJc w:val="left"/>
      <w:pPr>
        <w:ind w:left="644" w:hanging="360"/>
      </w:pPr>
      <w:rPr>
        <w:rFonts w:ascii="Times New Roman" w:eastAsiaTheme="minorHAnsi" w:hAnsi="Times New Roman" w:cs="Times New Roman" w:hint="default"/>
      </w:rPr>
    </w:lvl>
    <w:lvl w:ilvl="1" w:tplc="04140003" w:tentative="1">
      <w:start w:val="1"/>
      <w:numFmt w:val="bullet"/>
      <w:lvlText w:val="o"/>
      <w:lvlJc w:val="left"/>
      <w:pPr>
        <w:ind w:left="1364" w:hanging="360"/>
      </w:pPr>
      <w:rPr>
        <w:rFonts w:ascii="Courier New" w:hAnsi="Courier New" w:cs="Courier New" w:hint="default"/>
      </w:rPr>
    </w:lvl>
    <w:lvl w:ilvl="2" w:tplc="04140005" w:tentative="1">
      <w:start w:val="1"/>
      <w:numFmt w:val="bullet"/>
      <w:lvlText w:val=""/>
      <w:lvlJc w:val="left"/>
      <w:pPr>
        <w:ind w:left="2084" w:hanging="360"/>
      </w:pPr>
      <w:rPr>
        <w:rFonts w:ascii="Wingdings" w:hAnsi="Wingdings" w:hint="default"/>
      </w:rPr>
    </w:lvl>
    <w:lvl w:ilvl="3" w:tplc="04140001" w:tentative="1">
      <w:start w:val="1"/>
      <w:numFmt w:val="bullet"/>
      <w:lvlText w:val=""/>
      <w:lvlJc w:val="left"/>
      <w:pPr>
        <w:ind w:left="2804" w:hanging="360"/>
      </w:pPr>
      <w:rPr>
        <w:rFonts w:ascii="Symbol" w:hAnsi="Symbol" w:hint="default"/>
      </w:rPr>
    </w:lvl>
    <w:lvl w:ilvl="4" w:tplc="04140003" w:tentative="1">
      <w:start w:val="1"/>
      <w:numFmt w:val="bullet"/>
      <w:lvlText w:val="o"/>
      <w:lvlJc w:val="left"/>
      <w:pPr>
        <w:ind w:left="3524" w:hanging="360"/>
      </w:pPr>
      <w:rPr>
        <w:rFonts w:ascii="Courier New" w:hAnsi="Courier New" w:cs="Courier New" w:hint="default"/>
      </w:rPr>
    </w:lvl>
    <w:lvl w:ilvl="5" w:tplc="04140005" w:tentative="1">
      <w:start w:val="1"/>
      <w:numFmt w:val="bullet"/>
      <w:lvlText w:val=""/>
      <w:lvlJc w:val="left"/>
      <w:pPr>
        <w:ind w:left="4244" w:hanging="360"/>
      </w:pPr>
      <w:rPr>
        <w:rFonts w:ascii="Wingdings" w:hAnsi="Wingdings" w:hint="default"/>
      </w:rPr>
    </w:lvl>
    <w:lvl w:ilvl="6" w:tplc="04140001" w:tentative="1">
      <w:start w:val="1"/>
      <w:numFmt w:val="bullet"/>
      <w:lvlText w:val=""/>
      <w:lvlJc w:val="left"/>
      <w:pPr>
        <w:ind w:left="4964" w:hanging="360"/>
      </w:pPr>
      <w:rPr>
        <w:rFonts w:ascii="Symbol" w:hAnsi="Symbol" w:hint="default"/>
      </w:rPr>
    </w:lvl>
    <w:lvl w:ilvl="7" w:tplc="04140003" w:tentative="1">
      <w:start w:val="1"/>
      <w:numFmt w:val="bullet"/>
      <w:lvlText w:val="o"/>
      <w:lvlJc w:val="left"/>
      <w:pPr>
        <w:ind w:left="5684" w:hanging="360"/>
      </w:pPr>
      <w:rPr>
        <w:rFonts w:ascii="Courier New" w:hAnsi="Courier New" w:cs="Courier New" w:hint="default"/>
      </w:rPr>
    </w:lvl>
    <w:lvl w:ilvl="8" w:tplc="04140005" w:tentative="1">
      <w:start w:val="1"/>
      <w:numFmt w:val="bullet"/>
      <w:lvlText w:val=""/>
      <w:lvlJc w:val="left"/>
      <w:pPr>
        <w:ind w:left="6404" w:hanging="360"/>
      </w:pPr>
      <w:rPr>
        <w:rFonts w:ascii="Wingdings" w:hAnsi="Wingdings" w:hint="default"/>
      </w:rPr>
    </w:lvl>
  </w:abstractNum>
  <w:num w:numId="1">
    <w:abstractNumId w:val="4"/>
  </w:num>
  <w:num w:numId="2">
    <w:abstractNumId w:val="1"/>
  </w:num>
  <w:num w:numId="3">
    <w:abstractNumId w:val="3"/>
  </w:num>
  <w:num w:numId="4">
    <w:abstractNumId w:val="0"/>
  </w:num>
  <w:num w:numId="5">
    <w:abstractNumId w:val="2"/>
  </w:num>
  <w:num w:numId="6">
    <w:abstractNumId w:val="6"/>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isplayBackgroundShape/>
  <w:proofState w:spelling="clean" w:grammar="clean"/>
  <w:attachedTemplate r:id="rId1"/>
  <w:defaultTabStop w:val="720"/>
  <w:hyphenationZone w:val="425"/>
  <w:characterSpacingControl w:val="doNotCompress"/>
  <w:hdrShapeDefaults>
    <o:shapedefaults v:ext="edit" spidmax="675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J Fluids Structures doi&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200vaff2t9asae2tw65rsaz9daxwsafzvz0&quot;&gt;EndNoteLib&lt;record-ids&gt;&lt;item&gt;1&lt;/item&gt;&lt;item&gt;3&lt;/item&gt;&lt;item&gt;5&lt;/item&gt;&lt;item&gt;9&lt;/item&gt;&lt;item&gt;53&lt;/item&gt;&lt;item&gt;60&lt;/item&gt;&lt;item&gt;61&lt;/item&gt;&lt;item&gt;65&lt;/item&gt;&lt;item&gt;66&lt;/item&gt;&lt;item&gt;67&lt;/item&gt;&lt;item&gt;71&lt;/item&gt;&lt;item&gt;73&lt;/item&gt;&lt;item&gt;74&lt;/item&gt;&lt;item&gt;84&lt;/item&gt;&lt;item&gt;85&lt;/item&gt;&lt;item&gt;117&lt;/item&gt;&lt;item&gt;124&lt;/item&gt;&lt;item&gt;144&lt;/item&gt;&lt;item&gt;162&lt;/item&gt;&lt;item&gt;163&lt;/item&gt;&lt;item&gt;171&lt;/item&gt;&lt;item&gt;175&lt;/item&gt;&lt;item&gt;176&lt;/item&gt;&lt;item&gt;186&lt;/item&gt;&lt;item&gt;187&lt;/item&gt;&lt;item&gt;190&lt;/item&gt;&lt;item&gt;196&lt;/item&gt;&lt;item&gt;211&lt;/item&gt;&lt;item&gt;234&lt;/item&gt;&lt;item&gt;241&lt;/item&gt;&lt;item&gt;242&lt;/item&gt;&lt;item&gt;244&lt;/item&gt;&lt;item&gt;281&lt;/item&gt;&lt;item&gt;285&lt;/item&gt;&lt;item&gt;308&lt;/item&gt;&lt;item&gt;321&lt;/item&gt;&lt;item&gt;323&lt;/item&gt;&lt;item&gt;325&lt;/item&gt;&lt;item&gt;327&lt;/item&gt;&lt;item&gt;332&lt;/item&gt;&lt;item&gt;333&lt;/item&gt;&lt;item&gt;334&lt;/item&gt;&lt;item&gt;335&lt;/item&gt;&lt;item&gt;336&lt;/item&gt;&lt;item&gt;338&lt;/item&gt;&lt;item&gt;339&lt;/item&gt;&lt;item&gt;342&lt;/item&gt;&lt;item&gt;352&lt;/item&gt;&lt;item&gt;359&lt;/item&gt;&lt;item&gt;360&lt;/item&gt;&lt;item&gt;361&lt;/item&gt;&lt;item&gt;370&lt;/item&gt;&lt;item&gt;371&lt;/item&gt;&lt;item&gt;383&lt;/item&gt;&lt;item&gt;384&lt;/item&gt;&lt;item&gt;385&lt;/item&gt;&lt;item&gt;403&lt;/item&gt;&lt;item&gt;434&lt;/item&gt;&lt;item&gt;435&lt;/item&gt;&lt;item&gt;436&lt;/item&gt;&lt;item&gt;437&lt;/item&gt;&lt;item&gt;439&lt;/item&gt;&lt;item&gt;440&lt;/item&gt;&lt;item&gt;441&lt;/item&gt;&lt;item&gt;442&lt;/item&gt;&lt;item&gt;447&lt;/item&gt;&lt;item&gt;449&lt;/item&gt;&lt;item&gt;452&lt;/item&gt;&lt;item&gt;453&lt;/item&gt;&lt;item&gt;462&lt;/item&gt;&lt;item&gt;470&lt;/item&gt;&lt;item&gt;476&lt;/item&gt;&lt;item&gt;480&lt;/item&gt;&lt;item&gt;481&lt;/item&gt;&lt;item&gt;483&lt;/item&gt;&lt;item&gt;484&lt;/item&gt;&lt;item&gt;485&lt;/item&gt;&lt;item&gt;487&lt;/item&gt;&lt;item&gt;489&lt;/item&gt;&lt;item&gt;490&lt;/item&gt;&lt;item&gt;491&lt;/item&gt;&lt;item&gt;492&lt;/item&gt;&lt;item&gt;502&lt;/item&gt;&lt;item&gt;507&lt;/item&gt;&lt;item&gt;509&lt;/item&gt;&lt;item&gt;510&lt;/item&gt;&lt;item&gt;511&lt;/item&gt;&lt;item&gt;518&lt;/item&gt;&lt;item&gt;548&lt;/item&gt;&lt;item&gt;614&lt;/item&gt;&lt;item&gt;619&lt;/item&gt;&lt;item&gt;625&lt;/item&gt;&lt;item&gt;626&lt;/item&gt;&lt;item&gt;648&lt;/item&gt;&lt;item&gt;652&lt;/item&gt;&lt;item&gt;941&lt;/item&gt;&lt;item&gt;943&lt;/item&gt;&lt;item&gt;945&lt;/item&gt;&lt;item&gt;946&lt;/item&gt;&lt;item&gt;954&lt;/item&gt;&lt;item&gt;961&lt;/item&gt;&lt;item&gt;962&lt;/item&gt;&lt;item&gt;964&lt;/item&gt;&lt;item&gt;965&lt;/item&gt;&lt;item&gt;970&lt;/item&gt;&lt;item&gt;972&lt;/item&gt;&lt;item&gt;973&lt;/item&gt;&lt;item&gt;981&lt;/item&gt;&lt;item&gt;988&lt;/item&gt;&lt;item&gt;989&lt;/item&gt;&lt;item&gt;990&lt;/item&gt;&lt;item&gt;991&lt;/item&gt;&lt;item&gt;993&lt;/item&gt;&lt;item&gt;994&lt;/item&gt;&lt;item&gt;995&lt;/item&gt;&lt;item&gt;996&lt;/item&gt;&lt;item&gt;997&lt;/item&gt;&lt;item&gt;998&lt;/item&gt;&lt;item&gt;999&lt;/item&gt;&lt;item&gt;1001&lt;/item&gt;&lt;item&gt;1002&lt;/item&gt;&lt;item&gt;1003&lt;/item&gt;&lt;item&gt;1004&lt;/item&gt;&lt;item&gt;1005&lt;/item&gt;&lt;item&gt;1006&lt;/item&gt;&lt;item&gt;1007&lt;/item&gt;&lt;item&gt;1008&lt;/item&gt;&lt;item&gt;1009&lt;/item&gt;&lt;item&gt;1010&lt;/item&gt;&lt;item&gt;1011&lt;/item&gt;&lt;item&gt;1012&lt;/item&gt;&lt;item&gt;1013&lt;/item&gt;&lt;item&gt;1014&lt;/item&gt;&lt;item&gt;1015&lt;/item&gt;&lt;item&gt;1016&lt;/item&gt;&lt;item&gt;1017&lt;/item&gt;&lt;item&gt;1018&lt;/item&gt;&lt;/record-ids&gt;&lt;/item&gt;&lt;/Libraries&gt;"/>
  </w:docVars>
  <w:rsids>
    <w:rsidRoot w:val="0087718D"/>
    <w:rsid w:val="00001379"/>
    <w:rsid w:val="00001971"/>
    <w:rsid w:val="00002233"/>
    <w:rsid w:val="00002A23"/>
    <w:rsid w:val="00007D96"/>
    <w:rsid w:val="0001347F"/>
    <w:rsid w:val="00016423"/>
    <w:rsid w:val="00021707"/>
    <w:rsid w:val="0002545B"/>
    <w:rsid w:val="00035BF0"/>
    <w:rsid w:val="000410EE"/>
    <w:rsid w:val="0004140F"/>
    <w:rsid w:val="000418BA"/>
    <w:rsid w:val="0004371A"/>
    <w:rsid w:val="0004428A"/>
    <w:rsid w:val="0004748E"/>
    <w:rsid w:val="00053D2C"/>
    <w:rsid w:val="000650A9"/>
    <w:rsid w:val="000705AE"/>
    <w:rsid w:val="00071E8A"/>
    <w:rsid w:val="00072AC4"/>
    <w:rsid w:val="00072CFD"/>
    <w:rsid w:val="000758C0"/>
    <w:rsid w:val="000771F7"/>
    <w:rsid w:val="00081168"/>
    <w:rsid w:val="00093EFB"/>
    <w:rsid w:val="0009404A"/>
    <w:rsid w:val="00097CD6"/>
    <w:rsid w:val="000A30EA"/>
    <w:rsid w:val="000A630B"/>
    <w:rsid w:val="000A71F2"/>
    <w:rsid w:val="000B2E9A"/>
    <w:rsid w:val="000B687D"/>
    <w:rsid w:val="000C21AC"/>
    <w:rsid w:val="000C2C5B"/>
    <w:rsid w:val="000C33A4"/>
    <w:rsid w:val="000C710B"/>
    <w:rsid w:val="000D0C3C"/>
    <w:rsid w:val="000D0F5A"/>
    <w:rsid w:val="000D2140"/>
    <w:rsid w:val="000D2867"/>
    <w:rsid w:val="000D511F"/>
    <w:rsid w:val="000E2063"/>
    <w:rsid w:val="000E4C6F"/>
    <w:rsid w:val="000E78A8"/>
    <w:rsid w:val="000E7CAD"/>
    <w:rsid w:val="000F51AE"/>
    <w:rsid w:val="000F5B63"/>
    <w:rsid w:val="00105A19"/>
    <w:rsid w:val="001063C1"/>
    <w:rsid w:val="00106CC2"/>
    <w:rsid w:val="00111DB3"/>
    <w:rsid w:val="001149AC"/>
    <w:rsid w:val="001209DE"/>
    <w:rsid w:val="0012632A"/>
    <w:rsid w:val="00130D09"/>
    <w:rsid w:val="00131165"/>
    <w:rsid w:val="00134ECA"/>
    <w:rsid w:val="001363CE"/>
    <w:rsid w:val="00136B2A"/>
    <w:rsid w:val="00141A93"/>
    <w:rsid w:val="00142123"/>
    <w:rsid w:val="0014295C"/>
    <w:rsid w:val="00142DF8"/>
    <w:rsid w:val="00154C7E"/>
    <w:rsid w:val="00154E31"/>
    <w:rsid w:val="00156D03"/>
    <w:rsid w:val="00161336"/>
    <w:rsid w:val="00164EED"/>
    <w:rsid w:val="001666F6"/>
    <w:rsid w:val="00170C8A"/>
    <w:rsid w:val="00171394"/>
    <w:rsid w:val="00173521"/>
    <w:rsid w:val="0017448D"/>
    <w:rsid w:val="00176881"/>
    <w:rsid w:val="001808EF"/>
    <w:rsid w:val="00186C7B"/>
    <w:rsid w:val="00190F03"/>
    <w:rsid w:val="00196291"/>
    <w:rsid w:val="001A0CD7"/>
    <w:rsid w:val="001A6F0B"/>
    <w:rsid w:val="001A733A"/>
    <w:rsid w:val="001B0178"/>
    <w:rsid w:val="001B2924"/>
    <w:rsid w:val="001B6AC9"/>
    <w:rsid w:val="001C2175"/>
    <w:rsid w:val="001C647C"/>
    <w:rsid w:val="001D7FB1"/>
    <w:rsid w:val="001E0CE8"/>
    <w:rsid w:val="001E22FF"/>
    <w:rsid w:val="001E408B"/>
    <w:rsid w:val="001F14D8"/>
    <w:rsid w:val="001F2A0D"/>
    <w:rsid w:val="001F2CC0"/>
    <w:rsid w:val="001F3240"/>
    <w:rsid w:val="0020077C"/>
    <w:rsid w:val="00213CE7"/>
    <w:rsid w:val="002142D1"/>
    <w:rsid w:val="002154A2"/>
    <w:rsid w:val="00215BFC"/>
    <w:rsid w:val="002201A1"/>
    <w:rsid w:val="0022026E"/>
    <w:rsid w:val="002226A8"/>
    <w:rsid w:val="00222AD7"/>
    <w:rsid w:val="0022578E"/>
    <w:rsid w:val="00230E56"/>
    <w:rsid w:val="00233415"/>
    <w:rsid w:val="002359F9"/>
    <w:rsid w:val="00240A3F"/>
    <w:rsid w:val="00241304"/>
    <w:rsid w:val="002429E3"/>
    <w:rsid w:val="002446A3"/>
    <w:rsid w:val="00252457"/>
    <w:rsid w:val="00254362"/>
    <w:rsid w:val="00254C84"/>
    <w:rsid w:val="00260DBA"/>
    <w:rsid w:val="00262B47"/>
    <w:rsid w:val="0026380F"/>
    <w:rsid w:val="00264B1F"/>
    <w:rsid w:val="00264EC1"/>
    <w:rsid w:val="002668AE"/>
    <w:rsid w:val="00270DF1"/>
    <w:rsid w:val="00276401"/>
    <w:rsid w:val="00283529"/>
    <w:rsid w:val="00284A5F"/>
    <w:rsid w:val="00291461"/>
    <w:rsid w:val="00291EAC"/>
    <w:rsid w:val="00294EEB"/>
    <w:rsid w:val="00297662"/>
    <w:rsid w:val="002A0696"/>
    <w:rsid w:val="002A06B1"/>
    <w:rsid w:val="002A30CE"/>
    <w:rsid w:val="002A390E"/>
    <w:rsid w:val="002A7E4A"/>
    <w:rsid w:val="002B12A7"/>
    <w:rsid w:val="002B2073"/>
    <w:rsid w:val="002B246B"/>
    <w:rsid w:val="002B2E2B"/>
    <w:rsid w:val="002B3272"/>
    <w:rsid w:val="002B3E21"/>
    <w:rsid w:val="002B4D57"/>
    <w:rsid w:val="002B7D46"/>
    <w:rsid w:val="002C1E22"/>
    <w:rsid w:val="002C20BE"/>
    <w:rsid w:val="002C29BF"/>
    <w:rsid w:val="002C3F52"/>
    <w:rsid w:val="002C413F"/>
    <w:rsid w:val="002C713C"/>
    <w:rsid w:val="002C792C"/>
    <w:rsid w:val="002D26DF"/>
    <w:rsid w:val="002D5B09"/>
    <w:rsid w:val="002E0519"/>
    <w:rsid w:val="002E0C73"/>
    <w:rsid w:val="002E0F88"/>
    <w:rsid w:val="002E1574"/>
    <w:rsid w:val="002F0EBF"/>
    <w:rsid w:val="002F27CE"/>
    <w:rsid w:val="002F2ED4"/>
    <w:rsid w:val="002F5E8F"/>
    <w:rsid w:val="002F70A1"/>
    <w:rsid w:val="00300427"/>
    <w:rsid w:val="00306A46"/>
    <w:rsid w:val="003118C5"/>
    <w:rsid w:val="00314638"/>
    <w:rsid w:val="00316939"/>
    <w:rsid w:val="00317189"/>
    <w:rsid w:val="00317D31"/>
    <w:rsid w:val="00320977"/>
    <w:rsid w:val="003218C0"/>
    <w:rsid w:val="00321D43"/>
    <w:rsid w:val="00322A25"/>
    <w:rsid w:val="003257AB"/>
    <w:rsid w:val="0032580D"/>
    <w:rsid w:val="0032757A"/>
    <w:rsid w:val="00331C6C"/>
    <w:rsid w:val="00331F92"/>
    <w:rsid w:val="003455C1"/>
    <w:rsid w:val="00347142"/>
    <w:rsid w:val="003556B8"/>
    <w:rsid w:val="00361472"/>
    <w:rsid w:val="00372FEC"/>
    <w:rsid w:val="0037389F"/>
    <w:rsid w:val="00376285"/>
    <w:rsid w:val="00377A48"/>
    <w:rsid w:val="00377BBC"/>
    <w:rsid w:val="00384698"/>
    <w:rsid w:val="00385E94"/>
    <w:rsid w:val="00386DF4"/>
    <w:rsid w:val="00392E62"/>
    <w:rsid w:val="003939B7"/>
    <w:rsid w:val="00395247"/>
    <w:rsid w:val="00396B0E"/>
    <w:rsid w:val="003A3013"/>
    <w:rsid w:val="003A3273"/>
    <w:rsid w:val="003A6147"/>
    <w:rsid w:val="003B03D0"/>
    <w:rsid w:val="003B558E"/>
    <w:rsid w:val="003B7E9B"/>
    <w:rsid w:val="003B7F24"/>
    <w:rsid w:val="003C3CDA"/>
    <w:rsid w:val="003C698E"/>
    <w:rsid w:val="003C6B03"/>
    <w:rsid w:val="003D0375"/>
    <w:rsid w:val="003D2468"/>
    <w:rsid w:val="003E0A56"/>
    <w:rsid w:val="003E0D08"/>
    <w:rsid w:val="003E27FF"/>
    <w:rsid w:val="003E2A71"/>
    <w:rsid w:val="003E520E"/>
    <w:rsid w:val="003E5B9C"/>
    <w:rsid w:val="003E7DED"/>
    <w:rsid w:val="003F1614"/>
    <w:rsid w:val="003F6614"/>
    <w:rsid w:val="00402BD7"/>
    <w:rsid w:val="004035C5"/>
    <w:rsid w:val="0040672C"/>
    <w:rsid w:val="00413396"/>
    <w:rsid w:val="00416268"/>
    <w:rsid w:val="00416957"/>
    <w:rsid w:val="004172A3"/>
    <w:rsid w:val="00417E31"/>
    <w:rsid w:val="004231FE"/>
    <w:rsid w:val="00423E08"/>
    <w:rsid w:val="00424BDA"/>
    <w:rsid w:val="00426804"/>
    <w:rsid w:val="00432C96"/>
    <w:rsid w:val="00443157"/>
    <w:rsid w:val="00443381"/>
    <w:rsid w:val="004478E5"/>
    <w:rsid w:val="00460189"/>
    <w:rsid w:val="00463F45"/>
    <w:rsid w:val="00464520"/>
    <w:rsid w:val="00466057"/>
    <w:rsid w:val="00471BB4"/>
    <w:rsid w:val="00477DDF"/>
    <w:rsid w:val="00480424"/>
    <w:rsid w:val="004863B8"/>
    <w:rsid w:val="00491462"/>
    <w:rsid w:val="0049368C"/>
    <w:rsid w:val="0049398F"/>
    <w:rsid w:val="00494938"/>
    <w:rsid w:val="004A012C"/>
    <w:rsid w:val="004A0251"/>
    <w:rsid w:val="004A0F28"/>
    <w:rsid w:val="004A19A2"/>
    <w:rsid w:val="004A33A9"/>
    <w:rsid w:val="004B2A05"/>
    <w:rsid w:val="004B2C2B"/>
    <w:rsid w:val="004B3BB3"/>
    <w:rsid w:val="004C2D77"/>
    <w:rsid w:val="004C3B32"/>
    <w:rsid w:val="004C3DE6"/>
    <w:rsid w:val="004C42AB"/>
    <w:rsid w:val="004C4E43"/>
    <w:rsid w:val="004C4E4C"/>
    <w:rsid w:val="004D061C"/>
    <w:rsid w:val="004D21D7"/>
    <w:rsid w:val="004D3B91"/>
    <w:rsid w:val="004D5861"/>
    <w:rsid w:val="004D7C07"/>
    <w:rsid w:val="004E10B5"/>
    <w:rsid w:val="004E1F3B"/>
    <w:rsid w:val="004E5383"/>
    <w:rsid w:val="004E7AFE"/>
    <w:rsid w:val="004F1AA6"/>
    <w:rsid w:val="004F52A8"/>
    <w:rsid w:val="0050126A"/>
    <w:rsid w:val="00501721"/>
    <w:rsid w:val="00501AC3"/>
    <w:rsid w:val="00505155"/>
    <w:rsid w:val="0050562D"/>
    <w:rsid w:val="005072BE"/>
    <w:rsid w:val="00511CD2"/>
    <w:rsid w:val="00513B96"/>
    <w:rsid w:val="00513D7E"/>
    <w:rsid w:val="00515F2D"/>
    <w:rsid w:val="00521897"/>
    <w:rsid w:val="005236CE"/>
    <w:rsid w:val="005362A4"/>
    <w:rsid w:val="00540D89"/>
    <w:rsid w:val="00545315"/>
    <w:rsid w:val="00547E6B"/>
    <w:rsid w:val="0055239B"/>
    <w:rsid w:val="0055398D"/>
    <w:rsid w:val="00554521"/>
    <w:rsid w:val="00556858"/>
    <w:rsid w:val="005575DF"/>
    <w:rsid w:val="00557EBF"/>
    <w:rsid w:val="00561CDA"/>
    <w:rsid w:val="00561EAA"/>
    <w:rsid w:val="00565065"/>
    <w:rsid w:val="00570509"/>
    <w:rsid w:val="00573D86"/>
    <w:rsid w:val="00574243"/>
    <w:rsid w:val="0057479F"/>
    <w:rsid w:val="00576308"/>
    <w:rsid w:val="005766BE"/>
    <w:rsid w:val="0057670B"/>
    <w:rsid w:val="005800E4"/>
    <w:rsid w:val="00582141"/>
    <w:rsid w:val="00593613"/>
    <w:rsid w:val="0059576C"/>
    <w:rsid w:val="005A119C"/>
    <w:rsid w:val="005A4E3C"/>
    <w:rsid w:val="005A5962"/>
    <w:rsid w:val="005A5F2F"/>
    <w:rsid w:val="005A60D8"/>
    <w:rsid w:val="005A6247"/>
    <w:rsid w:val="005A6336"/>
    <w:rsid w:val="005B1AD0"/>
    <w:rsid w:val="005C3696"/>
    <w:rsid w:val="005C42A1"/>
    <w:rsid w:val="005C4CC7"/>
    <w:rsid w:val="005C4F08"/>
    <w:rsid w:val="005C589D"/>
    <w:rsid w:val="005D13B1"/>
    <w:rsid w:val="005D75FE"/>
    <w:rsid w:val="005E1D2D"/>
    <w:rsid w:val="005E355A"/>
    <w:rsid w:val="005E4036"/>
    <w:rsid w:val="005E7026"/>
    <w:rsid w:val="005F0968"/>
    <w:rsid w:val="005F1748"/>
    <w:rsid w:val="005F33B4"/>
    <w:rsid w:val="005F344F"/>
    <w:rsid w:val="005F474F"/>
    <w:rsid w:val="0060172E"/>
    <w:rsid w:val="00604E4F"/>
    <w:rsid w:val="00605B5F"/>
    <w:rsid w:val="006108A9"/>
    <w:rsid w:val="00611052"/>
    <w:rsid w:val="00611A25"/>
    <w:rsid w:val="0061231B"/>
    <w:rsid w:val="006131A1"/>
    <w:rsid w:val="00613644"/>
    <w:rsid w:val="00614EDD"/>
    <w:rsid w:val="0061568C"/>
    <w:rsid w:val="006174F5"/>
    <w:rsid w:val="00617B8A"/>
    <w:rsid w:val="00617C6D"/>
    <w:rsid w:val="00620CD0"/>
    <w:rsid w:val="006213CA"/>
    <w:rsid w:val="00621FE8"/>
    <w:rsid w:val="006227A9"/>
    <w:rsid w:val="00622EDA"/>
    <w:rsid w:val="0062414A"/>
    <w:rsid w:val="00627026"/>
    <w:rsid w:val="00631A7F"/>
    <w:rsid w:val="00632A32"/>
    <w:rsid w:val="00632BC0"/>
    <w:rsid w:val="00635CE2"/>
    <w:rsid w:val="00636406"/>
    <w:rsid w:val="0063670A"/>
    <w:rsid w:val="00637891"/>
    <w:rsid w:val="00641053"/>
    <w:rsid w:val="00643A0B"/>
    <w:rsid w:val="00646003"/>
    <w:rsid w:val="00646BE0"/>
    <w:rsid w:val="006478F9"/>
    <w:rsid w:val="0065007B"/>
    <w:rsid w:val="00650D5B"/>
    <w:rsid w:val="006530E1"/>
    <w:rsid w:val="0065451D"/>
    <w:rsid w:val="00655A72"/>
    <w:rsid w:val="0066098A"/>
    <w:rsid w:val="006613FA"/>
    <w:rsid w:val="00661A1B"/>
    <w:rsid w:val="00662D38"/>
    <w:rsid w:val="006711F2"/>
    <w:rsid w:val="00674397"/>
    <w:rsid w:val="00681EA7"/>
    <w:rsid w:val="00682474"/>
    <w:rsid w:val="00683A3B"/>
    <w:rsid w:val="00684178"/>
    <w:rsid w:val="0068630F"/>
    <w:rsid w:val="0069563E"/>
    <w:rsid w:val="00695DC5"/>
    <w:rsid w:val="006A3D30"/>
    <w:rsid w:val="006A4192"/>
    <w:rsid w:val="006A4E60"/>
    <w:rsid w:val="006A5C3D"/>
    <w:rsid w:val="006B2B80"/>
    <w:rsid w:val="006B5EDB"/>
    <w:rsid w:val="006B7D38"/>
    <w:rsid w:val="006D27D3"/>
    <w:rsid w:val="006D3761"/>
    <w:rsid w:val="006D4A6E"/>
    <w:rsid w:val="006D508C"/>
    <w:rsid w:val="006D524D"/>
    <w:rsid w:val="006D6733"/>
    <w:rsid w:val="006E0691"/>
    <w:rsid w:val="006E5EFC"/>
    <w:rsid w:val="006F0E9A"/>
    <w:rsid w:val="006F136F"/>
    <w:rsid w:val="006F3F24"/>
    <w:rsid w:val="006F5706"/>
    <w:rsid w:val="00702AD3"/>
    <w:rsid w:val="00703D08"/>
    <w:rsid w:val="00705B8C"/>
    <w:rsid w:val="00705FDE"/>
    <w:rsid w:val="0071079D"/>
    <w:rsid w:val="00716445"/>
    <w:rsid w:val="00720697"/>
    <w:rsid w:val="0072087C"/>
    <w:rsid w:val="00721E39"/>
    <w:rsid w:val="007229B8"/>
    <w:rsid w:val="00723A6E"/>
    <w:rsid w:val="00726E02"/>
    <w:rsid w:val="00732B24"/>
    <w:rsid w:val="00732CBE"/>
    <w:rsid w:val="00737E2A"/>
    <w:rsid w:val="00747211"/>
    <w:rsid w:val="00747DC6"/>
    <w:rsid w:val="007501AB"/>
    <w:rsid w:val="00752495"/>
    <w:rsid w:val="00752E64"/>
    <w:rsid w:val="007579A3"/>
    <w:rsid w:val="00765EA5"/>
    <w:rsid w:val="00767DB8"/>
    <w:rsid w:val="00770D66"/>
    <w:rsid w:val="00772264"/>
    <w:rsid w:val="00774330"/>
    <w:rsid w:val="007837BC"/>
    <w:rsid w:val="00783D96"/>
    <w:rsid w:val="00783E0D"/>
    <w:rsid w:val="007862A3"/>
    <w:rsid w:val="00795A93"/>
    <w:rsid w:val="00796625"/>
    <w:rsid w:val="007A5EBE"/>
    <w:rsid w:val="007B0807"/>
    <w:rsid w:val="007B52DE"/>
    <w:rsid w:val="007B722A"/>
    <w:rsid w:val="007C066F"/>
    <w:rsid w:val="007C111E"/>
    <w:rsid w:val="007C5814"/>
    <w:rsid w:val="007D40FE"/>
    <w:rsid w:val="007D7CFE"/>
    <w:rsid w:val="007F74A4"/>
    <w:rsid w:val="007F75ED"/>
    <w:rsid w:val="00803A7F"/>
    <w:rsid w:val="00804036"/>
    <w:rsid w:val="00805D75"/>
    <w:rsid w:val="00806E0A"/>
    <w:rsid w:val="00810034"/>
    <w:rsid w:val="008111FE"/>
    <w:rsid w:val="008122B8"/>
    <w:rsid w:val="00812358"/>
    <w:rsid w:val="00814951"/>
    <w:rsid w:val="008167B9"/>
    <w:rsid w:val="00824299"/>
    <w:rsid w:val="008303EB"/>
    <w:rsid w:val="00831825"/>
    <w:rsid w:val="00834AA9"/>
    <w:rsid w:val="00841798"/>
    <w:rsid w:val="00841F52"/>
    <w:rsid w:val="00843304"/>
    <w:rsid w:val="00852A7F"/>
    <w:rsid w:val="00853735"/>
    <w:rsid w:val="00856B5F"/>
    <w:rsid w:val="008625B7"/>
    <w:rsid w:val="00862602"/>
    <w:rsid w:val="00864CE7"/>
    <w:rsid w:val="00865116"/>
    <w:rsid w:val="00866DE3"/>
    <w:rsid w:val="00866ED2"/>
    <w:rsid w:val="008700A8"/>
    <w:rsid w:val="00871243"/>
    <w:rsid w:val="008719AA"/>
    <w:rsid w:val="00874A7A"/>
    <w:rsid w:val="00876034"/>
    <w:rsid w:val="00876D0C"/>
    <w:rsid w:val="0087718D"/>
    <w:rsid w:val="00877FAB"/>
    <w:rsid w:val="00881DE0"/>
    <w:rsid w:val="00890659"/>
    <w:rsid w:val="008912E0"/>
    <w:rsid w:val="00891FFE"/>
    <w:rsid w:val="00892AD6"/>
    <w:rsid w:val="00893153"/>
    <w:rsid w:val="008A03B8"/>
    <w:rsid w:val="008A21B5"/>
    <w:rsid w:val="008A4D9B"/>
    <w:rsid w:val="008A5DD2"/>
    <w:rsid w:val="008A6FA9"/>
    <w:rsid w:val="008B7938"/>
    <w:rsid w:val="008C3814"/>
    <w:rsid w:val="008C4A37"/>
    <w:rsid w:val="008C4A6C"/>
    <w:rsid w:val="008C66A3"/>
    <w:rsid w:val="008C76E7"/>
    <w:rsid w:val="008D3C8B"/>
    <w:rsid w:val="008D58AF"/>
    <w:rsid w:val="008D5A71"/>
    <w:rsid w:val="008E214B"/>
    <w:rsid w:val="008E3148"/>
    <w:rsid w:val="008E7135"/>
    <w:rsid w:val="008F309C"/>
    <w:rsid w:val="0090488D"/>
    <w:rsid w:val="0091251D"/>
    <w:rsid w:val="009128E5"/>
    <w:rsid w:val="0091354D"/>
    <w:rsid w:val="00914798"/>
    <w:rsid w:val="009160E3"/>
    <w:rsid w:val="00916641"/>
    <w:rsid w:val="00924B63"/>
    <w:rsid w:val="0092594C"/>
    <w:rsid w:val="0093057A"/>
    <w:rsid w:val="00931F9A"/>
    <w:rsid w:val="009337CF"/>
    <w:rsid w:val="00933F60"/>
    <w:rsid w:val="00934D0A"/>
    <w:rsid w:val="0094062B"/>
    <w:rsid w:val="0094301B"/>
    <w:rsid w:val="009432F4"/>
    <w:rsid w:val="00943754"/>
    <w:rsid w:val="00944215"/>
    <w:rsid w:val="00951C49"/>
    <w:rsid w:val="00951D3C"/>
    <w:rsid w:val="0095395F"/>
    <w:rsid w:val="00953E4D"/>
    <w:rsid w:val="0095770B"/>
    <w:rsid w:val="00961821"/>
    <w:rsid w:val="00963AA6"/>
    <w:rsid w:val="00966FC2"/>
    <w:rsid w:val="00970E82"/>
    <w:rsid w:val="00975A9C"/>
    <w:rsid w:val="00975E56"/>
    <w:rsid w:val="00982305"/>
    <w:rsid w:val="0098331D"/>
    <w:rsid w:val="009839D4"/>
    <w:rsid w:val="00985E12"/>
    <w:rsid w:val="0098731C"/>
    <w:rsid w:val="00995F38"/>
    <w:rsid w:val="009B2FE4"/>
    <w:rsid w:val="009B3B7C"/>
    <w:rsid w:val="009B59AC"/>
    <w:rsid w:val="009C00E0"/>
    <w:rsid w:val="009C307B"/>
    <w:rsid w:val="009C38DD"/>
    <w:rsid w:val="009C75B8"/>
    <w:rsid w:val="009D1F1E"/>
    <w:rsid w:val="009D338A"/>
    <w:rsid w:val="009D56FF"/>
    <w:rsid w:val="009D5A92"/>
    <w:rsid w:val="009E0135"/>
    <w:rsid w:val="009E3906"/>
    <w:rsid w:val="009E60F6"/>
    <w:rsid w:val="009F244F"/>
    <w:rsid w:val="009F3F00"/>
    <w:rsid w:val="009F4F5A"/>
    <w:rsid w:val="009F5691"/>
    <w:rsid w:val="00A007C9"/>
    <w:rsid w:val="00A00A7F"/>
    <w:rsid w:val="00A03341"/>
    <w:rsid w:val="00A03711"/>
    <w:rsid w:val="00A06C96"/>
    <w:rsid w:val="00A11862"/>
    <w:rsid w:val="00A12713"/>
    <w:rsid w:val="00A128C2"/>
    <w:rsid w:val="00A15284"/>
    <w:rsid w:val="00A1752E"/>
    <w:rsid w:val="00A24249"/>
    <w:rsid w:val="00A2774E"/>
    <w:rsid w:val="00A30895"/>
    <w:rsid w:val="00A33F94"/>
    <w:rsid w:val="00A367FD"/>
    <w:rsid w:val="00A47A56"/>
    <w:rsid w:val="00A50401"/>
    <w:rsid w:val="00A5442A"/>
    <w:rsid w:val="00A6111B"/>
    <w:rsid w:val="00A61D57"/>
    <w:rsid w:val="00A62AF1"/>
    <w:rsid w:val="00A70310"/>
    <w:rsid w:val="00A741A0"/>
    <w:rsid w:val="00A854A7"/>
    <w:rsid w:val="00A85E6E"/>
    <w:rsid w:val="00A946BD"/>
    <w:rsid w:val="00A95081"/>
    <w:rsid w:val="00A95816"/>
    <w:rsid w:val="00A958E7"/>
    <w:rsid w:val="00AA7F5A"/>
    <w:rsid w:val="00AB0D71"/>
    <w:rsid w:val="00AB3153"/>
    <w:rsid w:val="00AB6267"/>
    <w:rsid w:val="00AB640C"/>
    <w:rsid w:val="00AC25C9"/>
    <w:rsid w:val="00AC42E7"/>
    <w:rsid w:val="00AC4C46"/>
    <w:rsid w:val="00AD1018"/>
    <w:rsid w:val="00AD169C"/>
    <w:rsid w:val="00AD6153"/>
    <w:rsid w:val="00AD7ABE"/>
    <w:rsid w:val="00AE0A3C"/>
    <w:rsid w:val="00AE3607"/>
    <w:rsid w:val="00AE3A30"/>
    <w:rsid w:val="00AE484D"/>
    <w:rsid w:val="00AE4ECF"/>
    <w:rsid w:val="00AE532D"/>
    <w:rsid w:val="00AE5DF3"/>
    <w:rsid w:val="00AF2C49"/>
    <w:rsid w:val="00AF2F6D"/>
    <w:rsid w:val="00AF65D1"/>
    <w:rsid w:val="00AF7CDA"/>
    <w:rsid w:val="00B0134E"/>
    <w:rsid w:val="00B02DB5"/>
    <w:rsid w:val="00B07465"/>
    <w:rsid w:val="00B10542"/>
    <w:rsid w:val="00B12963"/>
    <w:rsid w:val="00B131E0"/>
    <w:rsid w:val="00B14351"/>
    <w:rsid w:val="00B16456"/>
    <w:rsid w:val="00B20669"/>
    <w:rsid w:val="00B23078"/>
    <w:rsid w:val="00B250C4"/>
    <w:rsid w:val="00B2613D"/>
    <w:rsid w:val="00B313DB"/>
    <w:rsid w:val="00B36464"/>
    <w:rsid w:val="00B40775"/>
    <w:rsid w:val="00B40E7A"/>
    <w:rsid w:val="00B41AF7"/>
    <w:rsid w:val="00B422C2"/>
    <w:rsid w:val="00B445C1"/>
    <w:rsid w:val="00B57BF2"/>
    <w:rsid w:val="00B6067D"/>
    <w:rsid w:val="00B612DA"/>
    <w:rsid w:val="00B6141B"/>
    <w:rsid w:val="00B619B4"/>
    <w:rsid w:val="00B65B70"/>
    <w:rsid w:val="00B67CF6"/>
    <w:rsid w:val="00B701E8"/>
    <w:rsid w:val="00B710EE"/>
    <w:rsid w:val="00B73290"/>
    <w:rsid w:val="00B745E7"/>
    <w:rsid w:val="00B77AFA"/>
    <w:rsid w:val="00B808B7"/>
    <w:rsid w:val="00B9404E"/>
    <w:rsid w:val="00B976A9"/>
    <w:rsid w:val="00BA34B5"/>
    <w:rsid w:val="00BB02FB"/>
    <w:rsid w:val="00BB50DD"/>
    <w:rsid w:val="00BB7784"/>
    <w:rsid w:val="00BC4A34"/>
    <w:rsid w:val="00BC5516"/>
    <w:rsid w:val="00BD085C"/>
    <w:rsid w:val="00BD0A0A"/>
    <w:rsid w:val="00BD0DAB"/>
    <w:rsid w:val="00BD18F1"/>
    <w:rsid w:val="00BD5AFC"/>
    <w:rsid w:val="00BD773C"/>
    <w:rsid w:val="00BD7C4A"/>
    <w:rsid w:val="00BE080D"/>
    <w:rsid w:val="00BE0E06"/>
    <w:rsid w:val="00BE1BB8"/>
    <w:rsid w:val="00BE31E9"/>
    <w:rsid w:val="00BE4063"/>
    <w:rsid w:val="00BE4260"/>
    <w:rsid w:val="00BE6065"/>
    <w:rsid w:val="00BE6FBE"/>
    <w:rsid w:val="00BE734E"/>
    <w:rsid w:val="00BF07D0"/>
    <w:rsid w:val="00BF0B7A"/>
    <w:rsid w:val="00BF0C2E"/>
    <w:rsid w:val="00BF230E"/>
    <w:rsid w:val="00BF7934"/>
    <w:rsid w:val="00C05732"/>
    <w:rsid w:val="00C064B8"/>
    <w:rsid w:val="00C0794B"/>
    <w:rsid w:val="00C11993"/>
    <w:rsid w:val="00C12ADC"/>
    <w:rsid w:val="00C132D9"/>
    <w:rsid w:val="00C148D1"/>
    <w:rsid w:val="00C149B9"/>
    <w:rsid w:val="00C17493"/>
    <w:rsid w:val="00C20497"/>
    <w:rsid w:val="00C27E06"/>
    <w:rsid w:val="00C30C01"/>
    <w:rsid w:val="00C368B0"/>
    <w:rsid w:val="00C40773"/>
    <w:rsid w:val="00C47D1B"/>
    <w:rsid w:val="00C52AAC"/>
    <w:rsid w:val="00C542F2"/>
    <w:rsid w:val="00C62044"/>
    <w:rsid w:val="00C630D4"/>
    <w:rsid w:val="00C63CBF"/>
    <w:rsid w:val="00C67A93"/>
    <w:rsid w:val="00C732FA"/>
    <w:rsid w:val="00C73937"/>
    <w:rsid w:val="00C76F5F"/>
    <w:rsid w:val="00C80AA2"/>
    <w:rsid w:val="00C83882"/>
    <w:rsid w:val="00C840B3"/>
    <w:rsid w:val="00C862C7"/>
    <w:rsid w:val="00C91559"/>
    <w:rsid w:val="00C922AB"/>
    <w:rsid w:val="00C95785"/>
    <w:rsid w:val="00C9661B"/>
    <w:rsid w:val="00CA70CA"/>
    <w:rsid w:val="00CA7263"/>
    <w:rsid w:val="00CB13B8"/>
    <w:rsid w:val="00CB3801"/>
    <w:rsid w:val="00CB7089"/>
    <w:rsid w:val="00CC7E06"/>
    <w:rsid w:val="00CD10AE"/>
    <w:rsid w:val="00CD1EB1"/>
    <w:rsid w:val="00CD2E70"/>
    <w:rsid w:val="00CD3B6A"/>
    <w:rsid w:val="00CD42CF"/>
    <w:rsid w:val="00CE04E8"/>
    <w:rsid w:val="00CE0CF7"/>
    <w:rsid w:val="00CE5191"/>
    <w:rsid w:val="00CF0989"/>
    <w:rsid w:val="00CF2BBE"/>
    <w:rsid w:val="00CF4440"/>
    <w:rsid w:val="00CF6E1F"/>
    <w:rsid w:val="00D016BC"/>
    <w:rsid w:val="00D01D46"/>
    <w:rsid w:val="00D033F0"/>
    <w:rsid w:val="00D04DDB"/>
    <w:rsid w:val="00D0652F"/>
    <w:rsid w:val="00D12277"/>
    <w:rsid w:val="00D1247E"/>
    <w:rsid w:val="00D1504A"/>
    <w:rsid w:val="00D1532D"/>
    <w:rsid w:val="00D1613F"/>
    <w:rsid w:val="00D165D4"/>
    <w:rsid w:val="00D20B99"/>
    <w:rsid w:val="00D21249"/>
    <w:rsid w:val="00D23571"/>
    <w:rsid w:val="00D238A1"/>
    <w:rsid w:val="00D2484F"/>
    <w:rsid w:val="00D259D6"/>
    <w:rsid w:val="00D27BF9"/>
    <w:rsid w:val="00D31C1B"/>
    <w:rsid w:val="00D33178"/>
    <w:rsid w:val="00D411EB"/>
    <w:rsid w:val="00D4531B"/>
    <w:rsid w:val="00D45634"/>
    <w:rsid w:val="00D472E1"/>
    <w:rsid w:val="00D57D0D"/>
    <w:rsid w:val="00D6069F"/>
    <w:rsid w:val="00D60E22"/>
    <w:rsid w:val="00D60FE7"/>
    <w:rsid w:val="00D6144A"/>
    <w:rsid w:val="00D630CF"/>
    <w:rsid w:val="00D63280"/>
    <w:rsid w:val="00D6349D"/>
    <w:rsid w:val="00D662E1"/>
    <w:rsid w:val="00D714E7"/>
    <w:rsid w:val="00D71F9A"/>
    <w:rsid w:val="00D7272E"/>
    <w:rsid w:val="00D727EE"/>
    <w:rsid w:val="00D73B24"/>
    <w:rsid w:val="00D77FCD"/>
    <w:rsid w:val="00D8061F"/>
    <w:rsid w:val="00D829EE"/>
    <w:rsid w:val="00D857BD"/>
    <w:rsid w:val="00D90C05"/>
    <w:rsid w:val="00D90E40"/>
    <w:rsid w:val="00D9419E"/>
    <w:rsid w:val="00D9512F"/>
    <w:rsid w:val="00DA34AA"/>
    <w:rsid w:val="00DA3526"/>
    <w:rsid w:val="00DA3855"/>
    <w:rsid w:val="00DA648F"/>
    <w:rsid w:val="00DB2075"/>
    <w:rsid w:val="00DB4985"/>
    <w:rsid w:val="00DD1AD9"/>
    <w:rsid w:val="00DD5DA4"/>
    <w:rsid w:val="00DE0D0D"/>
    <w:rsid w:val="00DE2105"/>
    <w:rsid w:val="00DE6A1F"/>
    <w:rsid w:val="00DF099E"/>
    <w:rsid w:val="00DF2E2C"/>
    <w:rsid w:val="00DF35F4"/>
    <w:rsid w:val="00DF63A3"/>
    <w:rsid w:val="00DF6651"/>
    <w:rsid w:val="00DF6BA3"/>
    <w:rsid w:val="00DF7D56"/>
    <w:rsid w:val="00E0348D"/>
    <w:rsid w:val="00E1198C"/>
    <w:rsid w:val="00E13E4E"/>
    <w:rsid w:val="00E21933"/>
    <w:rsid w:val="00E2196F"/>
    <w:rsid w:val="00E23109"/>
    <w:rsid w:val="00E242B8"/>
    <w:rsid w:val="00E2533D"/>
    <w:rsid w:val="00E261CB"/>
    <w:rsid w:val="00E26FB4"/>
    <w:rsid w:val="00E32F72"/>
    <w:rsid w:val="00E35DC8"/>
    <w:rsid w:val="00E360DF"/>
    <w:rsid w:val="00E4151A"/>
    <w:rsid w:val="00E44565"/>
    <w:rsid w:val="00E44C71"/>
    <w:rsid w:val="00E5216F"/>
    <w:rsid w:val="00E549C1"/>
    <w:rsid w:val="00E5579B"/>
    <w:rsid w:val="00E575F1"/>
    <w:rsid w:val="00E5770A"/>
    <w:rsid w:val="00E61609"/>
    <w:rsid w:val="00E6383D"/>
    <w:rsid w:val="00E671B9"/>
    <w:rsid w:val="00E72745"/>
    <w:rsid w:val="00E74504"/>
    <w:rsid w:val="00E859C9"/>
    <w:rsid w:val="00E86E87"/>
    <w:rsid w:val="00E86FAD"/>
    <w:rsid w:val="00E907A1"/>
    <w:rsid w:val="00E93F8E"/>
    <w:rsid w:val="00E94F50"/>
    <w:rsid w:val="00EA0112"/>
    <w:rsid w:val="00EA146A"/>
    <w:rsid w:val="00EA1E36"/>
    <w:rsid w:val="00EA3F51"/>
    <w:rsid w:val="00EA7F5F"/>
    <w:rsid w:val="00EB09F4"/>
    <w:rsid w:val="00EB257D"/>
    <w:rsid w:val="00EB3434"/>
    <w:rsid w:val="00EB372F"/>
    <w:rsid w:val="00EB39B6"/>
    <w:rsid w:val="00EB5E16"/>
    <w:rsid w:val="00EC2735"/>
    <w:rsid w:val="00EC42CD"/>
    <w:rsid w:val="00EC477B"/>
    <w:rsid w:val="00EC54BE"/>
    <w:rsid w:val="00EC77E1"/>
    <w:rsid w:val="00ED041D"/>
    <w:rsid w:val="00ED7B7B"/>
    <w:rsid w:val="00EE4FAD"/>
    <w:rsid w:val="00EE5079"/>
    <w:rsid w:val="00EE7F11"/>
    <w:rsid w:val="00EF1B3A"/>
    <w:rsid w:val="00EF251F"/>
    <w:rsid w:val="00EF2F5F"/>
    <w:rsid w:val="00EF3689"/>
    <w:rsid w:val="00EF38B4"/>
    <w:rsid w:val="00EF4078"/>
    <w:rsid w:val="00EF4E83"/>
    <w:rsid w:val="00EF75B2"/>
    <w:rsid w:val="00EF7FD5"/>
    <w:rsid w:val="00F04D6B"/>
    <w:rsid w:val="00F06C32"/>
    <w:rsid w:val="00F07618"/>
    <w:rsid w:val="00F076FD"/>
    <w:rsid w:val="00F1266F"/>
    <w:rsid w:val="00F13D04"/>
    <w:rsid w:val="00F140BA"/>
    <w:rsid w:val="00F1793D"/>
    <w:rsid w:val="00F24C70"/>
    <w:rsid w:val="00F26E7B"/>
    <w:rsid w:val="00F2703E"/>
    <w:rsid w:val="00F32DD7"/>
    <w:rsid w:val="00F409A9"/>
    <w:rsid w:val="00F50DA9"/>
    <w:rsid w:val="00F54358"/>
    <w:rsid w:val="00F56162"/>
    <w:rsid w:val="00F63653"/>
    <w:rsid w:val="00F65AF7"/>
    <w:rsid w:val="00F66E87"/>
    <w:rsid w:val="00F67841"/>
    <w:rsid w:val="00F67988"/>
    <w:rsid w:val="00F70806"/>
    <w:rsid w:val="00F71344"/>
    <w:rsid w:val="00F71DDC"/>
    <w:rsid w:val="00F722F9"/>
    <w:rsid w:val="00F73DAD"/>
    <w:rsid w:val="00F76D1C"/>
    <w:rsid w:val="00F80DB3"/>
    <w:rsid w:val="00F85790"/>
    <w:rsid w:val="00F8642F"/>
    <w:rsid w:val="00F86AAD"/>
    <w:rsid w:val="00F93890"/>
    <w:rsid w:val="00FA10F6"/>
    <w:rsid w:val="00FA1B45"/>
    <w:rsid w:val="00FA62A9"/>
    <w:rsid w:val="00FA7B2F"/>
    <w:rsid w:val="00FB09BC"/>
    <w:rsid w:val="00FB0CE2"/>
    <w:rsid w:val="00FB275F"/>
    <w:rsid w:val="00FB3C22"/>
    <w:rsid w:val="00FC18C2"/>
    <w:rsid w:val="00FC4EDE"/>
    <w:rsid w:val="00FC6119"/>
    <w:rsid w:val="00FC7854"/>
    <w:rsid w:val="00FD0D5E"/>
    <w:rsid w:val="00FD3787"/>
    <w:rsid w:val="00FD3817"/>
    <w:rsid w:val="00FD3ABE"/>
    <w:rsid w:val="00FD3EDE"/>
    <w:rsid w:val="00FD64C2"/>
    <w:rsid w:val="00FD6B2B"/>
    <w:rsid w:val="00FD7FA0"/>
    <w:rsid w:val="00FE2662"/>
    <w:rsid w:val="00FE556B"/>
    <w:rsid w:val="00FF5CB4"/>
    <w:rsid w:val="00FF74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7585"/>
    <o:shapelayout v:ext="edit">
      <o:idmap v:ext="edit" data="1"/>
    </o:shapelayout>
  </w:shapeDefaults>
  <w:decimalSymbol w:val="."/>
  <w:listSeparator w:val=","/>
  <w14:docId w14:val="546B5F56"/>
  <w15:docId w15:val="{C9B8F253-9391-42BB-B205-3E93326B08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4"/>
        <w:lang w:val="en-US"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semiHidden/>
    <w:qFormat/>
    <w:rsid w:val="002B4672"/>
    <w:rPr>
      <w:szCs w:val="22"/>
    </w:rPr>
  </w:style>
  <w:style w:type="paragraph" w:styleId="Heading1">
    <w:name w:val="heading 1"/>
    <w:basedOn w:val="Normal"/>
    <w:next w:val="menuscript"/>
    <w:link w:val="Heading1Char"/>
    <w:autoRedefine/>
    <w:qFormat/>
    <w:rsid w:val="00876389"/>
    <w:pPr>
      <w:keepNext/>
      <w:keepLines/>
      <w:numPr>
        <w:numId w:val="1"/>
      </w:numPr>
      <w:spacing w:before="480" w:after="240" w:line="240" w:lineRule="auto"/>
      <w:ind w:left="431" w:hanging="431"/>
      <w:outlineLvl w:val="0"/>
    </w:pPr>
    <w:rPr>
      <w:rFonts w:eastAsiaTheme="majorEastAsia" w:cstheme="majorBidi"/>
      <w:b/>
      <w:sz w:val="28"/>
      <w:szCs w:val="32"/>
    </w:rPr>
  </w:style>
  <w:style w:type="paragraph" w:styleId="Heading2">
    <w:name w:val="heading 2"/>
    <w:basedOn w:val="Normal"/>
    <w:next w:val="menuscript"/>
    <w:link w:val="Heading2Char"/>
    <w:autoRedefine/>
    <w:unhideWhenUsed/>
    <w:qFormat/>
    <w:rsid w:val="002B4672"/>
    <w:pPr>
      <w:keepNext/>
      <w:keepLines/>
      <w:numPr>
        <w:ilvl w:val="1"/>
        <w:numId w:val="1"/>
      </w:numPr>
      <w:spacing w:before="360" w:after="120" w:line="240" w:lineRule="auto"/>
      <w:outlineLvl w:val="1"/>
    </w:pPr>
    <w:rPr>
      <w:rFonts w:eastAsiaTheme="majorEastAsia" w:cstheme="majorBidi"/>
      <w:b/>
      <w:szCs w:val="26"/>
    </w:rPr>
  </w:style>
  <w:style w:type="paragraph" w:styleId="Heading3">
    <w:name w:val="heading 3"/>
    <w:basedOn w:val="menuscript"/>
    <w:next w:val="menuscript"/>
    <w:link w:val="Heading3Char"/>
    <w:autoRedefine/>
    <w:qFormat/>
    <w:rsid w:val="0009674E"/>
    <w:pPr>
      <w:keepNext/>
      <w:keepLines/>
      <w:numPr>
        <w:ilvl w:val="2"/>
        <w:numId w:val="1"/>
      </w:numPr>
      <w:spacing w:before="40" w:after="0"/>
      <w:outlineLvl w:val="2"/>
    </w:pPr>
    <w:rPr>
      <w:rFonts w:eastAsiaTheme="majorEastAsia" w:cstheme="majorBidi"/>
      <w:i/>
    </w:rPr>
  </w:style>
  <w:style w:type="paragraph" w:styleId="Heading4">
    <w:name w:val="heading 4"/>
    <w:basedOn w:val="Normal"/>
    <w:next w:val="Normal"/>
    <w:link w:val="Heading4Char"/>
    <w:uiPriority w:val="9"/>
    <w:semiHidden/>
    <w:unhideWhenUsed/>
    <w:rsid w:val="002B4672"/>
    <w:pPr>
      <w:keepNext/>
      <w:keepLines/>
      <w:numPr>
        <w:ilvl w:val="3"/>
        <w:numId w:val="1"/>
      </w:numPr>
      <w:spacing w:before="40" w:after="0" w:line="360" w:lineRule="auto"/>
      <w:outlineLvl w:val="3"/>
    </w:pPr>
    <w:rPr>
      <w:rFonts w:asciiTheme="majorHAnsi" w:eastAsiaTheme="majorEastAsia" w:hAnsiTheme="majorHAnsi" w:cstheme="majorBidi"/>
      <w:i/>
      <w:iCs/>
      <w:color w:val="2E74B5" w:themeColor="accent1" w:themeShade="BF"/>
      <w:szCs w:val="24"/>
    </w:rPr>
  </w:style>
  <w:style w:type="paragraph" w:styleId="Heading5">
    <w:name w:val="heading 5"/>
    <w:basedOn w:val="Normal"/>
    <w:next w:val="Normal"/>
    <w:link w:val="Heading5Char"/>
    <w:uiPriority w:val="9"/>
    <w:semiHidden/>
    <w:unhideWhenUsed/>
    <w:qFormat/>
    <w:rsid w:val="002B4672"/>
    <w:pPr>
      <w:keepNext/>
      <w:keepLines/>
      <w:numPr>
        <w:ilvl w:val="4"/>
        <w:numId w:val="1"/>
      </w:numPr>
      <w:spacing w:before="40" w:after="0" w:line="360" w:lineRule="auto"/>
      <w:outlineLvl w:val="4"/>
    </w:pPr>
    <w:rPr>
      <w:rFonts w:asciiTheme="majorHAnsi" w:eastAsiaTheme="majorEastAsia" w:hAnsiTheme="majorHAnsi" w:cstheme="majorBidi"/>
      <w:color w:val="2E74B5" w:themeColor="accent1" w:themeShade="BF"/>
      <w:szCs w:val="24"/>
    </w:rPr>
  </w:style>
  <w:style w:type="paragraph" w:styleId="Heading6">
    <w:name w:val="heading 6"/>
    <w:basedOn w:val="Normal"/>
    <w:next w:val="Normal"/>
    <w:link w:val="Heading6Char"/>
    <w:uiPriority w:val="9"/>
    <w:semiHidden/>
    <w:unhideWhenUsed/>
    <w:qFormat/>
    <w:rsid w:val="002B4672"/>
    <w:pPr>
      <w:keepNext/>
      <w:keepLines/>
      <w:numPr>
        <w:ilvl w:val="5"/>
        <w:numId w:val="1"/>
      </w:numPr>
      <w:spacing w:before="40" w:after="0" w:line="360" w:lineRule="auto"/>
      <w:outlineLvl w:val="5"/>
    </w:pPr>
    <w:rPr>
      <w:rFonts w:asciiTheme="majorHAnsi" w:eastAsiaTheme="majorEastAsia" w:hAnsiTheme="majorHAnsi" w:cstheme="majorBidi"/>
      <w:color w:val="1F4D78" w:themeColor="accent1" w:themeShade="7F"/>
      <w:szCs w:val="24"/>
    </w:rPr>
  </w:style>
  <w:style w:type="paragraph" w:styleId="Heading7">
    <w:name w:val="heading 7"/>
    <w:basedOn w:val="Normal"/>
    <w:next w:val="Normal"/>
    <w:link w:val="Heading7Char"/>
    <w:uiPriority w:val="9"/>
    <w:semiHidden/>
    <w:unhideWhenUsed/>
    <w:qFormat/>
    <w:rsid w:val="002B4672"/>
    <w:pPr>
      <w:keepNext/>
      <w:keepLines/>
      <w:numPr>
        <w:ilvl w:val="6"/>
        <w:numId w:val="1"/>
      </w:numPr>
      <w:spacing w:before="40" w:after="0" w:line="360" w:lineRule="auto"/>
      <w:outlineLvl w:val="6"/>
    </w:pPr>
    <w:rPr>
      <w:rFonts w:asciiTheme="majorHAnsi" w:eastAsiaTheme="majorEastAsia" w:hAnsiTheme="majorHAnsi" w:cstheme="majorBidi"/>
      <w:i/>
      <w:iCs/>
      <w:color w:val="1F4D78" w:themeColor="accent1" w:themeShade="7F"/>
      <w:szCs w:val="24"/>
    </w:rPr>
  </w:style>
  <w:style w:type="paragraph" w:styleId="Heading8">
    <w:name w:val="heading 8"/>
    <w:basedOn w:val="Normal"/>
    <w:next w:val="Normal"/>
    <w:link w:val="Heading8Char"/>
    <w:uiPriority w:val="9"/>
    <w:semiHidden/>
    <w:unhideWhenUsed/>
    <w:qFormat/>
    <w:rsid w:val="002B4672"/>
    <w:pPr>
      <w:keepNext/>
      <w:keepLines/>
      <w:numPr>
        <w:ilvl w:val="7"/>
        <w:numId w:val="1"/>
      </w:numPr>
      <w:spacing w:before="40" w:after="0" w:line="360"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B4672"/>
    <w:pPr>
      <w:keepNext/>
      <w:keepLines/>
      <w:numPr>
        <w:ilvl w:val="8"/>
        <w:numId w:val="1"/>
      </w:numPr>
      <w:spacing w:before="40" w:after="0" w:line="360" w:lineRule="auto"/>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2B4672"/>
    <w:rPr>
      <w:color w:val="0563C1" w:themeColor="hyperlink"/>
      <w:u w:val="single"/>
    </w:rPr>
  </w:style>
  <w:style w:type="paragraph" w:styleId="FootnoteText">
    <w:name w:val="footnote text"/>
    <w:basedOn w:val="Normal"/>
    <w:link w:val="FootnoteTextChar"/>
    <w:uiPriority w:val="99"/>
    <w:semiHidden/>
    <w:unhideWhenUsed/>
    <w:rsid w:val="002B4672"/>
    <w:pPr>
      <w:spacing w:after="0" w:line="240" w:lineRule="auto"/>
      <w:ind w:firstLine="284"/>
    </w:pPr>
    <w:rPr>
      <w:sz w:val="20"/>
      <w:szCs w:val="20"/>
    </w:rPr>
  </w:style>
  <w:style w:type="character" w:customStyle="1" w:styleId="FootnoteTextChar">
    <w:name w:val="Footnote Text Char"/>
    <w:basedOn w:val="DefaultParagraphFont"/>
    <w:link w:val="FootnoteText"/>
    <w:uiPriority w:val="99"/>
    <w:semiHidden/>
    <w:rsid w:val="002B4672"/>
    <w:rPr>
      <w:sz w:val="20"/>
      <w:szCs w:val="20"/>
    </w:rPr>
  </w:style>
  <w:style w:type="character" w:styleId="FootnoteReference">
    <w:name w:val="footnote reference"/>
    <w:basedOn w:val="DefaultParagraphFont"/>
    <w:uiPriority w:val="99"/>
    <w:semiHidden/>
    <w:unhideWhenUsed/>
    <w:rsid w:val="002B4672"/>
    <w:rPr>
      <w:vertAlign w:val="superscript"/>
    </w:rPr>
  </w:style>
  <w:style w:type="paragraph" w:customStyle="1" w:styleId="EndNoteBibliographyTitle">
    <w:name w:val="EndNote Bibliography Title"/>
    <w:basedOn w:val="Normal"/>
    <w:link w:val="EndNoteBibliographyTitleChar"/>
    <w:rsid w:val="002B4672"/>
    <w:pPr>
      <w:spacing w:after="0" w:line="360" w:lineRule="auto"/>
      <w:ind w:firstLine="284"/>
      <w:jc w:val="center"/>
    </w:pPr>
    <w:rPr>
      <w:rFonts w:cs="Times New Roman"/>
      <w:noProof/>
      <w:szCs w:val="24"/>
    </w:rPr>
  </w:style>
  <w:style w:type="character" w:customStyle="1" w:styleId="EndNoteBibliographyTitleChar">
    <w:name w:val="EndNote Bibliography Title Char"/>
    <w:basedOn w:val="menuscriptChar"/>
    <w:link w:val="EndNoteBibliographyTitle"/>
    <w:rsid w:val="002B4672"/>
    <w:rPr>
      <w:rFonts w:cs="Times New Roman"/>
      <w:noProof/>
    </w:rPr>
  </w:style>
  <w:style w:type="paragraph" w:customStyle="1" w:styleId="EndNoteBibliography">
    <w:name w:val="EndNote Bibliography"/>
    <w:basedOn w:val="Normal"/>
    <w:link w:val="EndNoteBibliographyChar"/>
    <w:autoRedefine/>
    <w:rsid w:val="00284A5F"/>
    <w:pPr>
      <w:spacing w:after="0" w:line="240" w:lineRule="auto"/>
      <w:ind w:left="454" w:hanging="454"/>
    </w:pPr>
    <w:rPr>
      <w:rFonts w:cs="Times New Roman"/>
      <w:noProof/>
      <w:szCs w:val="24"/>
    </w:rPr>
  </w:style>
  <w:style w:type="character" w:customStyle="1" w:styleId="EndNoteBibliographyChar">
    <w:name w:val="EndNote Bibliography Char"/>
    <w:basedOn w:val="menuscriptChar"/>
    <w:link w:val="EndNoteBibliography"/>
    <w:rsid w:val="00284A5F"/>
    <w:rPr>
      <w:rFonts w:cs="Times New Roman"/>
      <w:noProof/>
    </w:rPr>
  </w:style>
  <w:style w:type="paragraph" w:styleId="ListParagraph">
    <w:name w:val="List Paragraph"/>
    <w:basedOn w:val="Normal"/>
    <w:uiPriority w:val="34"/>
    <w:semiHidden/>
    <w:qFormat/>
    <w:rsid w:val="00EE3AC0"/>
    <w:pPr>
      <w:ind w:left="720"/>
      <w:contextualSpacing/>
    </w:pPr>
  </w:style>
  <w:style w:type="character" w:customStyle="1" w:styleId="Heading1Char">
    <w:name w:val="Heading 1 Char"/>
    <w:basedOn w:val="DefaultParagraphFont"/>
    <w:link w:val="Heading1"/>
    <w:rsid w:val="00876389"/>
    <w:rPr>
      <w:rFonts w:eastAsiaTheme="majorEastAsia" w:cstheme="majorBidi"/>
      <w:b/>
      <w:sz w:val="28"/>
      <w:szCs w:val="32"/>
    </w:rPr>
  </w:style>
  <w:style w:type="character" w:customStyle="1" w:styleId="Heading2Char">
    <w:name w:val="Heading 2 Char"/>
    <w:basedOn w:val="DefaultParagraphFont"/>
    <w:link w:val="Heading2"/>
    <w:rsid w:val="002B4672"/>
    <w:rPr>
      <w:rFonts w:eastAsiaTheme="majorEastAsia" w:cstheme="majorBidi"/>
      <w:b/>
      <w:szCs w:val="26"/>
    </w:rPr>
  </w:style>
  <w:style w:type="character" w:customStyle="1" w:styleId="Heading3Char">
    <w:name w:val="Heading 3 Char"/>
    <w:basedOn w:val="DefaultParagraphFont"/>
    <w:link w:val="Heading3"/>
    <w:rsid w:val="0009674E"/>
    <w:rPr>
      <w:rFonts w:eastAsiaTheme="majorEastAsia" w:cstheme="majorBidi"/>
      <w:i/>
    </w:rPr>
  </w:style>
  <w:style w:type="character" w:customStyle="1" w:styleId="Heading4Char">
    <w:name w:val="Heading 4 Char"/>
    <w:basedOn w:val="DefaultParagraphFont"/>
    <w:link w:val="Heading4"/>
    <w:uiPriority w:val="9"/>
    <w:semiHidden/>
    <w:rsid w:val="002B4672"/>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2B4672"/>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2B4672"/>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2B4672"/>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2B467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B4672"/>
    <w:rPr>
      <w:rFonts w:asciiTheme="majorHAnsi" w:eastAsiaTheme="majorEastAsia" w:hAnsiTheme="majorHAnsi" w:cstheme="majorBidi"/>
      <w:i/>
      <w:iCs/>
      <w:color w:val="272727" w:themeColor="text1" w:themeTint="D8"/>
      <w:sz w:val="21"/>
      <w:szCs w:val="21"/>
    </w:rPr>
  </w:style>
  <w:style w:type="paragraph" w:customStyle="1" w:styleId="articletitle">
    <w:name w:val="article_title_"/>
    <w:basedOn w:val="Normal"/>
    <w:next w:val="authorname"/>
    <w:autoRedefine/>
    <w:qFormat/>
    <w:rsid w:val="002B4672"/>
    <w:pPr>
      <w:keepLines/>
      <w:spacing w:after="480" w:line="240" w:lineRule="auto"/>
      <w:jc w:val="center"/>
    </w:pPr>
    <w:rPr>
      <w:b/>
      <w:sz w:val="28"/>
      <w:szCs w:val="24"/>
    </w:rPr>
  </w:style>
  <w:style w:type="paragraph" w:customStyle="1" w:styleId="authorname">
    <w:name w:val="author_name_"/>
    <w:basedOn w:val="Normal"/>
    <w:next w:val="authoraffiliation"/>
    <w:autoRedefine/>
    <w:qFormat/>
    <w:rsid w:val="002B4672"/>
    <w:pPr>
      <w:keepNext/>
      <w:keepLines/>
      <w:spacing w:after="120" w:line="240" w:lineRule="auto"/>
      <w:contextualSpacing/>
      <w:jc w:val="center"/>
    </w:pPr>
    <w:rPr>
      <w:b/>
      <w:szCs w:val="24"/>
    </w:rPr>
  </w:style>
  <w:style w:type="paragraph" w:customStyle="1" w:styleId="authoraffiliation">
    <w:name w:val="author_affiliation_"/>
    <w:basedOn w:val="Normal"/>
    <w:next w:val="authorname"/>
    <w:autoRedefine/>
    <w:qFormat/>
    <w:rsid w:val="002B4672"/>
    <w:pPr>
      <w:keepLines/>
      <w:spacing w:after="360" w:line="240" w:lineRule="auto"/>
      <w:contextualSpacing/>
      <w:jc w:val="center"/>
    </w:pPr>
    <w:rPr>
      <w:szCs w:val="24"/>
    </w:rPr>
  </w:style>
  <w:style w:type="paragraph" w:customStyle="1" w:styleId="abstractheading">
    <w:name w:val="abstract_heading_"/>
    <w:basedOn w:val="Normal"/>
    <w:next w:val="abstract"/>
    <w:autoRedefine/>
    <w:qFormat/>
    <w:rsid w:val="002B4672"/>
    <w:pPr>
      <w:keepNext/>
      <w:spacing w:before="480" w:after="120" w:line="240" w:lineRule="auto"/>
    </w:pPr>
    <w:rPr>
      <w:b/>
      <w:caps/>
      <w:szCs w:val="24"/>
    </w:rPr>
  </w:style>
  <w:style w:type="paragraph" w:customStyle="1" w:styleId="abstract">
    <w:name w:val="abstract_"/>
    <w:basedOn w:val="Normal"/>
    <w:next w:val="Heading1"/>
    <w:autoRedefine/>
    <w:qFormat/>
    <w:rsid w:val="009032EF"/>
    <w:pPr>
      <w:spacing w:line="360" w:lineRule="exact"/>
      <w:contextualSpacing/>
    </w:pPr>
    <w:rPr>
      <w:szCs w:val="24"/>
    </w:rPr>
  </w:style>
  <w:style w:type="paragraph" w:customStyle="1" w:styleId="menuscript">
    <w:name w:val="menuscript_"/>
    <w:basedOn w:val="Normal"/>
    <w:link w:val="menuscriptChar"/>
    <w:qFormat/>
    <w:rsid w:val="004D5861"/>
    <w:pPr>
      <w:spacing w:after="120" w:line="480" w:lineRule="auto"/>
      <w:ind w:firstLine="284"/>
      <w:contextualSpacing/>
      <w:jc w:val="both"/>
    </w:pPr>
    <w:rPr>
      <w:rFonts w:cs="Times New Roman"/>
      <w:szCs w:val="24"/>
    </w:rPr>
  </w:style>
  <w:style w:type="character" w:customStyle="1" w:styleId="menuscriptChar">
    <w:name w:val="menuscript_ Char"/>
    <w:basedOn w:val="DefaultParagraphFont"/>
    <w:link w:val="menuscript"/>
    <w:rsid w:val="004D5861"/>
    <w:rPr>
      <w:rFonts w:cs="Times New Roman"/>
    </w:rPr>
  </w:style>
  <w:style w:type="paragraph" w:customStyle="1" w:styleId="heading">
    <w:name w:val="heading_"/>
    <w:basedOn w:val="menuscript"/>
    <w:next w:val="menuscript"/>
    <w:autoRedefine/>
    <w:qFormat/>
    <w:rsid w:val="002B4672"/>
    <w:pPr>
      <w:keepNext/>
      <w:spacing w:before="480" w:after="360" w:line="240" w:lineRule="auto"/>
      <w:ind w:firstLine="0"/>
      <w:contextualSpacing w:val="0"/>
    </w:pPr>
    <w:rPr>
      <w:b/>
      <w:sz w:val="28"/>
    </w:rPr>
  </w:style>
  <w:style w:type="table" w:styleId="TableGrid">
    <w:name w:val="Table Grid"/>
    <w:basedOn w:val="TableNormal"/>
    <w:uiPriority w:val="39"/>
    <w:rsid w:val="002B4672"/>
    <w:pPr>
      <w:spacing w:after="0" w:line="240" w:lineRule="auto"/>
      <w:ind w:firstLine="284"/>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B4672"/>
    <w:pPr>
      <w:spacing w:after="0" w:line="240" w:lineRule="auto"/>
      <w:ind w:firstLine="284"/>
    </w:pPr>
    <w:rPr>
      <w:rFonts w:ascii="Tahoma" w:hAnsi="Tahoma" w:cs="Tahoma"/>
      <w:sz w:val="16"/>
      <w:szCs w:val="18"/>
    </w:rPr>
  </w:style>
  <w:style w:type="character" w:customStyle="1" w:styleId="BalloonTextChar">
    <w:name w:val="Balloon Text Char"/>
    <w:basedOn w:val="DefaultParagraphFont"/>
    <w:link w:val="BalloonText"/>
    <w:uiPriority w:val="99"/>
    <w:semiHidden/>
    <w:rsid w:val="002B4672"/>
    <w:rPr>
      <w:rFonts w:ascii="Tahoma" w:hAnsi="Tahoma" w:cs="Tahoma"/>
      <w:sz w:val="16"/>
      <w:szCs w:val="18"/>
    </w:rPr>
  </w:style>
  <w:style w:type="paragraph" w:customStyle="1" w:styleId="EndNoteCategoryHeading">
    <w:name w:val="EndNote Category Heading"/>
    <w:basedOn w:val="Normal"/>
    <w:link w:val="EndNoteCategoryHeadingChar"/>
    <w:rsid w:val="002B4672"/>
    <w:pPr>
      <w:spacing w:before="120" w:after="120" w:line="360" w:lineRule="auto"/>
      <w:ind w:firstLine="284"/>
    </w:pPr>
    <w:rPr>
      <w:rFonts w:cs="Times New Roman"/>
      <w:b/>
      <w:noProof/>
      <w:szCs w:val="24"/>
    </w:rPr>
  </w:style>
  <w:style w:type="character" w:customStyle="1" w:styleId="EndNoteCategoryHeadingChar">
    <w:name w:val="EndNote Category Heading Char"/>
    <w:basedOn w:val="menuscriptChar"/>
    <w:link w:val="EndNoteCategoryHeading"/>
    <w:rsid w:val="002B4672"/>
    <w:rPr>
      <w:rFonts w:cs="Times New Roman"/>
      <w:b/>
      <w:noProof/>
    </w:rPr>
  </w:style>
  <w:style w:type="paragraph" w:styleId="Caption">
    <w:name w:val="caption"/>
    <w:basedOn w:val="Normal"/>
    <w:next w:val="menuscript"/>
    <w:autoRedefine/>
    <w:unhideWhenUsed/>
    <w:qFormat/>
    <w:rsid w:val="00B05444"/>
    <w:pPr>
      <w:keepLines/>
      <w:spacing w:after="240" w:line="240" w:lineRule="auto"/>
    </w:pPr>
    <w:rPr>
      <w:iCs/>
      <w:szCs w:val="18"/>
    </w:rPr>
  </w:style>
  <w:style w:type="character" w:customStyle="1" w:styleId="MTEquationSection">
    <w:name w:val="MTEquationSection"/>
    <w:basedOn w:val="DefaultParagraphFont"/>
    <w:rsid w:val="002B4672"/>
    <w:rPr>
      <w:vanish/>
      <w:color w:val="FF0000"/>
    </w:rPr>
  </w:style>
  <w:style w:type="paragraph" w:customStyle="1" w:styleId="MTDisplayEquation">
    <w:name w:val="MTDisplayEquation"/>
    <w:basedOn w:val="menuscript"/>
    <w:next w:val="Normal"/>
    <w:link w:val="MTDisplayEquationChar"/>
    <w:rsid w:val="002B4672"/>
    <w:pPr>
      <w:tabs>
        <w:tab w:val="center" w:pos="5240"/>
        <w:tab w:val="right" w:pos="10460"/>
      </w:tabs>
      <w:ind w:firstLine="0"/>
    </w:pPr>
  </w:style>
  <w:style w:type="character" w:customStyle="1" w:styleId="MTDisplayEquationChar">
    <w:name w:val="MTDisplayEquation Char"/>
    <w:basedOn w:val="menuscriptChar"/>
    <w:link w:val="MTDisplayEquation"/>
    <w:rsid w:val="002B4672"/>
    <w:rPr>
      <w:rFonts w:cs="Times New Roman"/>
    </w:rPr>
  </w:style>
  <w:style w:type="paragraph" w:customStyle="1" w:styleId="Figure">
    <w:name w:val="Figure"/>
    <w:basedOn w:val="menuscript"/>
    <w:next w:val="Caption"/>
    <w:qFormat/>
    <w:rsid w:val="00961CAB"/>
    <w:pPr>
      <w:keepNext/>
      <w:spacing w:before="240" w:line="240" w:lineRule="auto"/>
      <w:ind w:firstLine="0"/>
      <w:contextualSpacing w:val="0"/>
    </w:pPr>
    <w:rPr>
      <w:noProof/>
    </w:rPr>
  </w:style>
  <w:style w:type="paragraph" w:styleId="NoSpacing">
    <w:name w:val="No Spacing"/>
    <w:uiPriority w:val="1"/>
    <w:semiHidden/>
    <w:qFormat/>
    <w:rsid w:val="0032257C"/>
    <w:pPr>
      <w:tabs>
        <w:tab w:val="left" w:pos="284"/>
      </w:tabs>
      <w:spacing w:after="0" w:line="240" w:lineRule="auto"/>
      <w:ind w:firstLine="284"/>
      <w:contextualSpacing/>
      <w:jc w:val="both"/>
    </w:pPr>
    <w:rPr>
      <w:sz w:val="22"/>
      <w:lang w:val="en-GB"/>
    </w:rPr>
  </w:style>
  <w:style w:type="table" w:styleId="LightShading-Accent5">
    <w:name w:val="Light Shading Accent 5"/>
    <w:basedOn w:val="TableNormal"/>
    <w:uiPriority w:val="60"/>
    <w:rsid w:val="0032257C"/>
    <w:pPr>
      <w:spacing w:after="0" w:line="240" w:lineRule="auto"/>
    </w:pPr>
    <w:rPr>
      <w:rFonts w:eastAsia="Calibri" w:cs="Times New Roman"/>
      <w:color w:val="2F5496" w:themeColor="accent5" w:themeShade="BF"/>
      <w:sz w:val="22"/>
      <w:lang w:val="en-GB" w:eastAsia="en-GB"/>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paragraph" w:customStyle="1" w:styleId="captiontable">
    <w:name w:val="caption_table_"/>
    <w:basedOn w:val="Caption"/>
    <w:qFormat/>
    <w:rsid w:val="00D6282B"/>
    <w:pPr>
      <w:keepNext/>
      <w:spacing w:before="240" w:after="120"/>
    </w:pPr>
  </w:style>
  <w:style w:type="paragraph" w:styleId="Header">
    <w:name w:val="header"/>
    <w:basedOn w:val="Normal"/>
    <w:link w:val="HeaderChar"/>
    <w:uiPriority w:val="99"/>
    <w:semiHidden/>
    <w:rsid w:val="002B4672"/>
    <w:pPr>
      <w:tabs>
        <w:tab w:val="center" w:pos="4703"/>
        <w:tab w:val="right" w:pos="9406"/>
      </w:tabs>
      <w:spacing w:after="0" w:line="240" w:lineRule="auto"/>
      <w:ind w:firstLine="284"/>
    </w:pPr>
    <w:rPr>
      <w:szCs w:val="24"/>
    </w:rPr>
  </w:style>
  <w:style w:type="character" w:customStyle="1" w:styleId="HeaderChar">
    <w:name w:val="Header Char"/>
    <w:basedOn w:val="DefaultParagraphFont"/>
    <w:link w:val="Header"/>
    <w:uiPriority w:val="99"/>
    <w:semiHidden/>
    <w:rsid w:val="002B4672"/>
  </w:style>
  <w:style w:type="paragraph" w:styleId="Footer">
    <w:name w:val="footer"/>
    <w:basedOn w:val="Normal"/>
    <w:link w:val="FooterChar"/>
    <w:uiPriority w:val="99"/>
    <w:rsid w:val="002B4672"/>
    <w:pPr>
      <w:tabs>
        <w:tab w:val="center" w:pos="4703"/>
        <w:tab w:val="right" w:pos="9406"/>
      </w:tabs>
      <w:spacing w:after="0" w:line="240" w:lineRule="auto"/>
      <w:ind w:firstLine="284"/>
    </w:pPr>
    <w:rPr>
      <w:szCs w:val="24"/>
    </w:rPr>
  </w:style>
  <w:style w:type="character" w:customStyle="1" w:styleId="FooterChar">
    <w:name w:val="Footer Char"/>
    <w:basedOn w:val="DefaultParagraphFont"/>
    <w:link w:val="Footer"/>
    <w:uiPriority w:val="99"/>
    <w:rsid w:val="002B4672"/>
  </w:style>
  <w:style w:type="table" w:customStyle="1" w:styleId="ListTable1Light1">
    <w:name w:val="List Table 1 Light1"/>
    <w:aliases w:val="table_"/>
    <w:basedOn w:val="TableNormal"/>
    <w:uiPriority w:val="46"/>
    <w:rsid w:val="002B4672"/>
    <w:pPr>
      <w:spacing w:after="0" w:line="240" w:lineRule="auto"/>
      <w:ind w:firstLine="284"/>
    </w:pPr>
    <w:rPr>
      <w:lang w:val="en-GB"/>
    </w:rPr>
    <w:tblPr>
      <w:tblStyleRowBandSize w:val="1"/>
      <w:tblStyleColBandSize w:val="1"/>
    </w:tblPr>
    <w:tblStylePr w:type="firstRow">
      <w:rPr>
        <w:rFonts w:ascii="Times New Roman" w:hAnsi="Times New Roman"/>
        <w:b/>
        <w:bCs/>
        <w:sz w:val="24"/>
      </w:rPr>
      <w:tblPr/>
      <w:tcPr>
        <w:tcBorders>
          <w:top w:val="single" w:sz="4" w:space="0" w:color="auto"/>
          <w:bottom w:val="single" w:sz="4" w:space="0" w:color="auto"/>
        </w:tcBorders>
      </w:tcPr>
    </w:tblStylePr>
    <w:tblStylePr w:type="lastRow">
      <w:rPr>
        <w:rFonts w:ascii="Times New Roman" w:hAnsi="Times New Roman"/>
        <w:b w:val="0"/>
        <w:bCs/>
        <w:sz w:val="24"/>
      </w:rPr>
      <w:tblPr/>
      <w:tcPr>
        <w:tcBorders>
          <w:top w:val="nil"/>
          <w:left w:val="nil"/>
          <w:bottom w:val="single" w:sz="4" w:space="0" w:color="auto"/>
          <w:right w:val="nil"/>
          <w:insideH w:val="nil"/>
          <w:insideV w:val="nil"/>
          <w:tl2br w:val="nil"/>
          <w:tr2bl w:val="nil"/>
        </w:tcBorders>
      </w:tcPr>
    </w:tblStylePr>
    <w:tblStylePr w:type="firstCol">
      <w:rPr>
        <w:rFonts w:ascii="Times New Roman" w:hAnsi="Times New Roman"/>
        <w:b w:val="0"/>
        <w:bCs/>
        <w:sz w:val="24"/>
      </w:rPr>
      <w:tblPr/>
      <w:tcPr>
        <w:tcBorders>
          <w:top w:val="nil"/>
          <w:left w:val="nil"/>
          <w:bottom w:val="nil"/>
          <w:right w:val="nil"/>
          <w:insideH w:val="nil"/>
          <w:insideV w:val="nil"/>
          <w:tl2br w:val="nil"/>
          <w:tr2bl w:val="nil"/>
        </w:tcBorders>
      </w:tcPr>
    </w:tblStylePr>
    <w:tblStylePr w:type="lastCol">
      <w:rPr>
        <w:rFonts w:ascii="Times New Roman" w:hAnsi="Times New Roman"/>
        <w:b w:val="0"/>
        <w:bCs/>
        <w:sz w:val="24"/>
      </w:rPr>
      <w:tblPr/>
      <w:tcPr>
        <w:tcBorders>
          <w:top w:val="nil"/>
          <w:left w:val="nil"/>
          <w:bottom w:val="nil"/>
          <w:right w:val="nil"/>
          <w:insideH w:val="nil"/>
          <w:insideV w:val="nil"/>
          <w:tl2br w:val="nil"/>
          <w:tr2bl w:val="nil"/>
        </w:tcBorders>
      </w:tcPr>
    </w:tblStylePr>
    <w:tblStylePr w:type="band1Vert">
      <w:rPr>
        <w:rFonts w:ascii="Times New Roman" w:hAnsi="Times New Roman"/>
        <w:sz w:val="24"/>
      </w:rPr>
      <w:tblPr/>
      <w:tcPr>
        <w:tcBorders>
          <w:top w:val="nil"/>
          <w:left w:val="nil"/>
          <w:bottom w:val="nil"/>
          <w:right w:val="nil"/>
          <w:insideH w:val="nil"/>
          <w:insideV w:val="nil"/>
          <w:tl2br w:val="nil"/>
          <w:tr2bl w:val="nil"/>
        </w:tcBorders>
      </w:tcPr>
    </w:tblStylePr>
    <w:tblStylePr w:type="band2Vert">
      <w:rPr>
        <w:rFonts w:ascii="Times New Roman" w:hAnsi="Times New Roman"/>
        <w:sz w:val="24"/>
      </w:rPr>
      <w:tblPr/>
      <w:tcPr>
        <w:tcBorders>
          <w:top w:val="nil"/>
          <w:left w:val="nil"/>
          <w:bottom w:val="nil"/>
          <w:right w:val="nil"/>
          <w:insideH w:val="nil"/>
          <w:insideV w:val="nil"/>
          <w:tl2br w:val="nil"/>
          <w:tr2bl w:val="nil"/>
        </w:tcBorders>
      </w:tcPr>
    </w:tblStylePr>
    <w:tblStylePr w:type="band1Horz">
      <w:rPr>
        <w:rFonts w:ascii="Times New Roman" w:hAnsi="Times New Roman"/>
        <w:sz w:val="24"/>
      </w:rPr>
    </w:tblStylePr>
    <w:tblStylePr w:type="band2Horz">
      <w:rPr>
        <w:rFonts w:ascii="Times New Roman" w:hAnsi="Times New Roman"/>
        <w:sz w:val="24"/>
      </w:rPr>
      <w:tblPr/>
      <w:tcPr>
        <w:tcBorders>
          <w:top w:val="nil"/>
          <w:left w:val="nil"/>
          <w:bottom w:val="nil"/>
          <w:right w:val="nil"/>
          <w:insideH w:val="nil"/>
          <w:insideV w:val="nil"/>
          <w:tl2br w:val="nil"/>
          <w:tr2bl w:val="nil"/>
        </w:tcBorders>
      </w:tcPr>
    </w:tblStylePr>
  </w:style>
  <w:style w:type="table" w:customStyle="1" w:styleId="Table">
    <w:name w:val="Table_"/>
    <w:basedOn w:val="TableNormal"/>
    <w:uiPriority w:val="99"/>
    <w:rsid w:val="002B4672"/>
    <w:pPr>
      <w:keepLines/>
      <w:spacing w:after="0" w:line="360" w:lineRule="auto"/>
    </w:pPr>
    <w:rPr>
      <w:lang w:val="en-GB"/>
    </w:rPr>
    <w:tblPr>
      <w:tblStyleRowBandSize w:val="1"/>
      <w:tblStyleColBandSize w:val="1"/>
    </w:tblPr>
    <w:trPr>
      <w:cantSplit/>
    </w:trPr>
    <w:tblStylePr w:type="firstRow">
      <w:rPr>
        <w:rFonts w:ascii="Times New Roman" w:hAnsi="Times New Roman"/>
        <w:b/>
        <w:sz w:val="24"/>
      </w:rPr>
      <w:tblPr/>
      <w:tcPr>
        <w:tcBorders>
          <w:top w:val="single" w:sz="4" w:space="0" w:color="auto"/>
          <w:left w:val="nil"/>
          <w:bottom w:val="single" w:sz="4" w:space="0" w:color="auto"/>
          <w:right w:val="nil"/>
          <w:insideH w:val="nil"/>
          <w:insideV w:val="nil"/>
          <w:tl2br w:val="nil"/>
          <w:tr2bl w:val="nil"/>
        </w:tcBorders>
      </w:tcPr>
    </w:tblStylePr>
    <w:tblStylePr w:type="lastRow">
      <w:rPr>
        <w:rFonts w:ascii="Times New Roman" w:hAnsi="Times New Roman"/>
        <w:sz w:val="24"/>
      </w:rPr>
      <w:tblPr/>
      <w:tcPr>
        <w:tcBorders>
          <w:bottom w:val="single" w:sz="4" w:space="0" w:color="auto"/>
        </w:tcBorders>
      </w:tcPr>
    </w:tblStylePr>
    <w:tblStylePr w:type="firstCol">
      <w:rPr>
        <w:rFonts w:ascii="Times New Roman" w:hAnsi="Times New Roman"/>
        <w:sz w:val="24"/>
      </w:rPr>
      <w:tblPr/>
      <w:tcPr>
        <w:tcBorders>
          <w:top w:val="nil"/>
          <w:left w:val="nil"/>
          <w:bottom w:val="nil"/>
          <w:right w:val="nil"/>
          <w:insideH w:val="nil"/>
          <w:insideV w:val="nil"/>
          <w:tl2br w:val="nil"/>
          <w:tr2bl w:val="nil"/>
        </w:tcBorders>
      </w:tcPr>
    </w:tblStylePr>
    <w:tblStylePr w:type="lastCol">
      <w:rPr>
        <w:rFonts w:ascii="Times New Roman" w:hAnsi="Times New Roman"/>
        <w:sz w:val="24"/>
      </w:rPr>
      <w:tblPr/>
      <w:tcPr>
        <w:tcBorders>
          <w:top w:val="nil"/>
          <w:left w:val="nil"/>
          <w:bottom w:val="nil"/>
          <w:right w:val="nil"/>
          <w:insideH w:val="nil"/>
          <w:insideV w:val="nil"/>
          <w:tl2br w:val="nil"/>
          <w:tr2bl w:val="nil"/>
        </w:tcBorders>
      </w:tcPr>
    </w:tblStylePr>
    <w:tblStylePr w:type="band1Vert">
      <w:rPr>
        <w:rFonts w:ascii="Times New Roman" w:hAnsi="Times New Roman"/>
        <w:sz w:val="24"/>
      </w:rPr>
      <w:tblPr/>
      <w:tcPr>
        <w:tcBorders>
          <w:top w:val="nil"/>
          <w:left w:val="nil"/>
          <w:bottom w:val="nil"/>
          <w:right w:val="nil"/>
          <w:insideH w:val="nil"/>
          <w:insideV w:val="nil"/>
          <w:tl2br w:val="nil"/>
          <w:tr2bl w:val="nil"/>
        </w:tcBorders>
      </w:tcPr>
    </w:tblStylePr>
    <w:tblStylePr w:type="band2Vert">
      <w:rPr>
        <w:rFonts w:ascii="Times New Roman" w:hAnsi="Times New Roman"/>
        <w:sz w:val="24"/>
      </w:rPr>
      <w:tblPr/>
      <w:tcPr>
        <w:tcBorders>
          <w:top w:val="nil"/>
          <w:left w:val="nil"/>
          <w:bottom w:val="nil"/>
          <w:right w:val="nil"/>
          <w:insideH w:val="nil"/>
          <w:insideV w:val="nil"/>
          <w:tl2br w:val="nil"/>
          <w:tr2bl w:val="nil"/>
        </w:tcBorders>
      </w:tcPr>
    </w:tblStylePr>
    <w:tblStylePr w:type="band1Horz">
      <w:rPr>
        <w:rFonts w:ascii="Times New Roman" w:hAnsi="Times New Roman"/>
        <w:sz w:val="24"/>
      </w:rPr>
      <w:tblPr/>
      <w:tcPr>
        <w:tcBorders>
          <w:top w:val="nil"/>
          <w:left w:val="nil"/>
          <w:bottom w:val="nil"/>
          <w:right w:val="nil"/>
          <w:insideH w:val="nil"/>
          <w:insideV w:val="nil"/>
          <w:tl2br w:val="nil"/>
          <w:tr2bl w:val="nil"/>
        </w:tcBorders>
      </w:tcPr>
    </w:tblStylePr>
    <w:tblStylePr w:type="band2Horz">
      <w:rPr>
        <w:rFonts w:ascii="Times New Roman" w:hAnsi="Times New Roman"/>
        <w:sz w:val="24"/>
      </w:rPr>
      <w:tblPr/>
      <w:tcPr>
        <w:tcBorders>
          <w:top w:val="nil"/>
          <w:left w:val="nil"/>
          <w:bottom w:val="nil"/>
          <w:right w:val="nil"/>
          <w:insideH w:val="nil"/>
          <w:insideV w:val="nil"/>
          <w:tl2br w:val="nil"/>
          <w:tr2bl w:val="nil"/>
        </w:tcBorders>
      </w:tcPr>
    </w:tblStylePr>
  </w:style>
  <w:style w:type="paragraph" w:customStyle="1" w:styleId="Tablecaption">
    <w:name w:val="Table_caption_"/>
    <w:basedOn w:val="Caption"/>
    <w:next w:val="menuscript"/>
    <w:qFormat/>
    <w:rsid w:val="002B4672"/>
    <w:pPr>
      <w:keepNext/>
      <w:spacing w:before="360" w:after="0" w:line="480" w:lineRule="auto"/>
    </w:pPr>
  </w:style>
  <w:style w:type="paragraph" w:customStyle="1" w:styleId="Nomenclature">
    <w:name w:val="Nomenclature_"/>
    <w:basedOn w:val="menuscript"/>
    <w:qFormat/>
    <w:rsid w:val="00BB3433"/>
    <w:pPr>
      <w:spacing w:after="0" w:line="360" w:lineRule="auto"/>
      <w:ind w:firstLine="0"/>
    </w:pPr>
  </w:style>
  <w:style w:type="paragraph" w:styleId="Revision">
    <w:name w:val="Revision"/>
    <w:hidden/>
    <w:uiPriority w:val="99"/>
    <w:semiHidden/>
    <w:rsid w:val="00515F2D"/>
    <w:pPr>
      <w:spacing w:after="0" w:line="240" w:lineRule="auto"/>
    </w:pPr>
    <w:rPr>
      <w:szCs w:val="22"/>
    </w:rPr>
  </w:style>
  <w:style w:type="paragraph" w:styleId="TOCHeading">
    <w:name w:val="TOC Heading"/>
    <w:basedOn w:val="Heading1"/>
    <w:next w:val="Normal"/>
    <w:uiPriority w:val="39"/>
    <w:unhideWhenUsed/>
    <w:qFormat/>
    <w:rsid w:val="00721E39"/>
    <w:pPr>
      <w:numPr>
        <w:numId w:val="0"/>
      </w:numPr>
      <w:spacing w:before="240" w:after="0" w:line="259" w:lineRule="auto"/>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721E39"/>
    <w:pPr>
      <w:spacing w:after="100"/>
    </w:pPr>
  </w:style>
  <w:style w:type="paragraph" w:styleId="TOC2">
    <w:name w:val="toc 2"/>
    <w:basedOn w:val="Normal"/>
    <w:next w:val="Normal"/>
    <w:autoRedefine/>
    <w:uiPriority w:val="39"/>
    <w:unhideWhenUsed/>
    <w:rsid w:val="00721E39"/>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oleObject" Target="embeddings/oleObject5.bin"/><Relationship Id="rId26" Type="http://schemas.openxmlformats.org/officeDocument/2006/relationships/image" Target="media/image13.wmf"/><Relationship Id="rId39" Type="http://schemas.openxmlformats.org/officeDocument/2006/relationships/image" Target="media/image23.png"/><Relationship Id="rId21" Type="http://schemas.openxmlformats.org/officeDocument/2006/relationships/image" Target="media/image8.png"/><Relationship Id="rId34" Type="http://schemas.openxmlformats.org/officeDocument/2006/relationships/oleObject" Target="embeddings/oleObject8.bin"/><Relationship Id="rId42" Type="http://schemas.openxmlformats.org/officeDocument/2006/relationships/image" Target="media/image26.png"/><Relationship Id="rId47" Type="http://schemas.openxmlformats.org/officeDocument/2006/relationships/image" Target="media/image30.wmf"/><Relationship Id="rId50" Type="http://schemas.openxmlformats.org/officeDocument/2006/relationships/oleObject" Target="embeddings/oleObject11.bin"/><Relationship Id="rId55" Type="http://schemas.openxmlformats.org/officeDocument/2006/relationships/image" Target="media/image34.png"/><Relationship Id="rId7" Type="http://schemas.openxmlformats.org/officeDocument/2006/relationships/footnotes" Target="footnotes.xml"/><Relationship Id="rId12" Type="http://schemas.openxmlformats.org/officeDocument/2006/relationships/oleObject" Target="embeddings/oleObject2.bin"/><Relationship Id="rId17" Type="http://schemas.openxmlformats.org/officeDocument/2006/relationships/image" Target="media/image5.wmf"/><Relationship Id="rId25" Type="http://schemas.openxmlformats.org/officeDocument/2006/relationships/image" Target="media/image12.png"/><Relationship Id="rId33" Type="http://schemas.openxmlformats.org/officeDocument/2006/relationships/image" Target="media/image18.wmf"/><Relationship Id="rId38" Type="http://schemas.openxmlformats.org/officeDocument/2006/relationships/image" Target="media/image22.png"/><Relationship Id="rId46" Type="http://schemas.openxmlformats.org/officeDocument/2006/relationships/oleObject" Target="embeddings/oleObject9.bin"/><Relationship Id="rId2" Type="http://schemas.openxmlformats.org/officeDocument/2006/relationships/customXml" Target="../customXml/item1.xml"/><Relationship Id="rId16" Type="http://schemas.openxmlformats.org/officeDocument/2006/relationships/oleObject" Target="embeddings/oleObject4.bin"/><Relationship Id="rId20" Type="http://schemas.openxmlformats.org/officeDocument/2006/relationships/image" Target="media/image7.png"/><Relationship Id="rId29" Type="http://schemas.openxmlformats.org/officeDocument/2006/relationships/image" Target="media/image15.jpg"/><Relationship Id="rId41" Type="http://schemas.openxmlformats.org/officeDocument/2006/relationships/image" Target="media/image25.png"/><Relationship Id="rId54" Type="http://schemas.openxmlformats.org/officeDocument/2006/relationships/oleObject" Target="embeddings/oleObject13.bin"/><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2.wmf"/><Relationship Id="rId24" Type="http://schemas.openxmlformats.org/officeDocument/2006/relationships/image" Target="media/image11.png"/><Relationship Id="rId32" Type="http://schemas.openxmlformats.org/officeDocument/2006/relationships/oleObject" Target="embeddings/oleObject7.bin"/><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wmf"/><Relationship Id="rId53" Type="http://schemas.openxmlformats.org/officeDocument/2006/relationships/image" Target="media/image33.wmf"/><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wmf"/><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31.wmf"/><Relationship Id="rId57"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image" Target="media/image6.png"/><Relationship Id="rId31" Type="http://schemas.openxmlformats.org/officeDocument/2006/relationships/image" Target="media/image17.wmf"/><Relationship Id="rId44" Type="http://schemas.openxmlformats.org/officeDocument/2006/relationships/image" Target="media/image28.png"/><Relationship Id="rId52" Type="http://schemas.openxmlformats.org/officeDocument/2006/relationships/oleObject" Target="embeddings/oleObject12.bin"/><Relationship Id="rId4" Type="http://schemas.openxmlformats.org/officeDocument/2006/relationships/styles" Target="styles.xml"/><Relationship Id="rId9" Type="http://schemas.openxmlformats.org/officeDocument/2006/relationships/image" Target="media/image1.wmf"/><Relationship Id="rId14" Type="http://schemas.openxmlformats.org/officeDocument/2006/relationships/oleObject" Target="embeddings/oleObject3.bin"/><Relationship Id="rId22" Type="http://schemas.openxmlformats.org/officeDocument/2006/relationships/image" Target="media/image9.png"/><Relationship Id="rId27" Type="http://schemas.openxmlformats.org/officeDocument/2006/relationships/oleObject" Target="embeddings/oleObject6.bin"/><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oleObject" Target="embeddings/oleObject10.bin"/><Relationship Id="rId5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2.wmf"/><Relationship Id="rId3" Type="http://schemas.openxmlformats.org/officeDocument/2006/relationships/numbering" Target="numbering.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iragkt\AppData\Roaming\Microsoft\Templates\publication_.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CDFAAE-B92E-4FA6-9D2E-5089EAB87C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publication_</Template>
  <TotalTime>2008</TotalTime>
  <Pages>42</Pages>
  <Words>38044</Words>
  <Characters>216854</Characters>
  <Application>Microsoft Office Word</Application>
  <DocSecurity>0</DocSecurity>
  <Lines>1807</Lines>
  <Paragraphs>508</Paragraphs>
  <ScaleCrop>false</ScaleCrop>
  <HeadingPairs>
    <vt:vector size="2" baseType="variant">
      <vt:variant>
        <vt:lpstr>Title</vt:lpstr>
      </vt:variant>
      <vt:variant>
        <vt:i4>1</vt:i4>
      </vt:variant>
    </vt:vector>
  </HeadingPairs>
  <TitlesOfParts>
    <vt:vector size="1" baseType="lpstr">
      <vt:lpstr>A review on fluid structure investigations in hydraulic turbines: focus on hydrodynamic damping</vt:lpstr>
    </vt:vector>
  </TitlesOfParts>
  <Company>IVT, NTNU</Company>
  <LinksUpToDate>false</LinksUpToDate>
  <CharactersWithSpaces>254390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review on fluid structure investigations in hydraulic turbines: focus on hydrodynamic damping</dc:title>
  <dc:subject>Energy</dc:subject>
  <dc:creator>chirag.trivedi@ntnu.no</dc:creator>
  <cp:keywords>PDF</cp:keywords>
  <cp:lastModifiedBy>Chirag Trivedi</cp:lastModifiedBy>
  <cp:revision>118</cp:revision>
  <cp:lastPrinted>2015-07-17T15:18:00Z</cp:lastPrinted>
  <dcterms:created xsi:type="dcterms:W3CDTF">2016-06-27T13:29:00Z</dcterms:created>
  <dcterms:modified xsi:type="dcterms:W3CDTF">2016-07-01T07:43:00Z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Number2">
    <vt:lpwstr>(#E1)</vt:lpwstr>
  </property>
  <property fmtid="{D5CDD505-2E9C-101B-9397-08002B2CF9AE}" pid="3" name="MTEquationSection">
    <vt:lpwstr>1</vt:lpwstr>
  </property>
  <property fmtid="{D5CDD505-2E9C-101B-9397-08002B2CF9AE}" pid="4" name="MTWinEqns">
    <vt:bool>true</vt:bool>
  </property>
</Properties>
</file>